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0411" w:rsidRPr="0066497C" w:rsidRDefault="00D40411" w:rsidP="00CC3F0B">
      <w:pPr>
        <w:shd w:val="clear" w:color="auto" w:fill="FFFFFF"/>
        <w:jc w:val="center"/>
        <w:rPr>
          <w:b/>
        </w:rPr>
      </w:pPr>
      <w:r w:rsidRPr="0066497C">
        <w:rPr>
          <w:b/>
          <w:spacing w:val="-4"/>
        </w:rPr>
        <w:t>Отчет</w:t>
      </w:r>
      <w:r w:rsidRPr="0066497C">
        <w:rPr>
          <w:b/>
        </w:rPr>
        <w:t xml:space="preserve"> о работе,</w:t>
      </w:r>
    </w:p>
    <w:p w:rsidR="00D40411" w:rsidRPr="0066497C" w:rsidRDefault="00D40411" w:rsidP="00CC3F0B">
      <w:pPr>
        <w:shd w:val="clear" w:color="auto" w:fill="FFFFFF"/>
        <w:jc w:val="center"/>
        <w:rPr>
          <w:b/>
          <w:spacing w:val="-4"/>
        </w:rPr>
      </w:pPr>
      <w:r w:rsidRPr="0066497C">
        <w:rPr>
          <w:b/>
        </w:rPr>
        <w:t>проведенной помощником г</w:t>
      </w:r>
      <w:r w:rsidRPr="0066497C">
        <w:rPr>
          <w:b/>
          <w:spacing w:val="-4"/>
        </w:rPr>
        <w:t>лавы по вопросам противодействия коррупции</w:t>
      </w:r>
    </w:p>
    <w:p w:rsidR="00D40411" w:rsidRPr="0066497C" w:rsidRDefault="00D40411" w:rsidP="00CC3F0B">
      <w:pPr>
        <w:jc w:val="center"/>
        <w:rPr>
          <w:b/>
        </w:rPr>
      </w:pPr>
      <w:r w:rsidRPr="0066497C">
        <w:rPr>
          <w:b/>
          <w:spacing w:val="-4"/>
        </w:rPr>
        <w:t>в Пестречинском муниципальном районе</w:t>
      </w:r>
      <w:r w:rsidRPr="0066497C">
        <w:rPr>
          <w:b/>
        </w:rPr>
        <w:t xml:space="preserve"> Республики Татарстан </w:t>
      </w:r>
    </w:p>
    <w:p w:rsidR="00D40411" w:rsidRPr="0066497C" w:rsidRDefault="00D40411" w:rsidP="00CC3F0B">
      <w:pPr>
        <w:jc w:val="center"/>
        <w:rPr>
          <w:b/>
          <w:spacing w:val="-4"/>
        </w:rPr>
      </w:pPr>
      <w:r w:rsidRPr="0066497C">
        <w:rPr>
          <w:b/>
          <w:spacing w:val="-4"/>
        </w:rPr>
        <w:t>за 2020 год.</w:t>
      </w:r>
    </w:p>
    <w:p w:rsidR="00D40411" w:rsidRDefault="00D40411" w:rsidP="00337159">
      <w:pPr>
        <w:ind w:firstLine="709"/>
        <w:rPr>
          <w:spacing w:val="-10"/>
        </w:rPr>
      </w:pPr>
    </w:p>
    <w:p w:rsidR="00D40411" w:rsidRPr="0066497C" w:rsidRDefault="00D40411" w:rsidP="00337159">
      <w:pPr>
        <w:ind w:firstLine="709"/>
        <w:rPr>
          <w:b/>
          <w:spacing w:val="-4"/>
        </w:rPr>
      </w:pPr>
      <w:r w:rsidRPr="0066497C">
        <w:rPr>
          <w:spacing w:val="-10"/>
        </w:rPr>
        <w:t xml:space="preserve">В соответствии с </w:t>
      </w:r>
      <w:r w:rsidRPr="0066497C">
        <w:rPr>
          <w:spacing w:val="-9"/>
        </w:rPr>
        <w:t>государственной программой «</w:t>
      </w:r>
      <w:r w:rsidRPr="0066497C">
        <w:t xml:space="preserve">Реализация </w:t>
      </w:r>
      <w:r w:rsidRPr="0066497C">
        <w:rPr>
          <w:iCs/>
        </w:rPr>
        <w:t>антикоррупционной</w:t>
      </w:r>
      <w:r w:rsidRPr="0066497C">
        <w:t xml:space="preserve"> </w:t>
      </w:r>
      <w:r w:rsidRPr="0066497C">
        <w:rPr>
          <w:iCs/>
        </w:rPr>
        <w:t>политики</w:t>
      </w:r>
      <w:r w:rsidRPr="0066497C">
        <w:t xml:space="preserve"> </w:t>
      </w:r>
      <w:r w:rsidRPr="0066497C">
        <w:rPr>
          <w:iCs/>
        </w:rPr>
        <w:t>Республики</w:t>
      </w:r>
      <w:r w:rsidRPr="0066497C">
        <w:t xml:space="preserve"> </w:t>
      </w:r>
      <w:r w:rsidRPr="0066497C">
        <w:rPr>
          <w:iCs/>
        </w:rPr>
        <w:t>Татарстан</w:t>
      </w:r>
      <w:r w:rsidRPr="0066497C">
        <w:t xml:space="preserve"> на 2015-2023 годы», утвержденной постановлением Кабинета Министров РТ от 19.07.2014 № 512 (с последними изменениями от 09.09.2020), и в рамках муниципальной программы "Реализация </w:t>
      </w:r>
      <w:r w:rsidRPr="0066497C">
        <w:rPr>
          <w:iCs/>
        </w:rPr>
        <w:t>антикоррупционной</w:t>
      </w:r>
      <w:r w:rsidRPr="0066497C">
        <w:t xml:space="preserve"> </w:t>
      </w:r>
      <w:r w:rsidRPr="0066497C">
        <w:rPr>
          <w:iCs/>
        </w:rPr>
        <w:t>политики</w:t>
      </w:r>
      <w:r w:rsidRPr="0066497C">
        <w:t xml:space="preserve"> в Пестречинском муниципальном районе</w:t>
      </w:r>
      <w:r w:rsidRPr="0066497C">
        <w:rPr>
          <w:iCs/>
        </w:rPr>
        <w:t xml:space="preserve"> Республики</w:t>
      </w:r>
      <w:r w:rsidRPr="0066497C">
        <w:t xml:space="preserve"> </w:t>
      </w:r>
      <w:r w:rsidRPr="0066497C">
        <w:rPr>
          <w:iCs/>
        </w:rPr>
        <w:t>Татарстан</w:t>
      </w:r>
      <w:r w:rsidRPr="0066497C">
        <w:t xml:space="preserve"> на 2015-2023 годы» (в редакции от </w:t>
      </w:r>
      <w:r w:rsidRPr="0066497C">
        <w:rPr>
          <w:rStyle w:val="Emphasis"/>
          <w:i w:val="0"/>
        </w:rPr>
        <w:t xml:space="preserve">04.08.2020 №1042) </w:t>
      </w:r>
      <w:r w:rsidRPr="0066497C">
        <w:rPr>
          <w:spacing w:val="-9"/>
        </w:rPr>
        <w:t xml:space="preserve">помощником </w:t>
      </w:r>
      <w:r w:rsidRPr="0066497C">
        <w:rPr>
          <w:spacing w:val="-4"/>
        </w:rPr>
        <w:t xml:space="preserve">главы по вопросам противодействия </w:t>
      </w:r>
      <w:r w:rsidRPr="0066497C">
        <w:t xml:space="preserve">коррупции </w:t>
      </w:r>
      <w:r w:rsidRPr="0066497C">
        <w:rPr>
          <w:spacing w:val="-4"/>
        </w:rPr>
        <w:t>в Пестречинском муниципальном районе</w:t>
      </w:r>
      <w:r w:rsidRPr="0066497C">
        <w:t xml:space="preserve"> (далее – помощником главы)</w:t>
      </w:r>
      <w:r w:rsidRPr="0066497C">
        <w:rPr>
          <w:b/>
        </w:rPr>
        <w:t xml:space="preserve"> </w:t>
      </w:r>
      <w:r w:rsidRPr="0066497C">
        <w:t xml:space="preserve">были </w:t>
      </w:r>
      <w:r w:rsidRPr="0066497C">
        <w:rPr>
          <w:spacing w:val="-10"/>
        </w:rPr>
        <w:t xml:space="preserve">организованы </w:t>
      </w:r>
      <w:r w:rsidRPr="0066497C">
        <w:rPr>
          <w:spacing w:val="-6"/>
        </w:rPr>
        <w:t>в 2020 году</w:t>
      </w:r>
      <w:r w:rsidRPr="0066497C">
        <w:rPr>
          <w:spacing w:val="-10"/>
        </w:rPr>
        <w:t xml:space="preserve"> соответствующие мероприятия по данному </w:t>
      </w:r>
      <w:r w:rsidRPr="0066497C">
        <w:rPr>
          <w:spacing w:val="-9"/>
        </w:rPr>
        <w:t>направлению деятельности.</w:t>
      </w:r>
    </w:p>
    <w:p w:rsidR="00D40411" w:rsidRPr="0066497C" w:rsidRDefault="00D40411" w:rsidP="00337159">
      <w:pPr>
        <w:ind w:firstLine="709"/>
        <w:rPr>
          <w:b/>
          <w:i/>
        </w:rPr>
      </w:pPr>
      <w:r w:rsidRPr="0066497C">
        <w:rPr>
          <w:b/>
          <w:i/>
        </w:rPr>
        <w:t>1) Организационные меры, принятые помощником за отчетный период по противодействию коррупции, в том числе:</w:t>
      </w:r>
    </w:p>
    <w:p w:rsidR="00D40411" w:rsidRPr="0066497C" w:rsidRDefault="00D40411" w:rsidP="00337159">
      <w:pPr>
        <w:ind w:firstLine="709"/>
        <w:rPr>
          <w:b/>
          <w:i/>
          <w:sz w:val="24"/>
          <w:szCs w:val="24"/>
          <w:u w:val="single"/>
        </w:rPr>
      </w:pPr>
      <w:r w:rsidRPr="0066497C">
        <w:rPr>
          <w:b/>
          <w:i/>
          <w:sz w:val="24"/>
          <w:szCs w:val="24"/>
          <w:u w:val="single"/>
        </w:rPr>
        <w:t>а) Количество и основное содержание подготовленных докладных и (или) служебных записок, справок, иных материалов и документов по вопросам выработки и реализации политики в области противодействия коррупции:</w:t>
      </w:r>
    </w:p>
    <w:p w:rsidR="00D40411" w:rsidRPr="0066497C" w:rsidRDefault="00D40411" w:rsidP="00337159">
      <w:pPr>
        <w:ind w:firstLine="709"/>
      </w:pPr>
      <w:r w:rsidRPr="0066497C">
        <w:t xml:space="preserve">По реализации политики в области противодействия коррупции помощником главы </w:t>
      </w:r>
      <w:r w:rsidRPr="0066497C">
        <w:rPr>
          <w:spacing w:val="-4"/>
        </w:rPr>
        <w:t xml:space="preserve">в отчетном периоде </w:t>
      </w:r>
      <w:r w:rsidRPr="0066497C">
        <w:t>подготовлен</w:t>
      </w:r>
      <w:r>
        <w:t>ы</w:t>
      </w:r>
      <w:r w:rsidRPr="0066497C">
        <w:rPr>
          <w:b/>
        </w:rPr>
        <w:t xml:space="preserve"> 16 справок</w:t>
      </w:r>
      <w:r w:rsidRPr="0066497C">
        <w:t>,</w:t>
      </w:r>
      <w:r w:rsidRPr="0066497C">
        <w:rPr>
          <w:b/>
        </w:rPr>
        <w:t xml:space="preserve"> </w:t>
      </w:r>
      <w:r w:rsidRPr="0066497C">
        <w:t>в том числе:</w:t>
      </w:r>
    </w:p>
    <w:p w:rsidR="00D40411" w:rsidRPr="0066497C" w:rsidRDefault="00D40411" w:rsidP="00337159">
      <w:pPr>
        <w:ind w:firstLine="709"/>
      </w:pPr>
      <w:r w:rsidRPr="0066497C">
        <w:t>- 2 справки о количестве принятых муниципальных нормативных правовых актов, направленных на противодействие коррупции в Пестречинском муниципальном районе</w:t>
      </w:r>
      <w:r>
        <w:t xml:space="preserve"> РТ</w:t>
      </w:r>
      <w:r w:rsidRPr="0066497C">
        <w:t xml:space="preserve">, </w:t>
      </w:r>
      <w:r w:rsidRPr="0066497C">
        <w:rPr>
          <w:spacing w:val="-4"/>
        </w:rPr>
        <w:t>за 1 и 2 полугодие 2020 года</w:t>
      </w:r>
      <w:r w:rsidRPr="0066497C">
        <w:t>;</w:t>
      </w:r>
    </w:p>
    <w:p w:rsidR="00D40411" w:rsidRPr="0066497C" w:rsidRDefault="00D40411" w:rsidP="00337159">
      <w:pPr>
        <w:ind w:firstLine="709"/>
      </w:pPr>
      <w:r w:rsidRPr="0066497C">
        <w:t xml:space="preserve">- 2 справки о деятельности комиссии по координации работы по противодействию коррупции в Пестречинском муниципальном районе </w:t>
      </w:r>
      <w:r>
        <w:t xml:space="preserve">РТ </w:t>
      </w:r>
      <w:r w:rsidRPr="0066497C">
        <w:rPr>
          <w:spacing w:val="-4"/>
        </w:rPr>
        <w:t>за 1 и 2 полугодие 2020 года</w:t>
      </w:r>
      <w:r w:rsidRPr="0066497C">
        <w:t>;</w:t>
      </w:r>
    </w:p>
    <w:p w:rsidR="00D40411" w:rsidRPr="0066497C" w:rsidRDefault="00D40411" w:rsidP="00337159">
      <w:pPr>
        <w:ind w:firstLine="709"/>
      </w:pPr>
      <w:r w:rsidRPr="0066497C">
        <w:t xml:space="preserve">- 2 справки о деятельности комиссии по соблюдению требований к служебному (должностному)  поведению и урегулированию конфликта интересов за </w:t>
      </w:r>
      <w:r w:rsidRPr="0066497C">
        <w:rPr>
          <w:spacing w:val="-4"/>
        </w:rPr>
        <w:t>за 1 и 2 полугодие 2020 года</w:t>
      </w:r>
      <w:r w:rsidRPr="0066497C">
        <w:t>;</w:t>
      </w:r>
    </w:p>
    <w:p w:rsidR="00D40411" w:rsidRPr="0066497C" w:rsidRDefault="00D40411" w:rsidP="00337159">
      <w:pPr>
        <w:ind w:firstLine="709"/>
      </w:pPr>
      <w:r w:rsidRPr="0066497C">
        <w:t>- 2 справки</w:t>
      </w:r>
      <w:r w:rsidRPr="0066497C">
        <w:rPr>
          <w:spacing w:val="-4"/>
        </w:rPr>
        <w:t xml:space="preserve"> </w:t>
      </w:r>
      <w:r w:rsidRPr="0066497C">
        <w:t xml:space="preserve"> о работе, проведенной помощником г</w:t>
      </w:r>
      <w:r w:rsidRPr="0066497C">
        <w:rPr>
          <w:spacing w:val="-4"/>
        </w:rPr>
        <w:t xml:space="preserve">лавы по вопросам противодействия коррупции в Пестречинском муниципальном районе </w:t>
      </w:r>
      <w:r w:rsidRPr="0066497C">
        <w:t xml:space="preserve">Республики Татарстан, </w:t>
      </w:r>
      <w:r w:rsidRPr="0066497C">
        <w:rPr>
          <w:spacing w:val="-4"/>
        </w:rPr>
        <w:t>за 1 и 2 полугодие 2020 года</w:t>
      </w:r>
      <w:r w:rsidRPr="0066497C">
        <w:t>;</w:t>
      </w:r>
    </w:p>
    <w:p w:rsidR="00D40411" w:rsidRPr="0066497C" w:rsidRDefault="00D40411" w:rsidP="00337159">
      <w:pPr>
        <w:ind w:firstLine="709"/>
      </w:pPr>
      <w:r w:rsidRPr="0066497C">
        <w:t xml:space="preserve">- 2 справки о количестве публикаций материалов в СМИ на тему противодействия коррупции в Пестречинском муниципальном районе </w:t>
      </w:r>
      <w:r>
        <w:t>РТ</w:t>
      </w:r>
      <w:r w:rsidRPr="0066497C">
        <w:t xml:space="preserve"> </w:t>
      </w:r>
      <w:r w:rsidRPr="0066497C">
        <w:rPr>
          <w:spacing w:val="-4"/>
        </w:rPr>
        <w:t>за 1 и 2 полугодие 2020 года</w:t>
      </w:r>
      <w:r w:rsidRPr="0066497C">
        <w:t>;</w:t>
      </w:r>
    </w:p>
    <w:p w:rsidR="00D40411" w:rsidRPr="0066497C" w:rsidRDefault="00D40411" w:rsidP="00337159">
      <w:pPr>
        <w:ind w:firstLine="709"/>
      </w:pPr>
      <w:r w:rsidRPr="0066497C">
        <w:t xml:space="preserve">- 2 справки  об  антикоррупционном образовании и пропаганде в Пестречинском муниципальном районе </w:t>
      </w:r>
      <w:r>
        <w:t>РТ</w:t>
      </w:r>
      <w:r w:rsidRPr="0066497C">
        <w:t xml:space="preserve"> </w:t>
      </w:r>
      <w:r w:rsidRPr="0066497C">
        <w:rPr>
          <w:spacing w:val="-4"/>
        </w:rPr>
        <w:t>за 1 и 2 полугодие 2020 года</w:t>
      </w:r>
      <w:r w:rsidRPr="0066497C">
        <w:t>;</w:t>
      </w:r>
    </w:p>
    <w:p w:rsidR="00D40411" w:rsidRPr="0066497C" w:rsidRDefault="00D40411" w:rsidP="00337159">
      <w:pPr>
        <w:ind w:firstLine="709"/>
      </w:pPr>
      <w:r w:rsidRPr="0066497C">
        <w:t xml:space="preserve">- 2 справки о проведении антикоррупционной экспертизы проектов нормативных правовых актов и нормативных правовых актов  в Пестречинском муниципальном районе </w:t>
      </w:r>
      <w:r>
        <w:t xml:space="preserve">РТ </w:t>
      </w:r>
      <w:r w:rsidRPr="0066497C">
        <w:rPr>
          <w:spacing w:val="-4"/>
        </w:rPr>
        <w:t>за 1 и 2 полугодие 2020 года</w:t>
      </w:r>
      <w:r w:rsidRPr="0066497C">
        <w:t>;</w:t>
      </w:r>
    </w:p>
    <w:p w:rsidR="00D40411" w:rsidRPr="0066497C" w:rsidRDefault="00D40411" w:rsidP="00337159">
      <w:pPr>
        <w:ind w:firstLine="709"/>
      </w:pPr>
      <w:r w:rsidRPr="0066497C">
        <w:t>- 2 справки  о результатах рассмотрения актов реагирования, поступивших от правоохранительных и контрольно-надзорных органов, и результатов их исполнения в Пестречинском муниципальном районе Республики Татарстан</w:t>
      </w:r>
      <w:r w:rsidRPr="0066497C">
        <w:rPr>
          <w:spacing w:val="-4"/>
        </w:rPr>
        <w:t xml:space="preserve"> за 1 и 2 полугодие 2020 года</w:t>
      </w:r>
      <w:r w:rsidRPr="0066497C">
        <w:t>.</w:t>
      </w:r>
    </w:p>
    <w:p w:rsidR="00D40411" w:rsidRPr="0066497C" w:rsidRDefault="00D40411" w:rsidP="00337159">
      <w:pPr>
        <w:ind w:firstLine="709"/>
        <w:rPr>
          <w:b/>
          <w:spacing w:val="-4"/>
        </w:rPr>
      </w:pPr>
      <w:r w:rsidRPr="0066497C">
        <w:rPr>
          <w:spacing w:val="-4"/>
        </w:rPr>
        <w:t>Также подготовлен</w:t>
      </w:r>
      <w:r>
        <w:rPr>
          <w:spacing w:val="-4"/>
        </w:rPr>
        <w:t>ы</w:t>
      </w:r>
      <w:r w:rsidRPr="0066497C">
        <w:rPr>
          <w:spacing w:val="-4"/>
        </w:rPr>
        <w:t xml:space="preserve"> </w:t>
      </w:r>
      <w:r w:rsidRPr="0066497C">
        <w:rPr>
          <w:b/>
          <w:spacing w:val="-4"/>
        </w:rPr>
        <w:t>2 служебные записки:</w:t>
      </w:r>
    </w:p>
    <w:p w:rsidR="00D40411" w:rsidRPr="0066497C" w:rsidRDefault="00D40411" w:rsidP="00337159">
      <w:pPr>
        <w:ind w:firstLine="709"/>
      </w:pPr>
      <w:r w:rsidRPr="0066497C">
        <w:rPr>
          <w:b/>
          <w:spacing w:val="-4"/>
        </w:rPr>
        <w:t xml:space="preserve">- </w:t>
      </w:r>
      <w:r w:rsidRPr="0066497C">
        <w:t xml:space="preserve">о снятии с контроля решений комиссии по координации работы по противодействию коррупции в Пестречинском муниципальном районе Республики Татарстан </w:t>
      </w:r>
      <w:r w:rsidRPr="0066497C">
        <w:rPr>
          <w:spacing w:val="-4"/>
        </w:rPr>
        <w:t>в 1 полугодии 2020 года</w:t>
      </w:r>
      <w:r w:rsidRPr="0066497C">
        <w:t>;</w:t>
      </w:r>
    </w:p>
    <w:p w:rsidR="00D40411" w:rsidRPr="0066497C" w:rsidRDefault="00D40411" w:rsidP="00337159">
      <w:pPr>
        <w:ind w:firstLine="709"/>
      </w:pPr>
      <w:r w:rsidRPr="0066497C">
        <w:rPr>
          <w:b/>
        </w:rPr>
        <w:t xml:space="preserve">- </w:t>
      </w:r>
      <w:r w:rsidRPr="0066497C">
        <w:t>об итогах проверки и анализа  уставов и положений всех подведомственных Исполнительному комитету Пестречинского муниципального района учреждений на предмет внесения изменений, регулирующих вопросы предотвращения и урегулирования конфликта интересов от 05.11.2020 года.</w:t>
      </w:r>
    </w:p>
    <w:p w:rsidR="00D40411" w:rsidRPr="0066497C" w:rsidRDefault="00D40411" w:rsidP="00337159">
      <w:pPr>
        <w:widowControl w:val="0"/>
        <w:autoSpaceDE w:val="0"/>
        <w:autoSpaceDN w:val="0"/>
        <w:adjustRightInd w:val="0"/>
        <w:ind w:firstLine="709"/>
        <w:outlineLvl w:val="0"/>
      </w:pPr>
      <w:r w:rsidRPr="0066497C">
        <w:t xml:space="preserve">Подготовлено </w:t>
      </w:r>
      <w:r w:rsidRPr="0066497C">
        <w:rPr>
          <w:b/>
        </w:rPr>
        <w:t>2 информации</w:t>
      </w:r>
      <w:r w:rsidRPr="0066497C">
        <w:t xml:space="preserve"> об исполнении муниципальной программы «Реализация антикор</w:t>
      </w:r>
      <w:r w:rsidRPr="0066497C">
        <w:softHyphen/>
        <w:t>рупционной политики в Пестречинском муниципальном районе Республики Татарстан на 2015 - 2023 годы» за 1 полугодие 2020 года и за 2020 год.</w:t>
      </w:r>
    </w:p>
    <w:p w:rsidR="00D40411" w:rsidRPr="0066497C" w:rsidRDefault="00D40411" w:rsidP="00337159">
      <w:pPr>
        <w:widowControl w:val="0"/>
        <w:autoSpaceDE w:val="0"/>
        <w:autoSpaceDN w:val="0"/>
        <w:adjustRightInd w:val="0"/>
        <w:ind w:firstLine="709"/>
        <w:outlineLvl w:val="0"/>
        <w:rPr>
          <w:spacing w:val="-4"/>
        </w:rPr>
      </w:pPr>
      <w:r w:rsidRPr="0066497C">
        <w:t xml:space="preserve">Всего </w:t>
      </w:r>
      <w:r w:rsidRPr="0066497C">
        <w:rPr>
          <w:spacing w:val="-4"/>
        </w:rPr>
        <w:t xml:space="preserve">в 2020 году </w:t>
      </w:r>
      <w:r w:rsidRPr="0066497C">
        <w:t xml:space="preserve">направлено </w:t>
      </w:r>
      <w:r w:rsidRPr="0066497C">
        <w:rPr>
          <w:b/>
        </w:rPr>
        <w:t>46 обобщенных информаций и отчетов</w:t>
      </w:r>
      <w:r w:rsidRPr="0066497C">
        <w:t xml:space="preserve"> в вышестоящие инстанции по вопросам противодействия коррупции.</w:t>
      </w:r>
    </w:p>
    <w:p w:rsidR="00D40411" w:rsidRPr="0066497C" w:rsidRDefault="00D40411" w:rsidP="00337159">
      <w:pPr>
        <w:widowControl w:val="0"/>
        <w:ind w:firstLine="709"/>
        <w:rPr>
          <w:color w:val="000000"/>
        </w:rPr>
      </w:pPr>
      <w:r w:rsidRPr="0066497C">
        <w:t xml:space="preserve">Помощник главы является ответственным лицом за наполнение и обновление информаций в разделе «Противодействие коррупции» официального сайта Пестречинского муниципального района. </w:t>
      </w:r>
      <w:r w:rsidRPr="0066497C">
        <w:rPr>
          <w:color w:val="000000"/>
        </w:rPr>
        <w:t>Он полностью обновлен и соответствует постановлению Кабинета Министров Республики Татар</w:t>
      </w:r>
      <w:r w:rsidRPr="0066497C">
        <w:rPr>
          <w:color w:val="000000"/>
        </w:rPr>
        <w:softHyphen/>
        <w:t>стан от 04.04.2013 № 225 «Об утвержде</w:t>
      </w:r>
      <w:r w:rsidRPr="0066497C">
        <w:rPr>
          <w:color w:val="000000"/>
        </w:rPr>
        <w:softHyphen/>
        <w:t>нии Единых требований к размещению и наполнению разделов официальных сай</w:t>
      </w:r>
      <w:r w:rsidRPr="0066497C">
        <w:rPr>
          <w:color w:val="000000"/>
        </w:rPr>
        <w:softHyphen/>
        <w:t>тов исполнительных органов государ</w:t>
      </w:r>
      <w:r w:rsidRPr="0066497C">
        <w:rPr>
          <w:color w:val="000000"/>
        </w:rPr>
        <w:softHyphen/>
        <w:t>ственной власти Республики Татарстан в информационно-телекоммуникационной сети «Интернет» по вопросам противодействия коррупции» (с изменениями, внесенными от 09.09.2019 №811).</w:t>
      </w:r>
    </w:p>
    <w:p w:rsidR="00D40411" w:rsidRPr="0066497C" w:rsidRDefault="00D40411" w:rsidP="00337159">
      <w:pPr>
        <w:ind w:firstLine="709"/>
      </w:pPr>
      <w:r w:rsidRPr="0066497C">
        <w:rPr>
          <w:color w:val="000000"/>
        </w:rPr>
        <w:t xml:space="preserve">По </w:t>
      </w:r>
      <w:r w:rsidRPr="0066497C">
        <w:t xml:space="preserve">результатам мониторинга Министерством юстиции РТ соблюдения Единых требований органами местного самоуправления (по состоянию на 18.12.2020) </w:t>
      </w:r>
      <w:r w:rsidRPr="0066497C">
        <w:rPr>
          <w:color w:val="000000"/>
        </w:rPr>
        <w:t>раздел «Противодействие коррупции» официального сайта Пестречинского муниципального района набрал 14 баллов из 14.</w:t>
      </w:r>
    </w:p>
    <w:p w:rsidR="00D40411" w:rsidRPr="0066497C" w:rsidRDefault="00D40411" w:rsidP="00337159">
      <w:pPr>
        <w:widowControl w:val="0"/>
        <w:ind w:firstLine="709"/>
        <w:rPr>
          <w:i/>
          <w:sz w:val="24"/>
          <w:szCs w:val="24"/>
          <w:u w:val="single"/>
        </w:rPr>
      </w:pPr>
      <w:r w:rsidRPr="0066497C">
        <w:rPr>
          <w:b/>
          <w:i/>
          <w:sz w:val="24"/>
          <w:szCs w:val="24"/>
          <w:u w:val="single"/>
        </w:rPr>
        <w:t xml:space="preserve">б) Обеспечение работы комиссии по координации работы по противодействию коррупции в качестве ее секретаря </w:t>
      </w:r>
      <w:r w:rsidRPr="0066497C">
        <w:rPr>
          <w:i/>
          <w:sz w:val="24"/>
          <w:szCs w:val="24"/>
          <w:u w:val="single"/>
        </w:rPr>
        <w:t>(количество подготовленных справочных материалов, выступлений, протоколов заседаний):</w:t>
      </w:r>
    </w:p>
    <w:p w:rsidR="00D40411" w:rsidRPr="0066497C" w:rsidRDefault="00D40411" w:rsidP="00337159">
      <w:pPr>
        <w:ind w:firstLine="709"/>
      </w:pPr>
      <w:r w:rsidRPr="0066497C">
        <w:rPr>
          <w:spacing w:val="-4"/>
        </w:rPr>
        <w:t>В отчетном периоде  п</w:t>
      </w:r>
      <w:r w:rsidRPr="0066497C">
        <w:t xml:space="preserve">о обеспечению работы комиссии по координации работы по противодействию коррупции в качестве ее секретаря помощником главы подготовлены </w:t>
      </w:r>
      <w:r w:rsidRPr="0066497C">
        <w:rPr>
          <w:b/>
        </w:rPr>
        <w:t>4</w:t>
      </w:r>
      <w:r w:rsidRPr="0066497C">
        <w:t xml:space="preserve"> протокола заседаний, </w:t>
      </w:r>
      <w:r w:rsidRPr="0066497C">
        <w:rPr>
          <w:b/>
        </w:rPr>
        <w:t>15</w:t>
      </w:r>
      <w:r w:rsidRPr="0066497C">
        <w:t xml:space="preserve"> выступлений, оказана помощь </w:t>
      </w:r>
      <w:r w:rsidRPr="0066497C">
        <w:rPr>
          <w:b/>
        </w:rPr>
        <w:t xml:space="preserve">7 </w:t>
      </w:r>
      <w:r w:rsidRPr="0066497C">
        <w:t>выступающим при подготовке  докладов.</w:t>
      </w:r>
    </w:p>
    <w:p w:rsidR="00D40411" w:rsidRPr="0066497C" w:rsidRDefault="00D40411" w:rsidP="00337159">
      <w:pPr>
        <w:ind w:firstLine="709"/>
        <w:rPr>
          <w:b/>
          <w:i/>
          <w:color w:val="000000"/>
          <w:sz w:val="24"/>
          <w:szCs w:val="24"/>
          <w:u w:val="single"/>
        </w:rPr>
      </w:pPr>
      <w:r w:rsidRPr="0066497C">
        <w:rPr>
          <w:b/>
          <w:i/>
          <w:sz w:val="24"/>
          <w:szCs w:val="24"/>
          <w:u w:val="single"/>
        </w:rPr>
        <w:t xml:space="preserve">в) Количество и основное содержание вопросов, вынесенных по инициативе помощника на рассмотрение комиссии </w:t>
      </w:r>
      <w:r w:rsidRPr="0066497C">
        <w:rPr>
          <w:b/>
          <w:i/>
          <w:color w:val="000000"/>
          <w:sz w:val="24"/>
          <w:szCs w:val="24"/>
          <w:u w:val="single"/>
        </w:rPr>
        <w:t>по координации работы по противодействию коррупции в муниципальном образовании:</w:t>
      </w:r>
    </w:p>
    <w:p w:rsidR="00D40411" w:rsidRDefault="00D40411" w:rsidP="005E7EF5">
      <w:pPr>
        <w:ind w:firstLine="709"/>
      </w:pPr>
      <w:r w:rsidRPr="0066497C">
        <w:t>Вопросы для рассмотрения на заседаниях комиссии по координации работы по противодействию коррупции готовятся</w:t>
      </w:r>
      <w:r w:rsidRPr="0066497C">
        <w:rPr>
          <w:spacing w:val="-4"/>
        </w:rPr>
        <w:t xml:space="preserve"> и </w:t>
      </w:r>
      <w:r w:rsidRPr="0066497C">
        <w:t>вносятся помощником г</w:t>
      </w:r>
      <w:r w:rsidRPr="0066497C">
        <w:rPr>
          <w:spacing w:val="-4"/>
        </w:rPr>
        <w:t xml:space="preserve">лавы, согласовываются, корректируются и  утверждаются главой </w:t>
      </w:r>
      <w:r w:rsidRPr="0066497C">
        <w:t>муниципального района</w:t>
      </w:r>
      <w:r>
        <w:rPr>
          <w:spacing w:val="-4"/>
        </w:rPr>
        <w:t>.</w:t>
      </w:r>
    </w:p>
    <w:p w:rsidR="00D40411" w:rsidRPr="0066497C" w:rsidRDefault="00D40411" w:rsidP="00CC3F0B">
      <w:pPr>
        <w:suppressAutoHyphens/>
        <w:ind w:firstLine="709"/>
        <w:rPr>
          <w:b/>
          <w:u w:val="single"/>
        </w:rPr>
      </w:pPr>
      <w:r>
        <w:t>В</w:t>
      </w:r>
      <w:r w:rsidRPr="0066497C">
        <w:t xml:space="preserve"> 2020 год</w:t>
      </w:r>
      <w:r>
        <w:t>у</w:t>
      </w:r>
      <w:r w:rsidRPr="0066497C">
        <w:t xml:space="preserve"> проведено </w:t>
      </w:r>
      <w:r w:rsidRPr="0066497C">
        <w:rPr>
          <w:b/>
          <w:u w:val="single"/>
        </w:rPr>
        <w:t>4 заседания</w:t>
      </w:r>
      <w:r w:rsidRPr="0066497C">
        <w:t xml:space="preserve"> комиссии по координации работы по противодействию коррупции с рассмотрением </w:t>
      </w:r>
      <w:r w:rsidRPr="0066497C">
        <w:rPr>
          <w:b/>
        </w:rPr>
        <w:t xml:space="preserve"> </w:t>
      </w:r>
      <w:r w:rsidRPr="0066497C">
        <w:rPr>
          <w:b/>
          <w:u w:val="single"/>
        </w:rPr>
        <w:t>37 вопросов:</w:t>
      </w:r>
    </w:p>
    <w:p w:rsidR="00D40411" w:rsidRPr="0066497C" w:rsidRDefault="00D40411" w:rsidP="00CC3F0B">
      <w:pPr>
        <w:suppressAutoHyphens/>
        <w:ind w:firstLine="709"/>
      </w:pPr>
      <w:r w:rsidRPr="0066497C">
        <w:t xml:space="preserve">1) О деятельности исполнительного комитета Пестречинского муниципального   района   по оказанию содействия и поддержки в развитии </w:t>
      </w:r>
      <w:r w:rsidRPr="0066497C">
        <w:rPr>
          <w:spacing w:val="-1"/>
        </w:rPr>
        <w:t xml:space="preserve">предпринимательской  деятельности   субъектам </w:t>
      </w:r>
      <w:r w:rsidRPr="0066497C">
        <w:t>малого и среднего бизнеса.</w:t>
      </w:r>
    </w:p>
    <w:p w:rsidR="00D40411" w:rsidRPr="0066497C" w:rsidRDefault="00D40411" w:rsidP="00CC3F0B">
      <w:pPr>
        <w:suppressAutoHyphens/>
        <w:ind w:firstLine="709"/>
      </w:pPr>
      <w:r w:rsidRPr="0066497C">
        <w:rPr>
          <w:color w:val="000000"/>
        </w:rPr>
        <w:t>2) Об итогах социологического опроса и анкетирования по коррупционным проявлениям</w:t>
      </w:r>
      <w:r w:rsidRPr="0066497C">
        <w:t xml:space="preserve"> с</w:t>
      </w:r>
      <w:r w:rsidRPr="0066497C">
        <w:rPr>
          <w:color w:val="000000"/>
        </w:rPr>
        <w:t xml:space="preserve"> предпринимателями </w:t>
      </w:r>
      <w:r w:rsidRPr="0066497C">
        <w:t>Пестречинского муниципального района</w:t>
      </w:r>
      <w:r w:rsidRPr="0066497C">
        <w:rPr>
          <w:color w:val="000000"/>
        </w:rPr>
        <w:t xml:space="preserve"> </w:t>
      </w:r>
      <w:r w:rsidRPr="0066497C">
        <w:t xml:space="preserve">и муниципальными служащими. </w:t>
      </w:r>
    </w:p>
    <w:p w:rsidR="00D40411" w:rsidRPr="0066497C" w:rsidRDefault="00D40411" w:rsidP="00CC3F0B">
      <w:pPr>
        <w:suppressAutoHyphens/>
        <w:autoSpaceDE w:val="0"/>
        <w:autoSpaceDN w:val="0"/>
        <w:adjustRightInd w:val="0"/>
        <w:ind w:firstLine="709"/>
      </w:pPr>
      <w:r w:rsidRPr="0066497C">
        <w:t>3) Обзор отчетов о реализации мероприятий по противодействию коррупции за 2019 год.</w:t>
      </w:r>
    </w:p>
    <w:p w:rsidR="00D40411" w:rsidRPr="0066497C" w:rsidRDefault="00D40411" w:rsidP="00CC3F0B">
      <w:pPr>
        <w:suppressAutoHyphens/>
        <w:ind w:firstLine="709"/>
        <w:rPr>
          <w:color w:val="000000"/>
        </w:rPr>
      </w:pPr>
      <w:r w:rsidRPr="0066497C">
        <w:rPr>
          <w:color w:val="000000"/>
        </w:rPr>
        <w:t>4) Итоги антикоррупционного мониторинга за 2019 год.</w:t>
      </w:r>
    </w:p>
    <w:p w:rsidR="00D40411" w:rsidRPr="0066497C" w:rsidRDefault="00D40411" w:rsidP="00CC3F0B">
      <w:pPr>
        <w:shd w:val="clear" w:color="auto" w:fill="FFFFFF"/>
        <w:suppressAutoHyphens/>
        <w:ind w:firstLine="709"/>
      </w:pPr>
      <w:r>
        <w:t xml:space="preserve">5) Об итогах </w:t>
      </w:r>
      <w:r w:rsidRPr="0066497C">
        <w:t xml:space="preserve">работы </w:t>
      </w:r>
      <w:r>
        <w:t xml:space="preserve">с </w:t>
      </w:r>
      <w:r w:rsidRPr="0066497C">
        <w:t xml:space="preserve">муниципальными </w:t>
      </w:r>
      <w:r>
        <w:rPr>
          <w:spacing w:val="-2"/>
        </w:rPr>
        <w:t xml:space="preserve">служащими </w:t>
      </w:r>
      <w:r w:rsidRPr="0066497C">
        <w:rPr>
          <w:spacing w:val="-2"/>
        </w:rPr>
        <w:t>по соблюдению</w:t>
      </w:r>
      <w:r>
        <w:rPr>
          <w:spacing w:val="-2"/>
        </w:rPr>
        <w:t xml:space="preserve"> </w:t>
      </w:r>
      <w:r w:rsidRPr="0066497C">
        <w:rPr>
          <w:spacing w:val="-2"/>
        </w:rPr>
        <w:t xml:space="preserve">установленных </w:t>
      </w:r>
      <w:r>
        <w:rPr>
          <w:spacing w:val="-1"/>
        </w:rPr>
        <w:t xml:space="preserve">законом запретов и ограничений  при поступлении и </w:t>
      </w:r>
      <w:r w:rsidRPr="0066497C">
        <w:rPr>
          <w:spacing w:val="-1"/>
        </w:rPr>
        <w:t>прохождении</w:t>
      </w:r>
      <w:r>
        <w:rPr>
          <w:spacing w:val="-1"/>
        </w:rPr>
        <w:t xml:space="preserve"> </w:t>
      </w:r>
      <w:r w:rsidRPr="0066497C">
        <w:rPr>
          <w:spacing w:val="-1"/>
        </w:rPr>
        <w:t xml:space="preserve">муниципальной </w:t>
      </w:r>
      <w:r w:rsidRPr="0066497C">
        <w:t xml:space="preserve">службы в 1 квартале </w:t>
      </w:r>
      <w:smartTag w:uri="urn:schemas-microsoft-com:office:smarttags" w:element="metricconverter">
        <w:smartTagPr>
          <w:attr w:name="ProductID" w:val="2020 г"/>
        </w:smartTagPr>
        <w:r w:rsidRPr="0066497C">
          <w:t>2020 г</w:t>
        </w:r>
      </w:smartTag>
      <w:r w:rsidRPr="0066497C">
        <w:t>.</w:t>
      </w:r>
    </w:p>
    <w:p w:rsidR="00D40411" w:rsidRPr="0066497C" w:rsidRDefault="00D40411" w:rsidP="00CC3F0B">
      <w:pPr>
        <w:shd w:val="clear" w:color="auto" w:fill="FFFFFF"/>
        <w:suppressAutoHyphens/>
        <w:ind w:firstLine="709"/>
      </w:pPr>
      <w:r w:rsidRPr="0066497C">
        <w:t>6) Об антикоррупционной деятельности в сфере образования, а также в части соблюдения норм, регулирую</w:t>
      </w:r>
      <w:r>
        <w:t xml:space="preserve">щих вопросы предотвращения и </w:t>
      </w:r>
      <w:r w:rsidRPr="0066497C">
        <w:t>урегулирования конфликта интересов.</w:t>
      </w:r>
    </w:p>
    <w:p w:rsidR="00D40411" w:rsidRPr="0066497C" w:rsidRDefault="00D40411" w:rsidP="00CC3F0B">
      <w:pPr>
        <w:shd w:val="clear" w:color="auto" w:fill="FFFFFF"/>
        <w:suppressAutoHyphens/>
        <w:ind w:firstLine="709"/>
      </w:pPr>
      <w:r w:rsidRPr="0066497C">
        <w:t>7) Об организации антикоррупционной деятельности в сфере культуры, а также в части соблюдения норм, регулир</w:t>
      </w:r>
      <w:r>
        <w:t xml:space="preserve">ующих вопросы предотвращения </w:t>
      </w:r>
      <w:r w:rsidRPr="0066497C">
        <w:t xml:space="preserve">и урегулирования конфликта интересов. </w:t>
      </w:r>
    </w:p>
    <w:p w:rsidR="00D40411" w:rsidRPr="0066497C" w:rsidRDefault="00D40411" w:rsidP="00CC3F0B">
      <w:pPr>
        <w:shd w:val="clear" w:color="auto" w:fill="FFFFFF"/>
        <w:suppressAutoHyphens/>
        <w:ind w:firstLine="709"/>
      </w:pPr>
      <w:r>
        <w:t xml:space="preserve">8) О </w:t>
      </w:r>
      <w:r w:rsidRPr="0066497C">
        <w:t>про</w:t>
      </w:r>
      <w:r>
        <w:t xml:space="preserve">ведении   анализа   жалоб   и  </w:t>
      </w:r>
      <w:r w:rsidRPr="0066497C">
        <w:t xml:space="preserve">обращений граждан на предмет наличия в них информации о фактах коррупции со стороны муниципальных служащих в 1 квартале </w:t>
      </w:r>
      <w:smartTag w:uri="urn:schemas-microsoft-com:office:smarttags" w:element="metricconverter">
        <w:smartTagPr>
          <w:attr w:name="ProductID" w:val="2020 г"/>
        </w:smartTagPr>
        <w:r w:rsidRPr="0066497C">
          <w:t>2020 г</w:t>
        </w:r>
      </w:smartTag>
      <w:r w:rsidRPr="0066497C">
        <w:t>.</w:t>
      </w:r>
    </w:p>
    <w:p w:rsidR="00D40411" w:rsidRPr="0066497C" w:rsidRDefault="00D40411" w:rsidP="00CC3F0B">
      <w:pPr>
        <w:shd w:val="clear" w:color="auto" w:fill="FFFFFF"/>
        <w:suppressAutoHyphens/>
        <w:ind w:firstLine="709"/>
      </w:pPr>
      <w:r w:rsidRPr="0066497C">
        <w:t xml:space="preserve">9) О ходе исполнения Концепции антикоррупционной пропаганды до 2030 года и итогах освещения в СМИ антикоррупционной деятельности в районе в 1 квартале 2020 года. </w:t>
      </w:r>
    </w:p>
    <w:p w:rsidR="00D40411" w:rsidRPr="0066497C" w:rsidRDefault="00D40411" w:rsidP="00CC3F0B">
      <w:pPr>
        <w:shd w:val="clear" w:color="auto" w:fill="FFFFFF"/>
        <w:suppressAutoHyphens/>
        <w:ind w:firstLine="709"/>
      </w:pPr>
      <w:r w:rsidRPr="0066497C">
        <w:t>10) О совершенствовании системы п</w:t>
      </w:r>
      <w:r>
        <w:t xml:space="preserve">редоставления государственных </w:t>
      </w:r>
      <w:r w:rsidRPr="0066497C">
        <w:t>и муниципальных услуг на базе Многофункционального центра.</w:t>
      </w:r>
    </w:p>
    <w:p w:rsidR="00D40411" w:rsidRPr="0066497C" w:rsidRDefault="00D40411" w:rsidP="00CC3F0B">
      <w:pPr>
        <w:shd w:val="clear" w:color="auto" w:fill="FFFFFF"/>
        <w:suppressAutoHyphens/>
        <w:ind w:firstLine="709"/>
      </w:pPr>
      <w:r>
        <w:t xml:space="preserve">11) О коррупционных </w:t>
      </w:r>
      <w:r w:rsidRPr="0066497C">
        <w:t xml:space="preserve">преступлениях и правонарушениях в деятельности должностных </w:t>
      </w:r>
      <w:r>
        <w:rPr>
          <w:spacing w:val="-1"/>
        </w:rPr>
        <w:t xml:space="preserve">лиц Пестречинского муниципального </w:t>
      </w:r>
      <w:r w:rsidRPr="0066497C">
        <w:rPr>
          <w:spacing w:val="-1"/>
        </w:rPr>
        <w:t xml:space="preserve">района, </w:t>
      </w:r>
      <w:r w:rsidRPr="0066497C">
        <w:t>выявленных в 1 полугодии 2020 года.</w:t>
      </w:r>
    </w:p>
    <w:p w:rsidR="00D40411" w:rsidRPr="0066497C" w:rsidRDefault="00D40411" w:rsidP="00CC3F0B">
      <w:pPr>
        <w:shd w:val="clear" w:color="auto" w:fill="FFFFFF"/>
        <w:suppressAutoHyphens/>
        <w:ind w:firstLine="709"/>
      </w:pPr>
      <w:r w:rsidRPr="0066497C">
        <w:t>12) Информация прокуратуры Республики</w:t>
      </w:r>
      <w:r>
        <w:t xml:space="preserve"> </w:t>
      </w:r>
      <w:r w:rsidRPr="0066497C">
        <w:t>Татарстан о недостатках, выявленных в сфере противодействия коррупции за 1 квартал 2020 года.</w:t>
      </w:r>
    </w:p>
    <w:p w:rsidR="00D40411" w:rsidRDefault="00D40411" w:rsidP="00CC3F0B">
      <w:pPr>
        <w:shd w:val="clear" w:color="auto" w:fill="FFFFFF"/>
        <w:suppressAutoHyphens/>
        <w:ind w:firstLine="709"/>
      </w:pPr>
      <w:r>
        <w:rPr>
          <w:spacing w:val="-1"/>
        </w:rPr>
        <w:t xml:space="preserve">13) Об </w:t>
      </w:r>
      <w:r w:rsidRPr="0066497C">
        <w:rPr>
          <w:spacing w:val="-1"/>
        </w:rPr>
        <w:t>исполнении</w:t>
      </w:r>
      <w:r>
        <w:rPr>
          <w:spacing w:val="-1"/>
        </w:rPr>
        <w:t xml:space="preserve"> Федерального закона </w:t>
      </w:r>
      <w:r w:rsidRPr="0066497C">
        <w:rPr>
          <w:spacing w:val="-1"/>
        </w:rPr>
        <w:t xml:space="preserve">от </w:t>
      </w:r>
      <w:r>
        <w:t xml:space="preserve">05.04.2013 № 44-ФЗ </w:t>
      </w:r>
      <w:r w:rsidRPr="0066497C">
        <w:t xml:space="preserve">«О контрактной системе в сфере    закупок    товаров,    работ,    услуг   для </w:t>
      </w:r>
      <w:r w:rsidRPr="0066497C">
        <w:rPr>
          <w:spacing w:val="-1"/>
        </w:rPr>
        <w:t xml:space="preserve">обеспечения государственных и муниципальных </w:t>
      </w:r>
      <w:r w:rsidRPr="0066497C">
        <w:t>нужд» в 1 полугодии 2020 года</w:t>
      </w:r>
      <w:r>
        <w:t>.</w:t>
      </w:r>
    </w:p>
    <w:p w:rsidR="00D40411" w:rsidRPr="0066497C" w:rsidRDefault="00D40411" w:rsidP="00CC3F0B">
      <w:pPr>
        <w:shd w:val="clear" w:color="auto" w:fill="FFFFFF"/>
        <w:suppressAutoHyphens/>
        <w:ind w:firstLine="709"/>
      </w:pPr>
      <w:r w:rsidRPr="0066497C">
        <w:t xml:space="preserve">14) Об итогах предоставления в собственность и в </w:t>
      </w:r>
      <w:r w:rsidRPr="0066497C">
        <w:rPr>
          <w:spacing w:val="-2"/>
        </w:rPr>
        <w:t>аренду земельных участков в 1 полугодии 2020 года и о</w:t>
      </w:r>
      <w:r w:rsidRPr="0066497C">
        <w:t xml:space="preserve">существления контроля за использованием и </w:t>
      </w:r>
      <w:r w:rsidRPr="0066497C">
        <w:rPr>
          <w:spacing w:val="-2"/>
        </w:rPr>
        <w:t xml:space="preserve">распоряжением    имущества,    находящегося    в </w:t>
      </w:r>
      <w:r w:rsidRPr="0066497C">
        <w:t>муниципальной собственности.</w:t>
      </w:r>
    </w:p>
    <w:p w:rsidR="00D40411" w:rsidRPr="0066497C" w:rsidRDefault="00D40411" w:rsidP="00CC3F0B">
      <w:pPr>
        <w:shd w:val="clear" w:color="auto" w:fill="FFFFFF"/>
        <w:suppressAutoHyphens/>
        <w:ind w:firstLine="709"/>
      </w:pPr>
      <w:r>
        <w:t>15) Об ходе   исполнения законодательства</w:t>
      </w:r>
      <w:r w:rsidRPr="0066497C">
        <w:t xml:space="preserve"> о </w:t>
      </w:r>
      <w:r w:rsidRPr="0066497C">
        <w:rPr>
          <w:spacing w:val="-2"/>
        </w:rPr>
        <w:t xml:space="preserve">муниципальной службе в части своевременности </w:t>
      </w:r>
      <w:r>
        <w:t xml:space="preserve">и достоверности представления сведений </w:t>
      </w:r>
      <w:r w:rsidRPr="0066497C">
        <w:t xml:space="preserve">о своих доходах, расходах, об имуществе и </w:t>
      </w:r>
      <w:r w:rsidRPr="0066497C">
        <w:rPr>
          <w:spacing w:val="-1"/>
        </w:rPr>
        <w:t xml:space="preserve">обязательствах имущественного характера </w:t>
      </w:r>
      <w:r w:rsidRPr="0066497C">
        <w:t xml:space="preserve">лицами, замещающими муниципальные </w:t>
      </w:r>
      <w:r w:rsidRPr="0066497C">
        <w:rPr>
          <w:spacing w:val="-1"/>
        </w:rPr>
        <w:t xml:space="preserve">должности, муниципальными служащими, руководителями </w:t>
      </w:r>
      <w:r w:rsidRPr="0066497C">
        <w:t xml:space="preserve">муниципальных учреждений,  </w:t>
      </w:r>
      <w:r w:rsidRPr="0066497C">
        <w:rPr>
          <w:spacing w:val="-1"/>
        </w:rPr>
        <w:t>а  также  сведений их супруг(о</w:t>
      </w:r>
      <w:r>
        <w:rPr>
          <w:spacing w:val="-1"/>
        </w:rPr>
        <w:t>в) и несовершеннолетних детей,</w:t>
      </w:r>
      <w:r w:rsidRPr="0066497C">
        <w:rPr>
          <w:spacing w:val="-1"/>
        </w:rPr>
        <w:t xml:space="preserve"> </w:t>
      </w:r>
      <w:r w:rsidRPr="0066497C">
        <w:t>за 2019 год.</w:t>
      </w:r>
    </w:p>
    <w:p w:rsidR="00D40411" w:rsidRPr="0066497C" w:rsidRDefault="00D40411" w:rsidP="00CC3F0B">
      <w:pPr>
        <w:suppressAutoHyphens/>
        <w:ind w:firstLine="709"/>
        <w:rPr>
          <w:color w:val="000000"/>
        </w:rPr>
      </w:pPr>
      <w:r w:rsidRPr="0066497C">
        <w:t xml:space="preserve">16) Об </w:t>
      </w:r>
      <w:r>
        <w:t xml:space="preserve"> итогах деятельности по учету, </w:t>
      </w:r>
      <w:r w:rsidRPr="0066497C">
        <w:t xml:space="preserve">анализу и обобщению актов реагирования, поступающих </w:t>
      </w:r>
      <w:r w:rsidRPr="0066497C">
        <w:rPr>
          <w:spacing w:val="-1"/>
        </w:rPr>
        <w:t>от правоохранительных и контрольно-</w:t>
      </w:r>
      <w:r w:rsidRPr="0066497C">
        <w:t>надзорных органов в 1 полугодии 2020 года.</w:t>
      </w:r>
    </w:p>
    <w:p w:rsidR="00D40411" w:rsidRPr="0066497C" w:rsidRDefault="00D40411" w:rsidP="00CC3F0B">
      <w:pPr>
        <w:shd w:val="clear" w:color="auto" w:fill="FFFFFF"/>
        <w:suppressAutoHyphens/>
        <w:ind w:firstLine="709"/>
      </w:pPr>
      <w:r w:rsidRPr="0066497C">
        <w:t xml:space="preserve">17) О   выполнении   мероприятий   муниципальной </w:t>
      </w:r>
      <w:r w:rsidRPr="0066497C">
        <w:rPr>
          <w:spacing w:val="-2"/>
        </w:rPr>
        <w:t xml:space="preserve">программы   «Реализация антикоррупционной </w:t>
      </w:r>
      <w:r w:rsidRPr="0066497C">
        <w:t>политики в Пестречинском муниципальном районе Республики Татарстан на 2015 - 2022 годы» в 1 полугодии 2020 года.</w:t>
      </w:r>
    </w:p>
    <w:p w:rsidR="00D40411" w:rsidRPr="0066497C" w:rsidRDefault="00D40411" w:rsidP="00CC3F0B">
      <w:pPr>
        <w:shd w:val="clear" w:color="auto" w:fill="FFFFFF"/>
        <w:suppressAutoHyphens/>
        <w:ind w:firstLine="709"/>
      </w:pPr>
      <w:r w:rsidRPr="0066497C">
        <w:t xml:space="preserve">18) Об итогах </w:t>
      </w:r>
      <w:r>
        <w:t xml:space="preserve">проведения </w:t>
      </w:r>
      <w:r w:rsidRPr="0066497C">
        <w:t xml:space="preserve">антикоррупционной </w:t>
      </w:r>
      <w:r>
        <w:rPr>
          <w:spacing w:val="-1"/>
        </w:rPr>
        <w:t>экспертизы проектов нормативных</w:t>
      </w:r>
      <w:r w:rsidRPr="0066497C">
        <w:rPr>
          <w:spacing w:val="-1"/>
        </w:rPr>
        <w:t xml:space="preserve"> правовых </w:t>
      </w:r>
      <w:r>
        <w:rPr>
          <w:spacing w:val="-2"/>
        </w:rPr>
        <w:t xml:space="preserve">актов и нормативных правовых </w:t>
      </w:r>
      <w:r w:rsidRPr="0066497C">
        <w:rPr>
          <w:spacing w:val="-2"/>
        </w:rPr>
        <w:t>актов Пестречинского</w:t>
      </w:r>
      <w:r>
        <w:rPr>
          <w:spacing w:val="-2"/>
        </w:rPr>
        <w:t xml:space="preserve"> </w:t>
      </w:r>
      <w:r w:rsidRPr="0066497C">
        <w:rPr>
          <w:spacing w:val="-2"/>
        </w:rPr>
        <w:t xml:space="preserve">муниципального   района   в   1 </w:t>
      </w:r>
      <w:r w:rsidRPr="0066497C">
        <w:t>полугодии 2020 года.</w:t>
      </w:r>
    </w:p>
    <w:p w:rsidR="00D40411" w:rsidRPr="0066497C" w:rsidRDefault="00D40411" w:rsidP="00CC3F0B">
      <w:pPr>
        <w:shd w:val="clear" w:color="auto" w:fill="FFFFFF"/>
        <w:suppressAutoHyphens/>
        <w:ind w:firstLine="709"/>
      </w:pPr>
      <w:r w:rsidRPr="0066497C">
        <w:t xml:space="preserve">19) Анализ исполнения ранее принятых решений </w:t>
      </w:r>
      <w:r w:rsidRPr="0066497C">
        <w:rPr>
          <w:spacing w:val="-1"/>
        </w:rPr>
        <w:t>комиссии по</w:t>
      </w:r>
      <w:r>
        <w:rPr>
          <w:spacing w:val="-1"/>
        </w:rPr>
        <w:t xml:space="preserve"> </w:t>
      </w:r>
      <w:r w:rsidRPr="0066497C">
        <w:rPr>
          <w:spacing w:val="-1"/>
        </w:rPr>
        <w:t xml:space="preserve"> координации</w:t>
      </w:r>
      <w:r>
        <w:rPr>
          <w:spacing w:val="-1"/>
        </w:rPr>
        <w:t xml:space="preserve"> работы</w:t>
      </w:r>
      <w:r w:rsidRPr="0066497C">
        <w:rPr>
          <w:spacing w:val="-1"/>
        </w:rPr>
        <w:t xml:space="preserve"> по </w:t>
      </w:r>
      <w:r>
        <w:t xml:space="preserve">противодействию коррупции </w:t>
      </w:r>
      <w:r w:rsidRPr="0066497C">
        <w:t xml:space="preserve">в Пестречинском </w:t>
      </w:r>
      <w:r w:rsidRPr="0066497C">
        <w:rPr>
          <w:spacing w:val="-1"/>
        </w:rPr>
        <w:t xml:space="preserve">муниципальном районе РТ и решений Комиссии </w:t>
      </w:r>
      <w:r w:rsidRPr="0066497C">
        <w:t xml:space="preserve">по  координации  работы  по  противодействию </w:t>
      </w:r>
      <w:r>
        <w:rPr>
          <w:spacing w:val="-1"/>
        </w:rPr>
        <w:t>коррупции</w:t>
      </w:r>
      <w:r w:rsidRPr="0066497C">
        <w:rPr>
          <w:spacing w:val="-1"/>
        </w:rPr>
        <w:t xml:space="preserve"> в</w:t>
      </w:r>
      <w:r>
        <w:rPr>
          <w:spacing w:val="-1"/>
        </w:rPr>
        <w:t xml:space="preserve"> </w:t>
      </w:r>
      <w:r w:rsidRPr="0066497C">
        <w:rPr>
          <w:spacing w:val="-1"/>
        </w:rPr>
        <w:t xml:space="preserve">РТ </w:t>
      </w:r>
      <w:r w:rsidRPr="0066497C">
        <w:t xml:space="preserve">в 1 полугодии </w:t>
      </w:r>
      <w:smartTag w:uri="urn:schemas-microsoft-com:office:smarttags" w:element="metricconverter">
        <w:smartTagPr>
          <w:attr w:name="ProductID" w:val="2020 г"/>
        </w:smartTagPr>
        <w:r w:rsidRPr="0066497C">
          <w:t>2020 г</w:t>
        </w:r>
      </w:smartTag>
      <w:r w:rsidRPr="0066497C">
        <w:t>.</w:t>
      </w:r>
    </w:p>
    <w:p w:rsidR="00D40411" w:rsidRDefault="00D40411" w:rsidP="00CC3F0B">
      <w:pPr>
        <w:shd w:val="clear" w:color="auto" w:fill="FFFFFF"/>
        <w:suppressAutoHyphens/>
        <w:ind w:firstLine="709"/>
      </w:pPr>
      <w:r w:rsidRPr="0066497C">
        <w:t>20) Обзор деятельности органов местного самоуправления РТ по вопросам противодействия коррупции по итогам 2019 года</w:t>
      </w:r>
      <w:r>
        <w:t>.</w:t>
      </w:r>
    </w:p>
    <w:p w:rsidR="00D40411" w:rsidRDefault="00D40411" w:rsidP="00CC3F0B">
      <w:pPr>
        <w:shd w:val="clear" w:color="auto" w:fill="FFFFFF"/>
        <w:suppressAutoHyphens/>
        <w:ind w:firstLine="709"/>
      </w:pPr>
      <w:r w:rsidRPr="0066497C">
        <w:t>21) Обзор по итогам анализа представленных за I квартал 2020 года органами государственной власти и органами местного самоуправления сведений о реализации мероприятий по противодействию коррупции.</w:t>
      </w:r>
    </w:p>
    <w:p w:rsidR="00D40411" w:rsidRPr="0066497C" w:rsidRDefault="00D40411" w:rsidP="00CC3F0B">
      <w:pPr>
        <w:shd w:val="clear" w:color="auto" w:fill="FFFFFF"/>
        <w:suppressAutoHyphens/>
        <w:ind w:firstLine="709"/>
      </w:pPr>
      <w:r>
        <w:rPr>
          <w:spacing w:val="-2"/>
        </w:rPr>
        <w:t xml:space="preserve">22) О </w:t>
      </w:r>
      <w:r w:rsidRPr="0066497C">
        <w:rPr>
          <w:spacing w:val="-2"/>
        </w:rPr>
        <w:t>деятельности</w:t>
      </w:r>
      <w:r>
        <w:rPr>
          <w:spacing w:val="-2"/>
        </w:rPr>
        <w:t xml:space="preserve"> Общественного </w:t>
      </w:r>
      <w:r w:rsidRPr="0066497C">
        <w:rPr>
          <w:spacing w:val="-2"/>
        </w:rPr>
        <w:t xml:space="preserve">совета Пестречинского муниципального района в сфере </w:t>
      </w:r>
      <w:r w:rsidRPr="0066497C">
        <w:t xml:space="preserve">противодействия коррупции в 1 полугодии </w:t>
      </w:r>
      <w:smartTag w:uri="urn:schemas-microsoft-com:office:smarttags" w:element="metricconverter">
        <w:smartTagPr>
          <w:attr w:name="ProductID" w:val="2020 г"/>
        </w:smartTagPr>
        <w:r w:rsidRPr="0066497C">
          <w:t>2020 г</w:t>
        </w:r>
      </w:smartTag>
      <w:r w:rsidRPr="0066497C">
        <w:t>.</w:t>
      </w:r>
    </w:p>
    <w:p w:rsidR="00D40411" w:rsidRPr="0066497C" w:rsidRDefault="00D40411" w:rsidP="00CC3F0B">
      <w:pPr>
        <w:shd w:val="clear" w:color="auto" w:fill="FFFFFF"/>
        <w:suppressAutoHyphens/>
        <w:ind w:firstLine="709"/>
      </w:pPr>
      <w:r w:rsidRPr="0066497C">
        <w:t>23) О работе государственных органов власти, органов местного самоуправления и прокуратуры Республики Татарстан по выявлению фактов конфликта интересов в 1 полугодии 2020 года.</w:t>
      </w:r>
    </w:p>
    <w:p w:rsidR="00D40411" w:rsidRPr="0066497C" w:rsidRDefault="00D40411" w:rsidP="00CC3F0B">
      <w:pPr>
        <w:shd w:val="clear" w:color="auto" w:fill="FFFFFF"/>
        <w:suppressAutoHyphens/>
        <w:ind w:firstLine="709"/>
      </w:pPr>
      <w:r w:rsidRPr="0066497C">
        <w:t>24) Обзор по итогам анализа представленных за I полугодие 2020 года органами государственной власти и органами местного самоуправления сведений о реализации мероприятий по противодействию коррупции.</w:t>
      </w:r>
    </w:p>
    <w:p w:rsidR="00D40411" w:rsidRPr="0066497C" w:rsidRDefault="00D40411" w:rsidP="00CC3F0B">
      <w:pPr>
        <w:shd w:val="clear" w:color="auto" w:fill="FFFFFF"/>
        <w:suppressAutoHyphens/>
        <w:ind w:firstLine="709"/>
      </w:pPr>
      <w:r w:rsidRPr="0066497C">
        <w:t xml:space="preserve">25) </w:t>
      </w:r>
      <w:r w:rsidRPr="0066497C">
        <w:rPr>
          <w:spacing w:val="-3"/>
        </w:rPr>
        <w:t xml:space="preserve">Об   организации   работы   по   предупреждению </w:t>
      </w:r>
      <w:r w:rsidRPr="0066497C">
        <w:t>ко</w:t>
      </w:r>
      <w:r>
        <w:t xml:space="preserve">ррупционных правонарушений </w:t>
      </w:r>
      <w:r w:rsidRPr="0066497C">
        <w:t>в</w:t>
      </w:r>
      <w:r>
        <w:t xml:space="preserve"> </w:t>
      </w:r>
      <w:r w:rsidRPr="0066497C">
        <w:t>ходе постановки на учет и выделения жилья по всем видам программ, реализуемым в Пестречинском муниципальном районе.</w:t>
      </w:r>
    </w:p>
    <w:p w:rsidR="00D40411" w:rsidRPr="0066497C" w:rsidRDefault="00D40411" w:rsidP="00CC3F0B">
      <w:pPr>
        <w:shd w:val="clear" w:color="auto" w:fill="FFFFFF"/>
        <w:tabs>
          <w:tab w:val="left" w:pos="567"/>
        </w:tabs>
        <w:suppressAutoHyphens/>
        <w:ind w:firstLine="709"/>
      </w:pPr>
      <w:r w:rsidRPr="0066497C">
        <w:t xml:space="preserve">26) О  предупреждении коррупционных проявлений в сфере жилищно-коммунального хозяйства:   о рациональном  </w:t>
      </w:r>
      <w:r>
        <w:t xml:space="preserve"> использовании  </w:t>
      </w:r>
      <w:r w:rsidRPr="0066497C">
        <w:t xml:space="preserve">бюджетных средств и платежей населения, поступающих в </w:t>
      </w:r>
      <w:r w:rsidRPr="0066497C">
        <w:rPr>
          <w:spacing w:val="-1"/>
        </w:rPr>
        <w:t xml:space="preserve">жилищно-коммунальные хозяйства на </w:t>
      </w:r>
      <w:r w:rsidRPr="0066497C">
        <w:t>капитальный и текущий ремонт.</w:t>
      </w:r>
    </w:p>
    <w:p w:rsidR="00D40411" w:rsidRPr="0066497C" w:rsidRDefault="00D40411" w:rsidP="00CC3F0B">
      <w:pPr>
        <w:shd w:val="clear" w:color="auto" w:fill="FFFFFF"/>
        <w:suppressAutoHyphens/>
        <w:ind w:firstLine="709"/>
      </w:pPr>
      <w:r w:rsidRPr="0066497C">
        <w:t xml:space="preserve">27) Об организации   мероприятий   по   снижению </w:t>
      </w:r>
      <w:r w:rsidRPr="0066497C">
        <w:rPr>
          <w:spacing w:val="-1"/>
        </w:rPr>
        <w:t xml:space="preserve">коррупционных проявлений в сфере </w:t>
      </w:r>
      <w:r w:rsidRPr="0066497C">
        <w:t>здравоохранения, и о деятельности комиссии по противодействию коррупции.</w:t>
      </w:r>
    </w:p>
    <w:p w:rsidR="00D40411" w:rsidRDefault="00D40411" w:rsidP="00CC3F0B">
      <w:pPr>
        <w:shd w:val="clear" w:color="auto" w:fill="FFFFFF"/>
        <w:suppressAutoHyphens/>
        <w:ind w:firstLine="709"/>
      </w:pPr>
      <w:r>
        <w:t xml:space="preserve">28) О </w:t>
      </w:r>
      <w:r w:rsidRPr="0066497C">
        <w:t>работе по предупреж</w:t>
      </w:r>
      <w:r>
        <w:t>дению коррупционных проявлений в</w:t>
      </w:r>
      <w:r w:rsidRPr="0066497C">
        <w:t xml:space="preserve"> сфере образования и о </w:t>
      </w:r>
      <w:r w:rsidRPr="0066497C">
        <w:rPr>
          <w:spacing w:val="-1"/>
        </w:rPr>
        <w:t xml:space="preserve">принимаемых мерах по  сокращению </w:t>
      </w:r>
      <w:r w:rsidRPr="0066497C">
        <w:t>очередности в дошкольные образовательные учреждения.</w:t>
      </w:r>
    </w:p>
    <w:p w:rsidR="00D40411" w:rsidRPr="0066497C" w:rsidRDefault="00D40411" w:rsidP="00CC3F0B">
      <w:pPr>
        <w:shd w:val="clear" w:color="auto" w:fill="FFFFFF"/>
        <w:suppressAutoHyphens/>
        <w:ind w:firstLine="709"/>
      </w:pPr>
      <w:r w:rsidRPr="0066497C">
        <w:rPr>
          <w:spacing w:val="-1"/>
        </w:rPr>
        <w:t xml:space="preserve">29) О   работе   по   предупреждению   коррупции   в </w:t>
      </w:r>
      <w:r w:rsidRPr="0066497C">
        <w:t xml:space="preserve">сфере спорта, а также в </w:t>
      </w:r>
      <w:r w:rsidRPr="0066497C">
        <w:rPr>
          <w:spacing w:val="-2"/>
        </w:rPr>
        <w:t xml:space="preserve">части соблюдения норм, регулирующих вопросы </w:t>
      </w:r>
      <w:r w:rsidRPr="0066497C">
        <w:rPr>
          <w:spacing w:val="-3"/>
        </w:rPr>
        <w:t xml:space="preserve">предотвращения  и урегулирования конфликта </w:t>
      </w:r>
      <w:r w:rsidRPr="0066497C">
        <w:t>интересов.</w:t>
      </w:r>
    </w:p>
    <w:p w:rsidR="00D40411" w:rsidRPr="0066497C" w:rsidRDefault="00D40411" w:rsidP="00CC3F0B">
      <w:pPr>
        <w:shd w:val="clear" w:color="auto" w:fill="FFFFFF"/>
        <w:suppressAutoHyphens/>
        <w:ind w:firstLine="709"/>
      </w:pPr>
      <w:r>
        <w:rPr>
          <w:spacing w:val="-2"/>
        </w:rPr>
        <w:t xml:space="preserve">30) О </w:t>
      </w:r>
      <w:r w:rsidRPr="0066497C">
        <w:rPr>
          <w:spacing w:val="-2"/>
        </w:rPr>
        <w:t xml:space="preserve">деятельности </w:t>
      </w:r>
      <w:r>
        <w:rPr>
          <w:spacing w:val="-2"/>
        </w:rPr>
        <w:t xml:space="preserve">комиссии по </w:t>
      </w:r>
      <w:r w:rsidRPr="0066497C">
        <w:rPr>
          <w:spacing w:val="-2"/>
        </w:rPr>
        <w:t xml:space="preserve">соблюдению </w:t>
      </w:r>
      <w:r>
        <w:t xml:space="preserve">требований </w:t>
      </w:r>
      <w:r w:rsidRPr="0066497C">
        <w:t>к служебному</w:t>
      </w:r>
      <w:r>
        <w:t xml:space="preserve"> </w:t>
      </w:r>
      <w:r w:rsidRPr="0066497C">
        <w:t>поведению</w:t>
      </w:r>
      <w:r w:rsidRPr="0066497C">
        <w:rPr>
          <w:spacing w:val="-1"/>
        </w:rPr>
        <w:t xml:space="preserve"> и урегулированию конфликта </w:t>
      </w:r>
      <w:r w:rsidRPr="0066497C">
        <w:t>интересов в 2020 году.</w:t>
      </w:r>
    </w:p>
    <w:p w:rsidR="00D40411" w:rsidRPr="0066497C" w:rsidRDefault="00D40411" w:rsidP="00CC3F0B">
      <w:pPr>
        <w:shd w:val="clear" w:color="auto" w:fill="FFFFFF"/>
        <w:suppressAutoHyphens/>
        <w:ind w:firstLine="709"/>
      </w:pPr>
      <w:r w:rsidRPr="0066497C">
        <w:t xml:space="preserve">31) О коррупционных </w:t>
      </w:r>
      <w:r>
        <w:t xml:space="preserve">преступлениях </w:t>
      </w:r>
      <w:r w:rsidRPr="0066497C">
        <w:t>и правонарушениях в деятельности должностных лиц  Пестречинского  муниципального  района, выявленных в 2020 году.</w:t>
      </w:r>
    </w:p>
    <w:p w:rsidR="00D40411" w:rsidRPr="0066497C" w:rsidRDefault="00D40411" w:rsidP="00CC3F0B">
      <w:pPr>
        <w:shd w:val="clear" w:color="auto" w:fill="FFFFFF"/>
        <w:suppressAutoHyphens/>
        <w:ind w:firstLine="709"/>
      </w:pPr>
      <w:r w:rsidRPr="0066497C">
        <w:t xml:space="preserve">32) Об итогах работы Контрольно-счетной палаты </w:t>
      </w:r>
      <w:r>
        <w:rPr>
          <w:spacing w:val="-2"/>
        </w:rPr>
        <w:t xml:space="preserve">района за </w:t>
      </w:r>
      <w:r w:rsidRPr="0066497C">
        <w:rPr>
          <w:spacing w:val="-2"/>
        </w:rPr>
        <w:t xml:space="preserve">целевым использованием и </w:t>
      </w:r>
      <w:r w:rsidRPr="0066497C">
        <w:rPr>
          <w:spacing w:val="-1"/>
        </w:rPr>
        <w:t xml:space="preserve">рациональным расходованием бюджетных </w:t>
      </w:r>
      <w:r w:rsidRPr="0066497C">
        <w:t>средств за 2020 год.</w:t>
      </w:r>
    </w:p>
    <w:p w:rsidR="00D40411" w:rsidRPr="0066497C" w:rsidRDefault="00D40411" w:rsidP="00CC3F0B">
      <w:pPr>
        <w:shd w:val="clear" w:color="auto" w:fill="FFFFFF"/>
        <w:suppressAutoHyphens/>
        <w:ind w:firstLine="709"/>
      </w:pPr>
      <w:r w:rsidRPr="0066497C">
        <w:t xml:space="preserve">33) Об итогах проведения антикоррупционной </w:t>
      </w:r>
      <w:r w:rsidRPr="0066497C">
        <w:rPr>
          <w:spacing w:val="-1"/>
        </w:rPr>
        <w:t xml:space="preserve">экспертизы проектов нормативных   правовых </w:t>
      </w:r>
      <w:r w:rsidRPr="0066497C">
        <w:rPr>
          <w:spacing w:val="-3"/>
        </w:rPr>
        <w:t xml:space="preserve">актов и нормативных правовых актов </w:t>
      </w:r>
      <w:r w:rsidRPr="0066497C">
        <w:rPr>
          <w:spacing w:val="-2"/>
        </w:rPr>
        <w:t xml:space="preserve">Пестречинского муниципального района за 2020 </w:t>
      </w:r>
      <w:r w:rsidRPr="0066497C">
        <w:t>год.</w:t>
      </w:r>
    </w:p>
    <w:p w:rsidR="00D40411" w:rsidRPr="0066497C" w:rsidRDefault="00D40411" w:rsidP="00CC3F0B">
      <w:pPr>
        <w:shd w:val="clear" w:color="auto" w:fill="FFFFFF"/>
        <w:suppressAutoHyphens/>
        <w:ind w:firstLine="709"/>
      </w:pPr>
      <w:r w:rsidRPr="0066497C">
        <w:t xml:space="preserve">34) Об  итогах деятельности по учету,  анализу и обобщению актов реагирования, поступающих </w:t>
      </w:r>
      <w:r w:rsidRPr="0066497C">
        <w:rPr>
          <w:spacing w:val="-2"/>
        </w:rPr>
        <w:t xml:space="preserve">от </w:t>
      </w:r>
      <w:r>
        <w:rPr>
          <w:spacing w:val="-2"/>
        </w:rPr>
        <w:t xml:space="preserve">правоохранительных и </w:t>
      </w:r>
      <w:r w:rsidRPr="0066497C">
        <w:rPr>
          <w:spacing w:val="-2"/>
        </w:rPr>
        <w:t>контрольно-</w:t>
      </w:r>
      <w:r w:rsidRPr="0066497C">
        <w:t>надзорных органов за 2020 год.</w:t>
      </w:r>
    </w:p>
    <w:p w:rsidR="00D40411" w:rsidRPr="0066497C" w:rsidRDefault="00D40411" w:rsidP="00CC3F0B">
      <w:pPr>
        <w:shd w:val="clear" w:color="auto" w:fill="FFFFFF"/>
        <w:suppressAutoHyphens/>
        <w:ind w:firstLine="709"/>
      </w:pPr>
      <w:r w:rsidRPr="0066497C">
        <w:rPr>
          <w:spacing w:val="-2"/>
        </w:rPr>
        <w:t xml:space="preserve">35) Об   исполнении   </w:t>
      </w:r>
      <w:r w:rsidRPr="0066497C">
        <w:t xml:space="preserve">предусмотренных на 2020 год мероприятий Национального плана противодействия коррупции на 2018–2020 годы, </w:t>
      </w:r>
      <w:r>
        <w:t>г</w:t>
      </w:r>
      <w:r w:rsidRPr="0066497C">
        <w:t xml:space="preserve">осударственной программы «Реализация антикоррупционной политики Республики Татарстан на 2015–2023 годы», </w:t>
      </w:r>
      <w:r w:rsidRPr="0066497C">
        <w:rPr>
          <w:spacing w:val="-2"/>
        </w:rPr>
        <w:t xml:space="preserve">муниципальной </w:t>
      </w:r>
      <w:r w:rsidRPr="0066497C">
        <w:rPr>
          <w:spacing w:val="-1"/>
        </w:rPr>
        <w:t xml:space="preserve">программы  «Реализация антикоррупционной </w:t>
      </w:r>
      <w:r>
        <w:t xml:space="preserve">политики в </w:t>
      </w:r>
      <w:r w:rsidRPr="0066497C">
        <w:t>Пестречинском муниципальном районе Республики   Татарстан   на 2015 – 2023 годы».</w:t>
      </w:r>
    </w:p>
    <w:p w:rsidR="00D40411" w:rsidRPr="0066497C" w:rsidRDefault="00D40411" w:rsidP="00CC3F0B">
      <w:pPr>
        <w:shd w:val="clear" w:color="auto" w:fill="FFFFFF"/>
        <w:suppressAutoHyphens/>
        <w:ind w:firstLine="709"/>
      </w:pPr>
      <w:r w:rsidRPr="0066497C">
        <w:t xml:space="preserve">36) Анализ исполнения ранее принятых решений </w:t>
      </w:r>
      <w:r w:rsidRPr="0066497C">
        <w:rPr>
          <w:spacing w:val="-2"/>
        </w:rPr>
        <w:t xml:space="preserve">комиссии по координации работы  по </w:t>
      </w:r>
      <w:r w:rsidRPr="0066497C">
        <w:t xml:space="preserve">противодействию коррупции  в Пестречинском </w:t>
      </w:r>
      <w:r w:rsidRPr="0066497C">
        <w:rPr>
          <w:spacing w:val="-1"/>
        </w:rPr>
        <w:t xml:space="preserve">муниципальном районе РТ и решений Комиссии </w:t>
      </w:r>
      <w:r w:rsidRPr="0066497C">
        <w:t>по  координации работы  по  противодействию коррупции в Республике Татарстан за 2 полугодие 2020 года.</w:t>
      </w:r>
    </w:p>
    <w:p w:rsidR="00D40411" w:rsidRPr="0066497C" w:rsidRDefault="00D40411" w:rsidP="00CC3F0B">
      <w:pPr>
        <w:shd w:val="clear" w:color="auto" w:fill="FFFFFF"/>
        <w:suppressAutoHyphens/>
        <w:ind w:firstLine="709"/>
      </w:pPr>
      <w:r>
        <w:t xml:space="preserve">37) Рассмотрение плана работы комиссии по координации работы </w:t>
      </w:r>
      <w:r w:rsidRPr="0066497C">
        <w:t xml:space="preserve">по противодействию </w:t>
      </w:r>
      <w:r>
        <w:rPr>
          <w:spacing w:val="-1"/>
        </w:rPr>
        <w:t>коррупции в Пестречинском</w:t>
      </w:r>
      <w:r w:rsidRPr="0066497C">
        <w:rPr>
          <w:spacing w:val="-1"/>
        </w:rPr>
        <w:t xml:space="preserve"> муниципальном районе Республики Татарстан на 2021 год.</w:t>
      </w:r>
    </w:p>
    <w:p w:rsidR="00D40411" w:rsidRPr="0066497C" w:rsidRDefault="00D40411" w:rsidP="00CC3F0B">
      <w:pPr>
        <w:ind w:firstLine="709"/>
      </w:pPr>
      <w:r w:rsidRPr="0066497C">
        <w:t>По результатам рассмотрения вопросов на заседаниях комиссии по координации работы по противодействию коррупции принято и реализовано</w:t>
      </w:r>
      <w:r w:rsidRPr="0066497C">
        <w:rPr>
          <w:b/>
        </w:rPr>
        <w:t xml:space="preserve"> </w:t>
      </w:r>
      <w:r w:rsidRPr="0066497C">
        <w:rPr>
          <w:b/>
          <w:u w:val="single"/>
        </w:rPr>
        <w:t>83 управленческих решений</w:t>
      </w:r>
      <w:r w:rsidRPr="00AB5F29">
        <w:t xml:space="preserve">, </w:t>
      </w:r>
      <w:r w:rsidRPr="0066497C">
        <w:t xml:space="preserve">в том числе:                                 </w:t>
      </w:r>
    </w:p>
    <w:p w:rsidR="00D40411" w:rsidRPr="0066497C" w:rsidRDefault="00D40411" w:rsidP="00CC3F0B">
      <w:pPr>
        <w:ind w:firstLine="709"/>
        <w:rPr>
          <w:u w:val="single"/>
        </w:rPr>
      </w:pPr>
      <w:r w:rsidRPr="0066497C">
        <w:rPr>
          <w:u w:val="single"/>
        </w:rPr>
        <w:t>в 1 полугодии 2020 года:</w:t>
      </w:r>
    </w:p>
    <w:p w:rsidR="00D40411" w:rsidRPr="0066497C" w:rsidRDefault="00D40411" w:rsidP="00CC3F0B">
      <w:pPr>
        <w:ind w:firstLine="709"/>
      </w:pPr>
      <w:r w:rsidRPr="0066497C">
        <w:t>- гражданам оказано и продолжает оказываться необходимое содействие и поддержка в развитии предпринимательской деятельности, проведены регулярные еженедельные встречи с начинающими предпринимателями;</w:t>
      </w:r>
    </w:p>
    <w:p w:rsidR="00D40411" w:rsidRPr="0066497C" w:rsidRDefault="00D40411" w:rsidP="00CC3F0B">
      <w:pPr>
        <w:ind w:firstLine="709"/>
      </w:pPr>
      <w:r w:rsidRPr="0066497C">
        <w:t>- проведено с предпринимателями района выборочное анкетирование по вопросам профилактики коррупционных правонарушений в сфере предпринимательства (по форме социологического опроса);</w:t>
      </w:r>
    </w:p>
    <w:p w:rsidR="00D40411" w:rsidRPr="0066497C" w:rsidRDefault="00D40411" w:rsidP="00CC3F0B">
      <w:pPr>
        <w:tabs>
          <w:tab w:val="left" w:pos="540"/>
        </w:tabs>
        <w:ind w:firstLine="709"/>
      </w:pPr>
      <w:r w:rsidRPr="0066497C">
        <w:t>- проведено обучение муниципальных служащих органов местного самоуправления района по представлению сведений о своих доходах, расходах, об имуществе и обязательствах имущественного характера</w:t>
      </w:r>
      <w:r>
        <w:t xml:space="preserve">, а </w:t>
      </w:r>
      <w:r w:rsidRPr="0066497C">
        <w:t xml:space="preserve">также на темы: </w:t>
      </w:r>
      <w:r w:rsidRPr="0066497C">
        <w:rPr>
          <w:bCs/>
        </w:rPr>
        <w:t>«О</w:t>
      </w:r>
      <w:r w:rsidRPr="0066497C">
        <w:t>б ограничениях и запретах при поступлении на муниципальную службу»,</w:t>
      </w:r>
      <w:r w:rsidRPr="0066497C">
        <w:rPr>
          <w:bCs/>
        </w:rPr>
        <w:t xml:space="preserve"> «Конфликт интересов», «О запрете приема подарков</w:t>
      </w:r>
      <w:r w:rsidRPr="0066497C">
        <w:t>»;</w:t>
      </w:r>
    </w:p>
    <w:p w:rsidR="00D40411" w:rsidRPr="0066497C" w:rsidRDefault="00D40411" w:rsidP="00CC3F0B">
      <w:pPr>
        <w:tabs>
          <w:tab w:val="left" w:pos="540"/>
        </w:tabs>
        <w:ind w:firstLine="709"/>
      </w:pPr>
      <w:r w:rsidRPr="0066497C">
        <w:t>- проведен анализ сведений  о доходах, расходах, об имуществе и обязательствах имущественного характера;</w:t>
      </w:r>
    </w:p>
    <w:p w:rsidR="00D40411" w:rsidRPr="0066497C" w:rsidRDefault="00D40411" w:rsidP="00CC3F0B">
      <w:pPr>
        <w:ind w:firstLine="709"/>
      </w:pPr>
      <w:r w:rsidRPr="0066497C">
        <w:t>- проведены  проверки сведений о доходах и по соблюдению установленных законом запретов и ограничений при поступлении и прохождении муниципальной службы в 2020 году, а также требований о предотвращении или урегулировании конфликта интересов (проведено 8 проверок);</w:t>
      </w:r>
    </w:p>
    <w:p w:rsidR="00D40411" w:rsidRPr="0066497C" w:rsidRDefault="00D40411" w:rsidP="00CC3F0B">
      <w:pPr>
        <w:ind w:firstLine="709"/>
      </w:pPr>
      <w:r w:rsidRPr="0066497C">
        <w:t>- обеспечено применение к служащим мер дисциплинарной ответственности за совершение коррупционных правонарушений (10 чел.);</w:t>
      </w:r>
    </w:p>
    <w:p w:rsidR="00D40411" w:rsidRPr="0066497C" w:rsidRDefault="00D40411" w:rsidP="00CC3F0B">
      <w:pPr>
        <w:ind w:firstLine="709"/>
      </w:pPr>
      <w:r w:rsidRPr="0066497C">
        <w:t>-  активизирована деятельность комиссии по конфликту интересов;</w:t>
      </w:r>
    </w:p>
    <w:p w:rsidR="00D40411" w:rsidRPr="0066497C" w:rsidRDefault="00D40411" w:rsidP="00CC3F0B">
      <w:pPr>
        <w:ind w:firstLine="709"/>
      </w:pPr>
      <w:r w:rsidRPr="0066497C">
        <w:t>- организована работа по правовому и антикоррупционному просвещению служащих посредством проведения консультаций, семинаров, круглых столов;</w:t>
      </w:r>
    </w:p>
    <w:p w:rsidR="00D40411" w:rsidRPr="0066497C" w:rsidRDefault="00D40411" w:rsidP="00CC3F0B">
      <w:pPr>
        <w:tabs>
          <w:tab w:val="left" w:pos="540"/>
        </w:tabs>
        <w:ind w:firstLine="709"/>
      </w:pPr>
      <w:r w:rsidRPr="0066497C">
        <w:rPr>
          <w:bCs/>
        </w:rPr>
        <w:t xml:space="preserve">- </w:t>
      </w:r>
      <w:r w:rsidRPr="0066497C">
        <w:t xml:space="preserve">приняты необходимые меры по улучшению показателей </w:t>
      </w:r>
      <w:r w:rsidRPr="0066497C">
        <w:rPr>
          <w:color w:val="000000"/>
        </w:rPr>
        <w:t>антикоррупционного мониторинга, о</w:t>
      </w:r>
      <w:r w:rsidRPr="0066497C">
        <w:t>рганизована работа по качественному проведению антикоррупционной экспертизы проектов нормативных правовых актов в органах местного самоуправления района;</w:t>
      </w:r>
    </w:p>
    <w:p w:rsidR="00D40411" w:rsidRPr="0066497C" w:rsidRDefault="00D40411" w:rsidP="00CC3F0B">
      <w:pPr>
        <w:ind w:firstLine="709"/>
      </w:pPr>
      <w:r w:rsidRPr="0066497C">
        <w:t xml:space="preserve">- при поступлении граждан на работу на должности муниципальной службы организовано добровольное тестирование на предмет наличия знаний антикоррупционного законодательства; </w:t>
      </w:r>
    </w:p>
    <w:p w:rsidR="00D40411" w:rsidRPr="0066497C" w:rsidRDefault="00D40411" w:rsidP="00CC3F0B">
      <w:pPr>
        <w:ind w:firstLine="709"/>
      </w:pPr>
      <w:r w:rsidRPr="0066497C">
        <w:t>- организовано среди муниципальных служащих регулярное обновление анкетных данных, в т.ч. по родственным связям, в соответствии с законодательством, а также у лиц, замещающих муниципальные должности;</w:t>
      </w:r>
    </w:p>
    <w:p w:rsidR="00D40411" w:rsidRPr="0066497C" w:rsidRDefault="00D40411" w:rsidP="00CC3F0B">
      <w:pPr>
        <w:tabs>
          <w:tab w:val="left" w:pos="540"/>
        </w:tabs>
        <w:ind w:firstLine="709"/>
      </w:pPr>
      <w:r w:rsidRPr="0066497C">
        <w:t xml:space="preserve">- обеспечено представление сведений представителю нанимателя муниципальными служащими, руководителями муниципальных учреждений,  о своих доходах, расходах, об имуществе и обязательствах имущественного характера, а также супруг(а) и несовершеннолетних детей в срок до 30.04.2020  (срок продлен в связи с </w:t>
      </w:r>
      <w:r w:rsidRPr="0066497C">
        <w:rPr>
          <w:lang w:val="en-US"/>
        </w:rPr>
        <w:t>COVID</w:t>
      </w:r>
      <w:r w:rsidRPr="0066497C">
        <w:t>-19 до 01.08.2020) и размещение указанных сведений в установленные законодательством сроки на официальном сайте в сети Интернет;</w:t>
      </w:r>
    </w:p>
    <w:p w:rsidR="00D40411" w:rsidRPr="0066497C" w:rsidRDefault="00D40411" w:rsidP="00CC3F0B">
      <w:pPr>
        <w:tabs>
          <w:tab w:val="left" w:pos="540"/>
        </w:tabs>
        <w:ind w:firstLine="709"/>
      </w:pPr>
      <w:r w:rsidRPr="0066497C">
        <w:t xml:space="preserve">- несмотря на продление срока  представления сведений о своих доходах, расходах, об имуществе и обязательствах имущественного характера, а также сведений супруг(а) и несовершеннолетних детей в связи с </w:t>
      </w:r>
      <w:r w:rsidRPr="0066497C">
        <w:rPr>
          <w:lang w:val="en-US"/>
        </w:rPr>
        <w:t>COVID</w:t>
      </w:r>
      <w:r w:rsidRPr="0066497C">
        <w:t xml:space="preserve">-19 до 01.08.2020, завершено представление сведений муниципальными служащими через электронный сервис: </w:t>
      </w:r>
      <w:r w:rsidRPr="0066497C">
        <w:rPr>
          <w:lang w:val="en-US"/>
        </w:rPr>
        <w:t>dohod</w:t>
      </w:r>
      <w:r w:rsidRPr="0066497C">
        <w:t>.</w:t>
      </w:r>
      <w:r w:rsidRPr="0066497C">
        <w:rPr>
          <w:lang w:val="en-US"/>
        </w:rPr>
        <w:t>tatar</w:t>
      </w:r>
      <w:r w:rsidRPr="0066497C">
        <w:t>.</w:t>
      </w:r>
      <w:r w:rsidRPr="0066497C">
        <w:rPr>
          <w:lang w:val="en-US"/>
        </w:rPr>
        <w:t>ru</w:t>
      </w:r>
      <w:r w:rsidRPr="0066497C">
        <w:t xml:space="preserve">. в 1 полугодии </w:t>
      </w:r>
      <w:smartTag w:uri="urn:schemas-microsoft-com:office:smarttags" w:element="metricconverter">
        <w:smartTagPr>
          <w:attr w:name="ProductID" w:val="2020 г"/>
        </w:smartTagPr>
        <w:r w:rsidRPr="0066497C">
          <w:t>2020 г</w:t>
        </w:r>
      </w:smartTag>
      <w:r w:rsidRPr="0066497C">
        <w:t>.;</w:t>
      </w:r>
    </w:p>
    <w:p w:rsidR="00D40411" w:rsidRPr="0066497C" w:rsidRDefault="00D40411" w:rsidP="00CC3F0B">
      <w:pPr>
        <w:tabs>
          <w:tab w:val="left" w:pos="540"/>
        </w:tabs>
        <w:ind w:firstLine="709"/>
      </w:pPr>
      <w:r w:rsidRPr="0066497C">
        <w:t>- организовано представление сведений о своих доходах, расходах, об имуществе и обязательствах имущественного характера, а также супруг(а) и несовершеннолетних детей Президенту Республики Татарстан лицами, замещающими муниципальные должности, а также должности руководителя исполнительного комитета (по контракту) в срок до 30.04.2020 и размещение указанных сведений в установленные законодательством сроки на официальном сайте в сети Интернет;</w:t>
      </w:r>
    </w:p>
    <w:p w:rsidR="00D40411" w:rsidRPr="0066497C" w:rsidRDefault="00D40411" w:rsidP="00CC3F0B">
      <w:pPr>
        <w:tabs>
          <w:tab w:val="left" w:pos="540"/>
        </w:tabs>
        <w:ind w:firstLine="709"/>
      </w:pPr>
      <w:r w:rsidRPr="0066497C">
        <w:t xml:space="preserve">- несмотря на продление срока  представления сведений о своих доходах, расходах, об имуществе и обязательствах имущественного характера, а также супруг(а) и несовершеннолетних детей в связи с </w:t>
      </w:r>
      <w:r w:rsidRPr="0066497C">
        <w:rPr>
          <w:lang w:val="en-US"/>
        </w:rPr>
        <w:t>COVID</w:t>
      </w:r>
      <w:r w:rsidRPr="0066497C">
        <w:t xml:space="preserve">-19 до 01.08.2020, завершено представление сведений лицами, замещающими муниципальные должности, а также должности руководителя исполнительного комитета (по контракту) в 1 полугодии </w:t>
      </w:r>
      <w:smartTag w:uri="urn:schemas-microsoft-com:office:smarttags" w:element="metricconverter">
        <w:smartTagPr>
          <w:attr w:name="ProductID" w:val="2020 г"/>
        </w:smartTagPr>
        <w:r w:rsidRPr="0066497C">
          <w:t>2020 г</w:t>
        </w:r>
      </w:smartTag>
      <w:r w:rsidRPr="0066497C">
        <w:t>.;</w:t>
      </w:r>
    </w:p>
    <w:p w:rsidR="00D40411" w:rsidRPr="0066497C" w:rsidRDefault="00D40411" w:rsidP="00CC3F0B">
      <w:pPr>
        <w:ind w:firstLine="709"/>
      </w:pPr>
      <w:r w:rsidRPr="0066497C">
        <w:t>- завершено представление представителю нанимателя сведений о своих доходах, расходах, об имуществе и обязательствах имущественного характера, а также супруг (а) и несовершеннолетних детей руководителями муниципальных учреждений через электронный сервис «БК»;</w:t>
      </w:r>
    </w:p>
    <w:p w:rsidR="00D40411" w:rsidRPr="0066497C" w:rsidRDefault="00D40411" w:rsidP="00CC3F0B">
      <w:pPr>
        <w:tabs>
          <w:tab w:val="left" w:pos="540"/>
        </w:tabs>
        <w:ind w:firstLine="709"/>
      </w:pPr>
      <w:r w:rsidRPr="0066497C">
        <w:t>- руководителями муниципальных учреждений, подведомственных исполнительному комитету района, организовано в 2020 году регулярное проведение мероприятий муниципальной программы реализации антикоррупционной политики с предоставлением ежеквартальных отчетов и сведений, реализованы меры по предупреждению коррупции;</w:t>
      </w:r>
    </w:p>
    <w:p w:rsidR="00D40411" w:rsidRPr="0066497C" w:rsidRDefault="00D40411" w:rsidP="00CC3F0B">
      <w:pPr>
        <w:ind w:firstLine="709"/>
      </w:pPr>
      <w:r w:rsidRPr="0066497C">
        <w:t xml:space="preserve">- проведен ежеквартальный анализ жалоб и обращений граждан на предмет наличия в них информации о фактах коррупции со стороны муниципальных служащих; </w:t>
      </w:r>
    </w:p>
    <w:p w:rsidR="00D40411" w:rsidRPr="0066497C" w:rsidRDefault="00D40411" w:rsidP="00CC3F0B">
      <w:pPr>
        <w:suppressAutoHyphens/>
        <w:ind w:firstLine="709"/>
        <w:rPr>
          <w:rFonts w:eastAsia="SimSun"/>
        </w:rPr>
      </w:pPr>
      <w:r w:rsidRPr="0066497C">
        <w:t xml:space="preserve">- осуществлено </w:t>
      </w:r>
      <w:r w:rsidRPr="0066497C">
        <w:rPr>
          <w:rFonts w:eastAsia="SimSun"/>
        </w:rPr>
        <w:t>информа</w:t>
      </w:r>
      <w:r w:rsidRPr="0066497C">
        <w:rPr>
          <w:rFonts w:eastAsia="SimSun"/>
        </w:rPr>
        <w:softHyphen/>
        <w:t>ционное сопровождение мероприятий и просветительская работа в СМИ по вопросам про</w:t>
      </w:r>
      <w:r w:rsidRPr="0066497C">
        <w:rPr>
          <w:rFonts w:eastAsia="SimSun"/>
        </w:rPr>
        <w:softHyphen/>
        <w:t>тиводействия коррупции;</w:t>
      </w:r>
    </w:p>
    <w:p w:rsidR="00D40411" w:rsidRPr="0066497C" w:rsidRDefault="00D40411" w:rsidP="00CC3F0B">
      <w:pPr>
        <w:ind w:firstLine="709"/>
        <w:rPr>
          <w:rFonts w:eastAsia="SimSun"/>
        </w:rPr>
      </w:pPr>
      <w:r w:rsidRPr="0066497C">
        <w:rPr>
          <w:rFonts w:eastAsia="SimSun"/>
        </w:rPr>
        <w:t>-  организовано интервью с должностными лицами органов местного самоуправления по вопросам профилактики коррупции;</w:t>
      </w:r>
    </w:p>
    <w:p w:rsidR="00D40411" w:rsidRPr="0066497C" w:rsidRDefault="00D40411" w:rsidP="00CC3F0B">
      <w:pPr>
        <w:ind w:firstLine="709"/>
      </w:pPr>
      <w:r w:rsidRPr="0066497C">
        <w:rPr>
          <w:rFonts w:eastAsia="SimSun"/>
        </w:rPr>
        <w:t xml:space="preserve">- </w:t>
      </w:r>
      <w:r w:rsidRPr="0066497C">
        <w:t>ежеквартально предоставлены помощнику главы по вопросам противодействия коррупции публикуемые материалы для обобщения;</w:t>
      </w:r>
    </w:p>
    <w:p w:rsidR="00D40411" w:rsidRPr="0066497C" w:rsidRDefault="00D40411" w:rsidP="00CC3F0B">
      <w:pPr>
        <w:ind w:firstLine="709"/>
        <w:rPr>
          <w:spacing w:val="2"/>
        </w:rPr>
      </w:pPr>
      <w:r w:rsidRPr="0066497C">
        <w:t xml:space="preserve">- организован мониторинг предоставления государственных и муниципальных услуг в соответствии с </w:t>
      </w:r>
      <w:hyperlink r:id="rId7" w:history="1">
        <w:r w:rsidRPr="0066497C">
          <w:rPr>
            <w:spacing w:val="2"/>
          </w:rPr>
          <w:t xml:space="preserve">Порядком проведения мониторинга качества предоставления государственных и муниципальных услуг, предоставляемых органами местного самоуправления </w:t>
        </w:r>
        <w:r w:rsidRPr="0066497C">
          <w:t>Пестречинского</w:t>
        </w:r>
        <w:r w:rsidRPr="0066497C">
          <w:rPr>
            <w:spacing w:val="2"/>
          </w:rPr>
          <w:t xml:space="preserve"> муниципального района</w:t>
        </w:r>
      </w:hyperlink>
      <w:r w:rsidRPr="0066497C">
        <w:rPr>
          <w:spacing w:val="2"/>
        </w:rPr>
        <w:t xml:space="preserve"> Республики Татарстан;</w:t>
      </w:r>
    </w:p>
    <w:p w:rsidR="00D40411" w:rsidRPr="0066497C" w:rsidRDefault="00D40411" w:rsidP="00CC3F0B">
      <w:pPr>
        <w:ind w:firstLine="709"/>
        <w:rPr>
          <w:spacing w:val="2"/>
        </w:rPr>
      </w:pPr>
      <w:r w:rsidRPr="0066497C">
        <w:rPr>
          <w:spacing w:val="2"/>
        </w:rPr>
        <w:t>- обеспечено проведение мониторинга качества государственных и муниципальных услуг;</w:t>
      </w:r>
    </w:p>
    <w:p w:rsidR="00D40411" w:rsidRPr="0066497C" w:rsidRDefault="00D40411" w:rsidP="00CC3F0B">
      <w:pPr>
        <w:ind w:firstLine="709"/>
      </w:pPr>
      <w:r w:rsidRPr="0066497C">
        <w:rPr>
          <w:spacing w:val="2"/>
        </w:rPr>
        <w:t xml:space="preserve">- определены ответственные лица за проведение опроса и представления результатов опроса в экономический отдел Исполнительного комитета </w:t>
      </w:r>
      <w:r w:rsidRPr="0066497C">
        <w:t>района;</w:t>
      </w:r>
    </w:p>
    <w:p w:rsidR="00D40411" w:rsidRPr="0066497C" w:rsidRDefault="00D40411" w:rsidP="00CC3F0B">
      <w:pPr>
        <w:ind w:firstLine="709"/>
      </w:pPr>
      <w:r w:rsidRPr="0066497C">
        <w:t xml:space="preserve">- соблюдаются ограничения, запреты, принимаются меры по недопущению коррупционных преступлений и правонарушений, организована работа на их предупреждение; </w:t>
      </w:r>
    </w:p>
    <w:p w:rsidR="00D40411" w:rsidRPr="0066497C" w:rsidRDefault="00D40411" w:rsidP="00CC3F0B">
      <w:pPr>
        <w:ind w:firstLine="709"/>
        <w:rPr>
          <w:kern w:val="36"/>
        </w:rPr>
      </w:pPr>
      <w:r w:rsidRPr="0066497C">
        <w:rPr>
          <w:bCs/>
        </w:rPr>
        <w:t>- приняты конкретные меры по</w:t>
      </w:r>
      <w:r w:rsidRPr="0066497C">
        <w:rPr>
          <w:kern w:val="36"/>
        </w:rPr>
        <w:t xml:space="preserve"> исключению нарушений законодательства о контрактной системе в части своевременного размещения информации об исполнении муниципальных контрактов в Единой информационной системе, с ответственными лицами </w:t>
      </w:r>
      <w:r w:rsidRPr="0066497C">
        <w:t xml:space="preserve"> бухгалтерий за размещение указанной информации согласно Положению об уполномоченном органе, осуществляющем централизованные закупки, проведены  мероприятия по </w:t>
      </w:r>
      <w:r w:rsidRPr="0066497C">
        <w:rPr>
          <w:bCs/>
        </w:rPr>
        <w:t xml:space="preserve">повышению уровня </w:t>
      </w:r>
      <w:r w:rsidRPr="0066497C">
        <w:rPr>
          <w:kern w:val="36"/>
        </w:rPr>
        <w:t>знаний в сфере законодательства о контрактной системе;</w:t>
      </w:r>
    </w:p>
    <w:p w:rsidR="00D40411" w:rsidRPr="0066497C" w:rsidRDefault="00D40411" w:rsidP="00CC3F0B">
      <w:pPr>
        <w:ind w:firstLine="709"/>
      </w:pPr>
      <w:r w:rsidRPr="0066497C">
        <w:t>- постоянно осуществляется контроль за использованием и распоряжением муниципального имущества, в том числе контролируются следующие вопросы:</w:t>
      </w:r>
    </w:p>
    <w:p w:rsidR="00D40411" w:rsidRPr="0066497C" w:rsidRDefault="00D40411" w:rsidP="00CC3F0B">
      <w:pPr>
        <w:ind w:firstLine="709"/>
      </w:pPr>
      <w:r w:rsidRPr="0066497C">
        <w:t>неиспользуемые земли сельскохозяйственного назначения;</w:t>
      </w:r>
    </w:p>
    <w:p w:rsidR="00D40411" w:rsidRPr="0066497C" w:rsidRDefault="00D40411" w:rsidP="00CC3F0B">
      <w:pPr>
        <w:ind w:firstLine="709"/>
      </w:pPr>
      <w:r w:rsidRPr="0066497C">
        <w:t xml:space="preserve">неправомерное распоряжение земельными участками; </w:t>
      </w:r>
    </w:p>
    <w:p w:rsidR="00D40411" w:rsidRPr="0066497C" w:rsidRDefault="00D40411" w:rsidP="00CC3F0B">
      <w:pPr>
        <w:ind w:firstLine="709"/>
      </w:pPr>
      <w:r w:rsidRPr="0066497C">
        <w:t xml:space="preserve">проведение конкурсных торгов; </w:t>
      </w:r>
    </w:p>
    <w:p w:rsidR="00D40411" w:rsidRPr="0066497C" w:rsidRDefault="00D40411" w:rsidP="00CC3F0B">
      <w:pPr>
        <w:ind w:firstLine="709"/>
      </w:pPr>
      <w:r w:rsidRPr="0066497C">
        <w:t>- проведена работа по размещению информации о недобросовестных землевладельцах в средствах массовой информации и на стендах;</w:t>
      </w:r>
    </w:p>
    <w:p w:rsidR="00D40411" w:rsidRPr="0066497C" w:rsidRDefault="00D40411" w:rsidP="00CC3F0B">
      <w:pPr>
        <w:ind w:firstLine="709"/>
      </w:pPr>
      <w:r w:rsidRPr="0066497C">
        <w:t>- ежеквартально предоставлялась информация о вовлечении в сельскохозяйственный оборот неиспользуемых земель;</w:t>
      </w:r>
    </w:p>
    <w:p w:rsidR="00D40411" w:rsidRPr="0066497C" w:rsidRDefault="00D40411" w:rsidP="00CC3F0B">
      <w:pPr>
        <w:ind w:firstLine="709"/>
      </w:pPr>
      <w:r w:rsidRPr="0066497C">
        <w:t>-  в целях объективного контроля вопросов по взысканию просроченной задолженности по договорам аренды ежеквартально предоставлялась  информация в комиссию по координации работы по противодействию коррупции в районе;</w:t>
      </w:r>
    </w:p>
    <w:p w:rsidR="00D40411" w:rsidRPr="0066497C" w:rsidRDefault="00D40411" w:rsidP="00CC3F0B">
      <w:pPr>
        <w:ind w:firstLine="709"/>
      </w:pPr>
      <w:r w:rsidRPr="0066497C">
        <w:rPr>
          <w:bCs/>
        </w:rPr>
        <w:t>- в целях приведения в соответствие целевому назначению</w:t>
      </w:r>
      <w:r w:rsidRPr="0066497C">
        <w:rPr>
          <w:b/>
          <w:bCs/>
        </w:rPr>
        <w:t xml:space="preserve"> </w:t>
      </w:r>
      <w:r w:rsidRPr="0066497C">
        <w:rPr>
          <w:bCs/>
        </w:rPr>
        <w:t>земель под кладбищами, главами поселений</w:t>
      </w:r>
      <w:r w:rsidRPr="0066497C">
        <w:t xml:space="preserve"> в с. Белкино Белкинского СП, с.Богородское, д.Куюки, п.Ильинский Богородского СП, д.Новоникольское Екатериновского СП, с.Кобяково Кобяковского СП, с.Альвидино Конского СП, с.Ленино-Кокушкино, д.Кадыли Ленино-Кокушкинского СП, д.Пимери Пимерского СП, с.Янцевары Янцеварского СП организована работа по переводу земельного участка из категории "земли сельскохозяйственного назначения", на котором размещено общественное кладбище,  в категорию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D40411" w:rsidRPr="0066497C" w:rsidRDefault="00D40411" w:rsidP="00CC3F0B">
      <w:pPr>
        <w:shd w:val="clear" w:color="auto" w:fill="FFFFFF"/>
        <w:autoSpaceDE w:val="0"/>
        <w:autoSpaceDN w:val="0"/>
        <w:adjustRightInd w:val="0"/>
        <w:ind w:firstLine="709"/>
      </w:pPr>
      <w:r w:rsidRPr="0066497C">
        <w:t>- проведены в соответствии с законодательством анализ и проверки достоверности и полноты сведений о доходах, об имуществе и обязательствах имущественного характера, представляемых гражданами, претендующими на замещение должностей муниципальной службы в 2020 году, а также сведений о доходах, об имуществе и обязательствах имущественного характера,  представленных муниципальными служащими и лицами, замещающими муниципальные должности, за 2019 год;</w:t>
      </w:r>
    </w:p>
    <w:p w:rsidR="00D40411" w:rsidRPr="0066497C" w:rsidRDefault="00D40411" w:rsidP="00CC3F0B">
      <w:pPr>
        <w:shd w:val="clear" w:color="auto" w:fill="FFFFFF"/>
        <w:autoSpaceDE w:val="0"/>
        <w:autoSpaceDN w:val="0"/>
        <w:adjustRightInd w:val="0"/>
        <w:ind w:firstLine="709"/>
      </w:pPr>
      <w:r w:rsidRPr="0066497C">
        <w:t>- проведены проверки по соблюдению установленных законом запретов и ограничений при поступлении и прохождении муниципальной службы в 2020 году, а также требований о предотвращении или урегулировании конфликта интересов (проведено 8 проверок);</w:t>
      </w:r>
    </w:p>
    <w:p w:rsidR="00D40411" w:rsidRPr="0066497C" w:rsidRDefault="00D40411" w:rsidP="00CC3F0B">
      <w:pPr>
        <w:tabs>
          <w:tab w:val="left" w:pos="540"/>
        </w:tabs>
        <w:ind w:firstLine="709"/>
      </w:pPr>
      <w:r w:rsidRPr="0066497C">
        <w:t>- предоставлены отчеты о выполнении в полном объеме мероприятий муниципальной программы за 1 полугодие 2020 года;</w:t>
      </w:r>
    </w:p>
    <w:p w:rsidR="00D40411" w:rsidRPr="0066497C" w:rsidRDefault="00D40411" w:rsidP="00CC3F0B">
      <w:pPr>
        <w:tabs>
          <w:tab w:val="left" w:pos="540"/>
        </w:tabs>
        <w:ind w:firstLine="709"/>
      </w:pPr>
      <w:r w:rsidRPr="0066497C">
        <w:t>- организованы антикоррупционные мероприятия в ДОЛ «Чайка»;</w:t>
      </w:r>
    </w:p>
    <w:p w:rsidR="00D40411" w:rsidRPr="0066497C" w:rsidRDefault="00D40411" w:rsidP="00CC3F0B">
      <w:pPr>
        <w:tabs>
          <w:tab w:val="left" w:pos="540"/>
        </w:tabs>
        <w:ind w:firstLine="709"/>
      </w:pPr>
      <w:r w:rsidRPr="0066497C">
        <w:t>- юридическим отделом организована работа по проведению антикоррупционной экспертизы проектов нормативных правовых актов в органах местного самоуправления района;</w:t>
      </w:r>
    </w:p>
    <w:p w:rsidR="00D40411" w:rsidRPr="0066497C" w:rsidRDefault="00D40411" w:rsidP="00CC3F0B">
      <w:pPr>
        <w:ind w:firstLine="709"/>
        <w:rPr>
          <w:spacing w:val="-1"/>
        </w:rPr>
      </w:pPr>
      <w:r w:rsidRPr="0066497C">
        <w:t>- в целях профилактики коррупционных рисков организована</w:t>
      </w:r>
      <w:r w:rsidRPr="0066497C">
        <w:br/>
        <w:t xml:space="preserve">работа по ежеквартальному получению от подведомственных организаций информации о внесенных актах реагирования контрольно-надзорных органов, по </w:t>
      </w:r>
      <w:r w:rsidRPr="0066497C">
        <w:rPr>
          <w:spacing w:val="-1"/>
        </w:rPr>
        <w:t xml:space="preserve">проведению анализа причин и условий совершения систематических нарушений, по принятию мер по их сокращению с представлением  соответствующей информации; </w:t>
      </w:r>
    </w:p>
    <w:p w:rsidR="00D40411" w:rsidRPr="0066497C" w:rsidRDefault="00D40411" w:rsidP="00CC3F0B">
      <w:pPr>
        <w:ind w:firstLine="709"/>
      </w:pPr>
      <w:r w:rsidRPr="0066497C">
        <w:t xml:space="preserve">- организовано ведение электронно-информационного реестра актов реагирования, поступающих </w:t>
      </w:r>
      <w:r w:rsidRPr="0066497C">
        <w:rPr>
          <w:spacing w:val="-1"/>
        </w:rPr>
        <w:t>от правоохранительных и контрольно-</w:t>
      </w:r>
      <w:r w:rsidRPr="0066497C">
        <w:t xml:space="preserve">надзорных органов </w:t>
      </w:r>
      <w:r w:rsidRPr="0066497C">
        <w:rPr>
          <w:spacing w:val="-2"/>
        </w:rPr>
        <w:t>района</w:t>
      </w:r>
      <w:r w:rsidRPr="0066497C">
        <w:t>, и размещению реестра на официальном сайте района с проведением анализа о своевременности устранения нарушений, обобщением данных о привлечении к мерам дисциплинарной и административной ответственности;</w:t>
      </w:r>
    </w:p>
    <w:p w:rsidR="00D40411" w:rsidRPr="0066497C" w:rsidRDefault="00D40411" w:rsidP="00CC3F0B">
      <w:pPr>
        <w:shd w:val="clear" w:color="auto" w:fill="FFFFFF"/>
        <w:ind w:firstLine="709"/>
      </w:pPr>
      <w:r w:rsidRPr="0066497C">
        <w:t>- обеспечено своевременное исполнение решений комиссии по координации работы по противодействию коррупции в Пестречинском муниципальном районе РТ и решений Комиссии по координации работы по противодействию коррупции в Республике Татарстан с предоставлением письменной информации об их исполнении;</w:t>
      </w:r>
    </w:p>
    <w:p w:rsidR="00D40411" w:rsidRPr="0066497C" w:rsidRDefault="00D40411" w:rsidP="00CC3F0B">
      <w:pPr>
        <w:ind w:firstLine="709"/>
        <w:rPr>
          <w:bCs/>
          <w:color w:val="000000"/>
        </w:rPr>
      </w:pPr>
      <w:r w:rsidRPr="0066497C">
        <w:t xml:space="preserve">- организована профилактическая работа среди работников сфер здравоохранения и образования в целях исключения фактов </w:t>
      </w:r>
      <w:r w:rsidRPr="0066497C">
        <w:rPr>
          <w:bCs/>
          <w:color w:val="000000"/>
        </w:rPr>
        <w:t>злоупотребления должностным положением с привлечением аффилированных лиц;</w:t>
      </w:r>
    </w:p>
    <w:p w:rsidR="00D40411" w:rsidRPr="0066497C" w:rsidRDefault="00D40411" w:rsidP="00CC3F0B">
      <w:pPr>
        <w:ind w:firstLine="708"/>
      </w:pPr>
      <w:r w:rsidRPr="0066497C">
        <w:t>- организована работа по правовому и антикоррупционному просвещению населения района с использованием районных СМИ и их интернет-версий в рамках реализации муниципальной антикоррупционной программы, приняты меры по увеличению количества публикаций, а также организованы выступления руководства и должностных лиц, наделенных функциями по профилактике коррупционных правонарушений по вопросам противодействия коррупции;</w:t>
      </w:r>
    </w:p>
    <w:p w:rsidR="00D40411" w:rsidRPr="0066497C" w:rsidRDefault="00D40411" w:rsidP="00CC3F0B">
      <w:pPr>
        <w:ind w:firstLine="709"/>
      </w:pPr>
      <w:r w:rsidRPr="0066497C">
        <w:t>- дополнены планы антикоррупционной работы отделов на 2020 год мероприятиями по антикоррупционной пропаганде и просвещению, в том числе и с привлечением средств массовой информации и Интернет - ресурсов;</w:t>
      </w:r>
    </w:p>
    <w:p w:rsidR="00D40411" w:rsidRPr="0066497C" w:rsidRDefault="00D40411" w:rsidP="00CC3F0B">
      <w:pPr>
        <w:ind w:firstLine="709"/>
      </w:pPr>
      <w:r w:rsidRPr="0066497C">
        <w:t>-  осуществлен анализ сведений о доходах, соблюдения запретов, ограничений и требований, установленных в целях противодействия коррупции, в отношении всех служащих, активизирована работа в проведении антикоррупционных проверок, а также анализу сведений о доходах всех кандидатов, претендующих на замещение должностей муниципальной службы, проведены мероприятия по выявлению и урегулированию конфликта интересов;</w:t>
      </w:r>
    </w:p>
    <w:p w:rsidR="00D40411" w:rsidRPr="0066497C" w:rsidRDefault="00D40411" w:rsidP="00CC3F0B">
      <w:pPr>
        <w:ind w:firstLine="709"/>
      </w:pPr>
      <w:r w:rsidRPr="0066497C">
        <w:t>- обеспечено применение мер дисциплинарной ответственности за совершение коррупционных правонарушений;</w:t>
      </w:r>
    </w:p>
    <w:p w:rsidR="00D40411" w:rsidRPr="0066497C" w:rsidRDefault="00D40411" w:rsidP="00CC3F0B">
      <w:pPr>
        <w:ind w:firstLine="709"/>
      </w:pPr>
      <w:r w:rsidRPr="0066497C">
        <w:t>-  организована работа по правовому и антикоррупционному просвещению служащих посредством проведения консультаций, семинаров, круглых столов и конференций, в том числе в онлайн-режиме, особое внимание уделено разъяснению обязанности муниципальных служащих уведомлять о фактах обращений в целях склонения их к совершению коррупционных правонарушений;</w:t>
      </w:r>
    </w:p>
    <w:p w:rsidR="00D40411" w:rsidRPr="0066497C" w:rsidRDefault="00D40411" w:rsidP="00CC3F0B">
      <w:pPr>
        <w:autoSpaceDE w:val="0"/>
        <w:ind w:firstLine="709"/>
      </w:pPr>
      <w:r w:rsidRPr="0066497C">
        <w:t xml:space="preserve">- </w:t>
      </w:r>
      <w:r w:rsidRPr="0066497C">
        <w:rPr>
          <w:b/>
        </w:rPr>
        <w:t xml:space="preserve"> </w:t>
      </w:r>
      <w:r w:rsidRPr="0066497C">
        <w:t> организована работа по вовлечению институтов гражданского общества, в том числе общественных советов к антикоррупционной деятельности в части проведения конференций, круглых столов и научно-практических семинаров с целью правового и антикоррупционного просвещения служащих и населения района;</w:t>
      </w:r>
    </w:p>
    <w:p w:rsidR="00D40411" w:rsidRPr="0066497C" w:rsidRDefault="00D40411" w:rsidP="00CC3F0B">
      <w:pPr>
        <w:ind w:firstLine="709"/>
        <w:rPr>
          <w:i/>
          <w:u w:val="single"/>
        </w:rPr>
      </w:pPr>
      <w:r w:rsidRPr="0066497C">
        <w:t>- организованы выступления руководства и должностных лиц, наделенных функциями по профилактике коррупционных правонарушений по вопросам противодействия коррупции;</w:t>
      </w:r>
    </w:p>
    <w:p w:rsidR="00D40411" w:rsidRPr="0066497C" w:rsidRDefault="00D40411" w:rsidP="00CC3F0B">
      <w:pPr>
        <w:autoSpaceDE w:val="0"/>
        <w:ind w:firstLine="709"/>
      </w:pPr>
      <w:r w:rsidRPr="0066497C">
        <w:t>- принято участие Общественного совета района в пределах своих полномочий в противодействии коррупции, а именно: в конференциях, круглых столах и научно-практических семинарах с целью правового и антикоррупционного просвещения служащих и населения района;</w:t>
      </w:r>
    </w:p>
    <w:p w:rsidR="00D40411" w:rsidRPr="0066497C" w:rsidRDefault="00D40411" w:rsidP="00CC3F0B">
      <w:pPr>
        <w:autoSpaceDE w:val="0"/>
        <w:ind w:firstLine="709"/>
      </w:pPr>
      <w:r w:rsidRPr="0066497C">
        <w:t>-  с привлечением общественных активистов организован общественный контроль за строительством социальных объектов.</w:t>
      </w:r>
    </w:p>
    <w:p w:rsidR="00D40411" w:rsidRPr="0066497C" w:rsidRDefault="00D40411" w:rsidP="00CC3F0B">
      <w:pPr>
        <w:ind w:firstLine="709"/>
        <w:rPr>
          <w:bCs/>
          <w:u w:val="single"/>
        </w:rPr>
      </w:pPr>
      <w:r w:rsidRPr="0066497C">
        <w:rPr>
          <w:bCs/>
          <w:u w:val="single"/>
        </w:rPr>
        <w:t>Во 2 полугодии 2020 года:</w:t>
      </w:r>
    </w:p>
    <w:p w:rsidR="00D40411" w:rsidRPr="0066497C" w:rsidRDefault="00D40411" w:rsidP="00CC3F0B">
      <w:pPr>
        <w:ind w:firstLine="709"/>
        <w:rPr>
          <w:bCs/>
        </w:rPr>
      </w:pPr>
      <w:r w:rsidRPr="0066497C">
        <w:rPr>
          <w:bCs/>
        </w:rPr>
        <w:t xml:space="preserve">- </w:t>
      </w:r>
      <w:r w:rsidRPr="0066497C">
        <w:t>организованы</w:t>
      </w:r>
      <w:r w:rsidRPr="0066497C">
        <w:rPr>
          <w:bCs/>
        </w:rPr>
        <w:t xml:space="preserve"> проверки в подведомственных Исполнительному комитету Пестречинского муниципального района муниципальных организациях, учреждениях и предприятиях:</w:t>
      </w:r>
    </w:p>
    <w:p w:rsidR="00D40411" w:rsidRPr="0066497C" w:rsidRDefault="00D40411" w:rsidP="00CC3F0B">
      <w:pPr>
        <w:ind w:firstLine="709"/>
        <w:rPr>
          <w:bCs/>
        </w:rPr>
      </w:pPr>
      <w:r w:rsidRPr="0066497C">
        <w:rPr>
          <w:bCs/>
        </w:rPr>
        <w:t xml:space="preserve">на предмет наличия </w:t>
      </w:r>
      <w:r w:rsidRPr="0066497C">
        <w:t>норм, регулирующих вопросы предотвращения и урегулирования конфликта интересов,</w:t>
      </w:r>
      <w:r w:rsidRPr="0066497C">
        <w:rPr>
          <w:bCs/>
        </w:rPr>
        <w:t xml:space="preserve"> в уставах и трудовых договорах за 2019-2020 годы;</w:t>
      </w:r>
    </w:p>
    <w:p w:rsidR="00D40411" w:rsidRPr="0066497C" w:rsidRDefault="00D40411" w:rsidP="00CC3F0B">
      <w:pPr>
        <w:autoSpaceDE w:val="0"/>
        <w:ind w:firstLine="709"/>
      </w:pPr>
      <w:r w:rsidRPr="0066497C">
        <w:rPr>
          <w:bCs/>
        </w:rPr>
        <w:t xml:space="preserve">на предмет наличия конфликта интересов (близких родственных связей между руководителем и работниками, уведомлений </w:t>
      </w:r>
      <w:r w:rsidRPr="0066497C">
        <w:t>о наличии личной заинтересованности в письменной форме</w:t>
      </w:r>
      <w:r w:rsidRPr="0066497C">
        <w:rPr>
          <w:bCs/>
        </w:rPr>
        <w:t>) за 2020 год;</w:t>
      </w:r>
    </w:p>
    <w:p w:rsidR="00D40411" w:rsidRPr="0066497C" w:rsidRDefault="00D40411" w:rsidP="00CC3F0B">
      <w:pPr>
        <w:autoSpaceDE w:val="0"/>
        <w:ind w:firstLine="709"/>
      </w:pPr>
      <w:r w:rsidRPr="0066497C">
        <w:t>- проведена работа  по представлению от</w:t>
      </w:r>
      <w:r w:rsidRPr="0066497C">
        <w:rPr>
          <w:kern w:val="36"/>
        </w:rPr>
        <w:t xml:space="preserve"> отделов образования, культуры, молодежной политики и спорта</w:t>
      </w:r>
      <w:r w:rsidRPr="0066497C">
        <w:rPr>
          <w:b/>
          <w:kern w:val="36"/>
        </w:rPr>
        <w:t xml:space="preserve"> </w:t>
      </w:r>
      <w:r w:rsidRPr="0066497C">
        <w:t xml:space="preserve">в комиссию по </w:t>
      </w:r>
      <w:r w:rsidRPr="0066497C">
        <w:rPr>
          <w:color w:val="000000"/>
        </w:rPr>
        <w:t xml:space="preserve">соблюдению требований к служебному (должностному) поведению и  урегулированию конфликта интересов </w:t>
      </w:r>
      <w:r w:rsidRPr="0066497C">
        <w:t>уведомлений, поступивших от руководителей и работников подведомственных исполнительному комитету района учреждений и организаций о возникновении конфликта интересов;</w:t>
      </w:r>
    </w:p>
    <w:p w:rsidR="00D40411" w:rsidRPr="0066497C" w:rsidRDefault="00D40411" w:rsidP="00CC3F0B">
      <w:pPr>
        <w:autoSpaceDE w:val="0"/>
        <w:ind w:firstLine="709"/>
      </w:pPr>
      <w:r w:rsidRPr="0066497C">
        <w:t>- проведена работа по определению должностных лиц, ответственных за предупреждение коррупционных и иных правонарушений</w:t>
      </w:r>
      <w:r>
        <w:t>,</w:t>
      </w:r>
      <w:r w:rsidRPr="0066497C">
        <w:t xml:space="preserve"> в муниципальных учреждениях и отделах исполнительного комитета района;</w:t>
      </w:r>
    </w:p>
    <w:p w:rsidR="00D40411" w:rsidRPr="0066497C" w:rsidRDefault="00D40411" w:rsidP="00CC3F0B">
      <w:pPr>
        <w:ind w:firstLine="708"/>
      </w:pPr>
      <w:r w:rsidRPr="0066497C">
        <w:t>- проведена работа с фи</w:t>
      </w:r>
      <w:r>
        <w:t>лиалом АО «Татмедиа» «Пестрецы-</w:t>
      </w:r>
      <w:r w:rsidRPr="0066497C">
        <w:t>информ» по организации выступлений руководства и должностных лиц, наделенных функциями по профилактике коррупционных правонарушений по вопросам противодействия коррупции;</w:t>
      </w:r>
    </w:p>
    <w:p w:rsidR="00D40411" w:rsidRPr="0066497C" w:rsidRDefault="00D40411" w:rsidP="00CC3F0B">
      <w:pPr>
        <w:spacing w:line="228" w:lineRule="auto"/>
        <w:ind w:firstLine="709"/>
      </w:pPr>
      <w:r w:rsidRPr="0066497C">
        <w:t>- обеспечен контроль в целях предупреждения коррупционных проявлений за постановкой на учет и выделением  жилья по всем видам программ, реализуемым в районе, с соблюдением принципа нуждаемости, открытости, гласности и коллегиальности при вынесении решений;</w:t>
      </w:r>
    </w:p>
    <w:p w:rsidR="00D40411" w:rsidRPr="0066497C" w:rsidRDefault="00D40411" w:rsidP="00CC3F0B">
      <w:pPr>
        <w:ind w:firstLine="708"/>
      </w:pPr>
      <w:r w:rsidRPr="0066497C">
        <w:t>- на контроле исполнительного комитета района находилась деятельность организаций, оказывающих коммунальные услуги, по сбору денежных средств от населения, проведению мероприятий по взысканию задолженности, обеспечению своевременной оплаты населением жилищно-коммунальных услуг, а также за рациональным использованием бюджетных средств и платежей населения, поступающих в жилищно-коммунальные хозяйства на капитальный и текущий ремонт;</w:t>
      </w:r>
    </w:p>
    <w:p w:rsidR="00D40411" w:rsidRPr="0066497C" w:rsidRDefault="00D40411" w:rsidP="00CC3F0B">
      <w:pPr>
        <w:ind w:firstLine="708"/>
      </w:pPr>
      <w:r w:rsidRPr="0066497C">
        <w:t>- руководителями управляющих компаний, организаций, оказывающих жилищно-коммунальные услуги, проведены встречи с жильцами для решения проблемных вопросов на местах;</w:t>
      </w:r>
    </w:p>
    <w:p w:rsidR="00D40411" w:rsidRPr="0066497C" w:rsidRDefault="00D40411" w:rsidP="00CC3F0B">
      <w:pPr>
        <w:suppressAutoHyphens/>
        <w:ind w:firstLine="709"/>
      </w:pPr>
      <w:r w:rsidRPr="0066497C">
        <w:t>- продолжена работа по антикоррупционному п</w:t>
      </w:r>
      <w:r>
        <w:t>росвещению</w:t>
      </w:r>
      <w:r w:rsidRPr="0066497C">
        <w:t xml:space="preserve"> с целью формирования антикоррупционного правосознания среди медицинских работников и сотрудников ГАУЗ «Пестречинская ЦРБ». Информация  о проведенной работе заслушана на заседании комиссии по координации работы по противодействию коррупции района;</w:t>
      </w:r>
    </w:p>
    <w:p w:rsidR="00D40411" w:rsidRDefault="00D40411" w:rsidP="00CC3F0B">
      <w:pPr>
        <w:suppressAutoHyphens/>
        <w:ind w:firstLine="709"/>
      </w:pPr>
      <w:r w:rsidRPr="0066497C">
        <w:t xml:space="preserve">- </w:t>
      </w:r>
      <w:r w:rsidRPr="0066497C">
        <w:rPr>
          <w:kern w:val="36"/>
        </w:rPr>
        <w:t>организовано п</w:t>
      </w:r>
      <w:r w:rsidRPr="0066497C">
        <w:t>роведение опросов об удовлетворенности оказанием медицинских услуг среди населения;</w:t>
      </w:r>
    </w:p>
    <w:p w:rsidR="00D40411" w:rsidRPr="0066497C" w:rsidRDefault="00D40411" w:rsidP="00CC3F0B">
      <w:pPr>
        <w:suppressAutoHyphens/>
        <w:ind w:firstLine="709"/>
      </w:pPr>
      <w:r w:rsidRPr="0066497C">
        <w:t>-  организована работа по антикоррупционному просвещению среди работников образовательных организаций и дошкольных учреждений, родительской общественности и обучающихся;</w:t>
      </w:r>
    </w:p>
    <w:p w:rsidR="00D40411" w:rsidRPr="0066497C" w:rsidRDefault="00D40411" w:rsidP="00CC3F0B">
      <w:pPr>
        <w:suppressAutoHyphens/>
        <w:spacing w:line="228" w:lineRule="auto"/>
        <w:ind w:firstLine="709"/>
      </w:pPr>
      <w:r w:rsidRPr="0066497C">
        <w:rPr>
          <w:kern w:val="36"/>
        </w:rPr>
        <w:t>- организовано п</w:t>
      </w:r>
      <w:r w:rsidRPr="0066497C">
        <w:t>роведение руководителями образовательных организаций и дошкольных учреждений опросов об удовлетворенности оказанием образовательных услуг среди родительской общественности, на предмет наличия коррупционных проявлений в сфере образования;</w:t>
      </w:r>
    </w:p>
    <w:p w:rsidR="00D40411" w:rsidRPr="0066497C" w:rsidRDefault="00D40411" w:rsidP="00CC3F0B">
      <w:pPr>
        <w:suppressAutoHyphens/>
        <w:spacing w:line="228" w:lineRule="auto"/>
        <w:ind w:firstLine="709"/>
      </w:pPr>
      <w:r w:rsidRPr="0066497C">
        <w:t xml:space="preserve">-  организована работа по антикоррупционному просвещению среди работников Комплексной спортивной школы, </w:t>
      </w:r>
      <w:r>
        <w:t>л</w:t>
      </w:r>
      <w:r w:rsidRPr="0066497C">
        <w:t xml:space="preserve">едового </w:t>
      </w:r>
      <w:r>
        <w:t>д</w:t>
      </w:r>
      <w:r w:rsidRPr="0066497C">
        <w:t xml:space="preserve">ворца, </w:t>
      </w:r>
      <w:r>
        <w:t>б</w:t>
      </w:r>
      <w:r w:rsidRPr="0066497C">
        <w:t>ассейна «Сула», УСЗ «Меша», родительской общественности и обучающихся;</w:t>
      </w:r>
    </w:p>
    <w:p w:rsidR="00D40411" w:rsidRPr="0066497C" w:rsidRDefault="00D40411" w:rsidP="00CC3F0B">
      <w:pPr>
        <w:suppressAutoHyphens/>
        <w:spacing w:line="228" w:lineRule="auto"/>
        <w:ind w:firstLine="709"/>
      </w:pPr>
      <w:r w:rsidRPr="0066497C">
        <w:rPr>
          <w:kern w:val="36"/>
        </w:rPr>
        <w:t>- организовано п</w:t>
      </w:r>
      <w:r w:rsidRPr="0066497C">
        <w:t>роведение руководителями подведомственных  учреждений опросов об удовлетворенности оказанием образовательных услуг среди родительской общественности, на предмет наличия коррупционных проявлений в сфере спорта.</w:t>
      </w:r>
    </w:p>
    <w:p w:rsidR="00D40411" w:rsidRPr="0066497C" w:rsidRDefault="00D40411" w:rsidP="00CC3F0B">
      <w:pPr>
        <w:suppressAutoHyphens/>
        <w:spacing w:line="228" w:lineRule="auto"/>
        <w:ind w:firstLine="709"/>
      </w:pPr>
      <w:r w:rsidRPr="0066497C">
        <w:t>- должностным лицом, ответственным за предупреждение коррупционных и иных правонарушений в органах местного самоуправления, проведены проверки по результатам анализа сведений о доходах расходах, имуществе и обязательствах имущественного характера, представленных муниципальными служащими за 2019 год, а также соблюдения муниципальными служащими  установленных ограничений и запретов, требований о предотвращении или урегулировании конфликта интересов;</w:t>
      </w:r>
    </w:p>
    <w:p w:rsidR="00D40411" w:rsidRPr="0066497C" w:rsidRDefault="00D40411" w:rsidP="00CC3F0B">
      <w:pPr>
        <w:ind w:firstLine="709"/>
      </w:pPr>
      <w:r w:rsidRPr="0066497C">
        <w:rPr>
          <w:b/>
        </w:rPr>
        <w:t xml:space="preserve">- </w:t>
      </w:r>
      <w:r w:rsidRPr="0066497C">
        <w:t>проведены обучающие семинары с муниципальными служащими и депутатами всех уровней, а также с приглашением руководителей муниципальных учреждений, о методике заполнения сведений о своих доходах, расходах, имуществе и обязательствах имущественного характера, а также супруг(ов) и несовершеннолетних детей;</w:t>
      </w:r>
    </w:p>
    <w:p w:rsidR="00D40411" w:rsidRPr="0066497C" w:rsidRDefault="00D40411" w:rsidP="00CC3F0B">
      <w:pPr>
        <w:ind w:firstLine="709"/>
        <w:rPr>
          <w:b/>
          <w:u w:val="single"/>
        </w:rPr>
      </w:pPr>
      <w:r w:rsidRPr="0066497C">
        <w:t>- проведена профилактическая работа с муниципальными служащими, лицами, замещающими муниципальные должности, руководителями муниципальных учреждений</w:t>
      </w:r>
      <w:r w:rsidRPr="0066497C">
        <w:rPr>
          <w:b/>
        </w:rPr>
        <w:t xml:space="preserve"> </w:t>
      </w:r>
      <w:r w:rsidRPr="0066497C">
        <w:t>по</w:t>
      </w:r>
      <w:r w:rsidRPr="0066497C">
        <w:rPr>
          <w:b/>
        </w:rPr>
        <w:t xml:space="preserve"> </w:t>
      </w:r>
      <w:r w:rsidRPr="0066497C">
        <w:t>недопущению коррупционных преступлений и правонарушений;</w:t>
      </w:r>
    </w:p>
    <w:p w:rsidR="00D40411" w:rsidRPr="0066497C" w:rsidRDefault="00D40411" w:rsidP="00CC3F0B">
      <w:pPr>
        <w:shd w:val="clear" w:color="auto" w:fill="FFFFFF"/>
        <w:autoSpaceDE w:val="0"/>
        <w:autoSpaceDN w:val="0"/>
        <w:adjustRightInd w:val="0"/>
        <w:ind w:firstLine="709"/>
      </w:pPr>
      <w:r w:rsidRPr="0066497C">
        <w:t>- организован контроль за реализацией  приоритетных и национальных проектов;</w:t>
      </w:r>
    </w:p>
    <w:p w:rsidR="00D40411" w:rsidRPr="0066497C" w:rsidRDefault="00D40411" w:rsidP="00CC3F0B">
      <w:pPr>
        <w:shd w:val="clear" w:color="auto" w:fill="FFFFFF"/>
        <w:autoSpaceDE w:val="0"/>
        <w:autoSpaceDN w:val="0"/>
        <w:adjustRightInd w:val="0"/>
        <w:ind w:firstLine="709"/>
      </w:pPr>
      <w:r w:rsidRPr="0066497C">
        <w:t xml:space="preserve">-  организовано взаимодействие с правоохранительными, надзорными и контрольными органами по работе по предупреждению нарушений и недостатков; </w:t>
      </w:r>
      <w:r w:rsidRPr="0066497C">
        <w:tab/>
        <w:t>- о</w:t>
      </w:r>
      <w:r w:rsidRPr="0066497C">
        <w:rPr>
          <w:bCs/>
        </w:rPr>
        <w:t>существлен</w:t>
      </w:r>
      <w:r w:rsidRPr="0066497C">
        <w:t xml:space="preserve"> контроль за эффективностью использования бюджетных средств, а также за своевременным и полным исполнением муниципальных контрактов;</w:t>
      </w:r>
    </w:p>
    <w:p w:rsidR="00D40411" w:rsidRPr="0066497C" w:rsidRDefault="00D40411" w:rsidP="00CC3F0B">
      <w:pPr>
        <w:shd w:val="clear" w:color="auto" w:fill="FFFFFF"/>
        <w:autoSpaceDE w:val="0"/>
        <w:autoSpaceDN w:val="0"/>
        <w:adjustRightInd w:val="0"/>
        <w:ind w:firstLine="709"/>
      </w:pPr>
      <w:r w:rsidRPr="0066497C">
        <w:t>- обеспечена работа по вовлечению в хозяйственный оборот или списанию неиспользуемых объектов муниципальной собственности;</w:t>
      </w:r>
    </w:p>
    <w:p w:rsidR="00D40411" w:rsidRPr="0066497C" w:rsidRDefault="00D40411" w:rsidP="00CC3F0B">
      <w:pPr>
        <w:shd w:val="clear" w:color="auto" w:fill="FFFFFF"/>
        <w:autoSpaceDE w:val="0"/>
        <w:autoSpaceDN w:val="0"/>
        <w:adjustRightInd w:val="0"/>
        <w:ind w:firstLine="709"/>
      </w:pPr>
      <w:r w:rsidRPr="0066497C">
        <w:t>- для осуществления контроля за соблюдением запрета по привлечению к исполнению муниципальных контрактов на поставку товаров, выполнение работ, оказание услуг подрядчиков, субподрядчиков из числа юридических и физических лиц, подконтрольных должностным лицам, ответственным за осуществление и проведение закупок, заместителям, членам комиссии по осуществлению закупок, руководителям контрактных служб, а также их супругам, близким родственникам и свойственникам, определены ответственные должностные лица за контроль за соблюдением закупочной деятельности подведомственных учреждений исполнительного комитета района в рамках соблюдения Федерального закона от 5.04.2013 № 44-ФЗ «О контрактной системе в сфере закупок товаров, работ, услуг для обеспечения государственных и муниципальных нужд», Федерального закона от 18.07.2011 № 223-ФЗ «О  закупках товаров, работ, услуг отдельными видами юридических лиц»;</w:t>
      </w:r>
    </w:p>
    <w:p w:rsidR="00D40411" w:rsidRPr="0066497C" w:rsidRDefault="00D40411" w:rsidP="00CC3F0B">
      <w:pPr>
        <w:shd w:val="clear" w:color="auto" w:fill="FFFFFF"/>
        <w:autoSpaceDE w:val="0"/>
        <w:autoSpaceDN w:val="0"/>
        <w:adjustRightInd w:val="0"/>
        <w:ind w:firstLine="709"/>
        <w:rPr>
          <w:spacing w:val="-1"/>
        </w:rPr>
      </w:pPr>
      <w:r w:rsidRPr="0066497C">
        <w:rPr>
          <w:bCs/>
        </w:rPr>
        <w:t xml:space="preserve">- продолжена работа по своевременному предоставлению проектов </w:t>
      </w:r>
      <w:r w:rsidRPr="0066497C">
        <w:rPr>
          <w:spacing w:val="-1"/>
        </w:rPr>
        <w:t xml:space="preserve">нормативных правовых актов на антикоррупционную экспертизу в </w:t>
      </w:r>
      <w:r w:rsidRPr="0066497C">
        <w:rPr>
          <w:bCs/>
        </w:rPr>
        <w:t>юридический отдел Совета района</w:t>
      </w:r>
      <w:r>
        <w:rPr>
          <w:bCs/>
        </w:rPr>
        <w:t xml:space="preserve"> во 2 полугодии 2020 года</w:t>
      </w:r>
      <w:r w:rsidRPr="0066497C">
        <w:rPr>
          <w:spacing w:val="-1"/>
        </w:rPr>
        <w:t>;</w:t>
      </w:r>
    </w:p>
    <w:p w:rsidR="00D40411" w:rsidRPr="0066497C" w:rsidRDefault="00D40411" w:rsidP="00CC3F0B">
      <w:pPr>
        <w:shd w:val="clear" w:color="auto" w:fill="FFFFFF"/>
        <w:autoSpaceDE w:val="0"/>
        <w:autoSpaceDN w:val="0"/>
        <w:adjustRightInd w:val="0"/>
        <w:ind w:firstLine="709"/>
        <w:rPr>
          <w:bCs/>
        </w:rPr>
      </w:pPr>
      <w:r w:rsidRPr="0066497C">
        <w:rPr>
          <w:spacing w:val="-1"/>
        </w:rPr>
        <w:t xml:space="preserve">- организовано </w:t>
      </w:r>
      <w:r w:rsidRPr="0066497C">
        <w:rPr>
          <w:bCs/>
        </w:rPr>
        <w:t xml:space="preserve">своевременное размещение проектов </w:t>
      </w:r>
      <w:r w:rsidRPr="0066497C">
        <w:rPr>
          <w:spacing w:val="-1"/>
        </w:rPr>
        <w:t>нормативных правовых актов на независимую антикоррупционную экспертизу</w:t>
      </w:r>
      <w:r w:rsidRPr="0066497C">
        <w:rPr>
          <w:bCs/>
        </w:rPr>
        <w:t xml:space="preserve"> на сайте района;</w:t>
      </w:r>
    </w:p>
    <w:p w:rsidR="00D40411" w:rsidRPr="0066497C" w:rsidRDefault="00D40411" w:rsidP="00CC3F0B">
      <w:pPr>
        <w:shd w:val="clear" w:color="auto" w:fill="FFFFFF"/>
        <w:autoSpaceDE w:val="0"/>
        <w:autoSpaceDN w:val="0"/>
        <w:adjustRightInd w:val="0"/>
        <w:ind w:firstLine="709"/>
        <w:rPr>
          <w:bCs/>
        </w:rPr>
      </w:pPr>
      <w:r w:rsidRPr="0066497C">
        <w:rPr>
          <w:bCs/>
        </w:rPr>
        <w:t xml:space="preserve">- </w:t>
      </w:r>
      <w:r w:rsidRPr="0066497C">
        <w:rPr>
          <w:spacing w:val="-1"/>
        </w:rPr>
        <w:t xml:space="preserve">организована работа по </w:t>
      </w:r>
      <w:r w:rsidRPr="0066497C">
        <w:rPr>
          <w:bCs/>
        </w:rPr>
        <w:t>предоставлению актов реагирования в юридический отдел Совета района;</w:t>
      </w:r>
    </w:p>
    <w:p w:rsidR="00D40411" w:rsidRPr="0066497C" w:rsidRDefault="00D40411" w:rsidP="00CC3F0B">
      <w:pPr>
        <w:shd w:val="clear" w:color="auto" w:fill="FFFFFF"/>
        <w:autoSpaceDE w:val="0"/>
        <w:autoSpaceDN w:val="0"/>
        <w:adjustRightInd w:val="0"/>
        <w:ind w:firstLine="709"/>
        <w:rPr>
          <w:bCs/>
        </w:rPr>
      </w:pPr>
      <w:r w:rsidRPr="0066497C">
        <w:rPr>
          <w:bCs/>
        </w:rPr>
        <w:t>- акты реагирования размещены на сайте района;</w:t>
      </w:r>
    </w:p>
    <w:p w:rsidR="00D40411" w:rsidRPr="0066497C" w:rsidRDefault="00D40411" w:rsidP="00CC3F0B">
      <w:pPr>
        <w:shd w:val="clear" w:color="auto" w:fill="FFFFFF"/>
        <w:autoSpaceDE w:val="0"/>
        <w:autoSpaceDN w:val="0"/>
        <w:adjustRightInd w:val="0"/>
        <w:ind w:firstLine="709"/>
      </w:pPr>
      <w:r w:rsidRPr="0066497C">
        <w:t>- несмотря на сложные сложившиеся условия в связи с пандемией, удалось организовать работу по выполнению в полном объеме  мероприятий муниципальной программы в 2020 году;</w:t>
      </w:r>
    </w:p>
    <w:p w:rsidR="00D40411" w:rsidRPr="0066497C" w:rsidRDefault="00D40411" w:rsidP="00CC3F0B">
      <w:pPr>
        <w:shd w:val="clear" w:color="auto" w:fill="FFFFFF"/>
        <w:autoSpaceDE w:val="0"/>
        <w:autoSpaceDN w:val="0"/>
        <w:adjustRightInd w:val="0"/>
        <w:ind w:firstLine="709"/>
      </w:pPr>
      <w:r w:rsidRPr="0066497C">
        <w:rPr>
          <w:b/>
        </w:rPr>
        <w:t xml:space="preserve">- </w:t>
      </w:r>
      <w:r w:rsidRPr="0066497C">
        <w:t xml:space="preserve">ответственным лицом за предупреждение коррупционных и иных правонарушений обновлены  сведения, содержащиеся в анкетах, представляемых при назначении на указанные должности и поступлении на такую службу, </w:t>
      </w:r>
      <w:r w:rsidRPr="0066497C">
        <w:rPr>
          <w:spacing w:val="-4"/>
        </w:rPr>
        <w:t>об их родствен</w:t>
      </w:r>
      <w:r w:rsidRPr="0066497C">
        <w:rPr>
          <w:spacing w:val="-5"/>
        </w:rPr>
        <w:t xml:space="preserve">никах и свойственниках </w:t>
      </w:r>
      <w:r w:rsidRPr="0066497C">
        <w:rPr>
          <w:spacing w:val="-4"/>
        </w:rPr>
        <w:t>(супругах своих братьев</w:t>
      </w:r>
      <w:r w:rsidRPr="0066497C">
        <w:t xml:space="preserve"> </w:t>
      </w:r>
      <w:r w:rsidRPr="0066497C">
        <w:rPr>
          <w:spacing w:val="-5"/>
        </w:rPr>
        <w:t xml:space="preserve">и сестер и о братьях и </w:t>
      </w:r>
      <w:r w:rsidRPr="0066497C">
        <w:rPr>
          <w:spacing w:val="-4"/>
        </w:rPr>
        <w:t xml:space="preserve">сестрах своих супругов) </w:t>
      </w:r>
      <w:r w:rsidRPr="0066497C">
        <w:t>в целях выявления возможного конфликта интересов;</w:t>
      </w:r>
    </w:p>
    <w:p w:rsidR="00D40411" w:rsidRPr="0066497C" w:rsidRDefault="00D40411" w:rsidP="00CC3F0B">
      <w:pPr>
        <w:shd w:val="clear" w:color="auto" w:fill="FFFFFF"/>
        <w:autoSpaceDE w:val="0"/>
        <w:autoSpaceDN w:val="0"/>
        <w:adjustRightInd w:val="0"/>
        <w:ind w:firstLine="709"/>
      </w:pPr>
      <w:r w:rsidRPr="0066497C">
        <w:t>- обеспечено обучение на курсах повышения квалифика</w:t>
      </w:r>
      <w:r w:rsidRPr="0066497C">
        <w:softHyphen/>
        <w:t>ции муниципальных слу</w:t>
      </w:r>
      <w:r w:rsidRPr="0066497C">
        <w:softHyphen/>
        <w:t>жащих с включением в образовательные программы дисциплин по антикоррупционной тематике согласно индикативным показателям программы;</w:t>
      </w:r>
    </w:p>
    <w:p w:rsidR="00D40411" w:rsidRPr="0066497C" w:rsidRDefault="00D40411" w:rsidP="00CC3F0B">
      <w:pPr>
        <w:shd w:val="clear" w:color="auto" w:fill="FFFFFF"/>
        <w:autoSpaceDE w:val="0"/>
        <w:autoSpaceDN w:val="0"/>
        <w:adjustRightInd w:val="0"/>
        <w:ind w:firstLine="709"/>
      </w:pPr>
      <w:r w:rsidRPr="0066497C">
        <w:t>-  н</w:t>
      </w:r>
      <w:r w:rsidRPr="0066497C">
        <w:rPr>
          <w:rFonts w:eastAsia="SimSun"/>
        </w:rPr>
        <w:t xml:space="preserve">аправлены на </w:t>
      </w:r>
      <w:r w:rsidRPr="0066497C">
        <w:t>специализированное обучение муниципальные служащие, впервые поступившие на муниципальную службу для замещения должностей, включенных в перечни должностей, установленные муниципальными нормативными правовыми актами, по образовательным программам, содержащим дисциплины    по    антикоррупционной  тематике (не менее 8 академи</w:t>
      </w:r>
      <w:r w:rsidRPr="0066497C">
        <w:softHyphen/>
        <w:t>ческих часов по образо</w:t>
      </w:r>
      <w:r w:rsidRPr="0066497C">
        <w:softHyphen/>
        <w:t>вательной программе);</w:t>
      </w:r>
    </w:p>
    <w:p w:rsidR="00D40411" w:rsidRPr="0066497C" w:rsidRDefault="00D40411" w:rsidP="00CC3F0B">
      <w:pPr>
        <w:shd w:val="clear" w:color="auto" w:fill="FFFFFF"/>
        <w:autoSpaceDE w:val="0"/>
        <w:autoSpaceDN w:val="0"/>
        <w:adjustRightInd w:val="0"/>
        <w:ind w:firstLine="709"/>
      </w:pPr>
      <w:r w:rsidRPr="0066497C">
        <w:t xml:space="preserve">- организована с лицами, замещающими муниципальные должности, работа по представлению сведений о своих доходах, расходах, имуществе и обязательствах имущественного характера, а также их супруг(ов) и несовершеннолетних </w:t>
      </w:r>
      <w:r>
        <w:t>детей по форме справки «БК</w:t>
      </w:r>
      <w:r w:rsidRPr="0066497C">
        <w:t xml:space="preserve">» после проведения муниципальных выборов; </w:t>
      </w:r>
    </w:p>
    <w:p w:rsidR="00D40411" w:rsidRPr="0066497C" w:rsidRDefault="00D40411" w:rsidP="00CC3F0B">
      <w:pPr>
        <w:shd w:val="clear" w:color="auto" w:fill="FFFFFF"/>
        <w:autoSpaceDE w:val="0"/>
        <w:autoSpaceDN w:val="0"/>
        <w:adjustRightInd w:val="0"/>
        <w:ind w:firstLine="709"/>
      </w:pPr>
      <w:r w:rsidRPr="0066497C">
        <w:t>- организовано взаимодействие с Общественным советом района по участию в проводимых антикоррупционных мероприятиях в районе, в том числе в качестве общественных контролеров;</w:t>
      </w:r>
    </w:p>
    <w:p w:rsidR="00D40411" w:rsidRPr="0066497C" w:rsidRDefault="00D40411" w:rsidP="00CC3F0B">
      <w:pPr>
        <w:shd w:val="clear" w:color="auto" w:fill="FFFFFF"/>
        <w:autoSpaceDE w:val="0"/>
        <w:autoSpaceDN w:val="0"/>
        <w:adjustRightInd w:val="0"/>
        <w:ind w:firstLine="709"/>
      </w:pPr>
      <w:r w:rsidRPr="0066497C">
        <w:t>- организовано взаимодействие с руководителем Филиала АО «Татмедиа» «Пестрецы-информ» по выпуску публикаций и интервью с руководителями муниципального образования и органов местного самоуправления в районных газетах «Вперед»/ «Алга» и в сети Интернет на антикоррупционные профилактические темы;</w:t>
      </w:r>
    </w:p>
    <w:p w:rsidR="00D40411" w:rsidRPr="0066497C" w:rsidRDefault="00D40411" w:rsidP="00CC3F0B">
      <w:pPr>
        <w:shd w:val="clear" w:color="auto" w:fill="FFFFFF"/>
        <w:autoSpaceDE w:val="0"/>
        <w:autoSpaceDN w:val="0"/>
        <w:adjustRightInd w:val="0"/>
        <w:ind w:firstLine="709"/>
      </w:pPr>
      <w:r w:rsidRPr="0066497C">
        <w:t>- с органами местного самоуправления и их структурными подразделениям, исполнителями программы</w:t>
      </w:r>
      <w:r w:rsidRPr="0066497C">
        <w:rPr>
          <w:b/>
        </w:rPr>
        <w:t xml:space="preserve"> </w:t>
      </w:r>
      <w:r w:rsidRPr="0066497C">
        <w:t>организовано своевременное исполнение решений комиссии по координации работы по противодействию коррупции в Пестречинском муниципальном районе РТ и решений Комиссии по координации работы по противодействию коррупции в Республике Татарстан;</w:t>
      </w:r>
    </w:p>
    <w:p w:rsidR="00D40411" w:rsidRPr="0066497C" w:rsidRDefault="00D40411" w:rsidP="00CC3F0B">
      <w:pPr>
        <w:shd w:val="clear" w:color="auto" w:fill="FFFFFF"/>
        <w:autoSpaceDE w:val="0"/>
        <w:autoSpaceDN w:val="0"/>
        <w:adjustRightInd w:val="0"/>
        <w:ind w:firstLine="709"/>
        <w:rPr>
          <w:b/>
        </w:rPr>
      </w:pPr>
      <w:r w:rsidRPr="0066497C">
        <w:rPr>
          <w:i/>
        </w:rPr>
        <w:t>- у</w:t>
      </w:r>
      <w:r w:rsidRPr="0066497C">
        <w:t xml:space="preserve">твержден план работы комиссии </w:t>
      </w:r>
      <w:r w:rsidRPr="0066497C">
        <w:rPr>
          <w:rStyle w:val="Strong"/>
          <w:b w:val="0"/>
          <w:color w:val="000000"/>
        </w:rPr>
        <w:t xml:space="preserve">по координации работы по противодействию коррупции в </w:t>
      </w:r>
      <w:r w:rsidRPr="0066497C">
        <w:t>Пестречинском муниципальном районе Республики Татарстан на 2021 год.</w:t>
      </w:r>
    </w:p>
    <w:p w:rsidR="00D40411" w:rsidRPr="0066497C" w:rsidRDefault="00D40411" w:rsidP="00337159">
      <w:pPr>
        <w:autoSpaceDE w:val="0"/>
        <w:autoSpaceDN w:val="0"/>
        <w:adjustRightInd w:val="0"/>
        <w:ind w:firstLine="709"/>
        <w:rPr>
          <w:i/>
          <w:sz w:val="24"/>
          <w:szCs w:val="24"/>
          <w:u w:val="single"/>
        </w:rPr>
      </w:pPr>
      <w:r w:rsidRPr="0066497C">
        <w:rPr>
          <w:b/>
          <w:i/>
          <w:sz w:val="24"/>
          <w:szCs w:val="24"/>
          <w:u w:val="single"/>
        </w:rPr>
        <w:t>д) Количество и перечень принятых в ОМСУ по инициативе помощника нормативных правовых актов, других документов, направленных на сокращение коррупциогенных факторов</w:t>
      </w:r>
      <w:r w:rsidRPr="0066497C">
        <w:rPr>
          <w:i/>
          <w:sz w:val="24"/>
          <w:szCs w:val="24"/>
          <w:u w:val="single"/>
        </w:rPr>
        <w:t>:</w:t>
      </w:r>
    </w:p>
    <w:p w:rsidR="00D40411" w:rsidRPr="0066497C" w:rsidRDefault="00D40411" w:rsidP="00CC3F0B">
      <w:pPr>
        <w:suppressAutoHyphens/>
        <w:ind w:firstLine="709"/>
      </w:pPr>
      <w:r w:rsidRPr="0066497C">
        <w:t xml:space="preserve">Во исполнение федерального законодательства и на основе обобщения практики применения действующих антикоррупционных норм в Республике Татарстан, а также в целях создания условий, затрудняющих возможность коррупционного поведения и обеспечивающих снижение уровня коррупции муниципальных служащих, лиц, замещающих муниципальные должности, сотрудников подведомственных учреждений и предприятий, за  2020 год принято </w:t>
      </w:r>
      <w:r w:rsidRPr="0066497C">
        <w:rPr>
          <w:b/>
          <w:u w:val="single"/>
        </w:rPr>
        <w:t>59</w:t>
      </w:r>
      <w:r w:rsidRPr="0066497C">
        <w:t xml:space="preserve"> нормативных правовых актов в сфере противодействия коррупции.</w:t>
      </w:r>
    </w:p>
    <w:p w:rsidR="00D40411" w:rsidRPr="0066497C" w:rsidRDefault="00D40411" w:rsidP="00CC3F0B">
      <w:pPr>
        <w:suppressAutoHyphens/>
        <w:ind w:firstLine="709"/>
        <w:rPr>
          <w:b/>
          <w:i/>
          <w:sz w:val="24"/>
          <w:szCs w:val="24"/>
          <w:u w:val="single"/>
        </w:rPr>
      </w:pPr>
      <w:r w:rsidRPr="0066497C">
        <w:rPr>
          <w:b/>
          <w:i/>
          <w:sz w:val="24"/>
          <w:szCs w:val="24"/>
          <w:u w:val="single"/>
        </w:rPr>
        <w:t>(Справочно:</w:t>
      </w:r>
    </w:p>
    <w:p w:rsidR="00D40411" w:rsidRPr="0066497C" w:rsidRDefault="00D40411" w:rsidP="00CC3F0B">
      <w:pPr>
        <w:suppressAutoHyphens/>
        <w:ind w:firstLine="709"/>
        <w:rPr>
          <w:i/>
          <w:sz w:val="24"/>
          <w:szCs w:val="24"/>
        </w:rPr>
      </w:pPr>
      <w:r w:rsidRPr="0066497C">
        <w:rPr>
          <w:i/>
          <w:sz w:val="24"/>
          <w:szCs w:val="24"/>
        </w:rPr>
        <w:t>1) Постановление главы Пестречинского муниципального района  от 10.02.2020 г. №13-П «Об  утверждении перечня должностей муниципальной службы в органах местного самоуправления Пестречинского муниципального района Республики Татарстан, замещение которых связано с коррупционными рисками».</w:t>
      </w:r>
    </w:p>
    <w:p w:rsidR="00D40411" w:rsidRPr="0066497C" w:rsidRDefault="00D40411" w:rsidP="00CC3F0B">
      <w:pPr>
        <w:suppressAutoHyphens/>
        <w:ind w:firstLine="709"/>
        <w:rPr>
          <w:i/>
          <w:sz w:val="24"/>
          <w:szCs w:val="24"/>
        </w:rPr>
      </w:pPr>
      <w:r w:rsidRPr="0066497C">
        <w:rPr>
          <w:i/>
          <w:sz w:val="24"/>
          <w:szCs w:val="24"/>
        </w:rPr>
        <w:t>2) Постановление главы Пестречинского муниципального района  от 12.02.2020 г. №14-П «Об утверждении Порядка предварительного уведомления представителя нанимателя (работодателя) о выполнении муниципальным служащим органа местного самоуправления Пестречинского муниципального района Республики Татарстан  иной оплачиваемой работы».</w:t>
      </w:r>
    </w:p>
    <w:p w:rsidR="00D40411" w:rsidRPr="0066497C" w:rsidRDefault="00D40411" w:rsidP="00CC3F0B">
      <w:pPr>
        <w:suppressAutoHyphens/>
        <w:ind w:firstLine="709"/>
        <w:rPr>
          <w:i/>
          <w:sz w:val="24"/>
          <w:szCs w:val="24"/>
        </w:rPr>
      </w:pPr>
      <w:r w:rsidRPr="0066497C">
        <w:rPr>
          <w:i/>
          <w:sz w:val="24"/>
          <w:szCs w:val="24"/>
        </w:rPr>
        <w:t xml:space="preserve">3) Решение Совета Пестречинского муниципального района Республики Татарстан от 26.03.2020 № 249 «О внесении изменений в </w:t>
      </w:r>
      <w:r w:rsidRPr="0066497C">
        <w:rPr>
          <w:i/>
          <w:color w:val="000000"/>
          <w:sz w:val="24"/>
          <w:szCs w:val="24"/>
        </w:rPr>
        <w:t>Положение о</w:t>
      </w:r>
      <w:r w:rsidRPr="0066497C">
        <w:rPr>
          <w:i/>
          <w:sz w:val="24"/>
          <w:szCs w:val="24"/>
        </w:rPr>
        <w:t xml:space="preserve"> муниципальной службе в Пестречинском муниципальном районе Республики Татарстан».</w:t>
      </w:r>
    </w:p>
    <w:p w:rsidR="00D40411" w:rsidRPr="0066497C" w:rsidRDefault="00D40411" w:rsidP="00CC3F0B">
      <w:pPr>
        <w:suppressAutoHyphens/>
        <w:ind w:firstLine="709"/>
        <w:rPr>
          <w:i/>
          <w:color w:val="000000"/>
          <w:sz w:val="24"/>
          <w:szCs w:val="24"/>
        </w:rPr>
      </w:pPr>
      <w:r w:rsidRPr="0066497C">
        <w:rPr>
          <w:i/>
          <w:sz w:val="24"/>
          <w:szCs w:val="24"/>
        </w:rPr>
        <w:t xml:space="preserve">4) Решение Совета Пестречинского муниципального района Республики Татарстан от 26.03.2020 № 250 «О внесении изменений в </w:t>
      </w:r>
      <w:r w:rsidRPr="0066497C">
        <w:rPr>
          <w:i/>
          <w:color w:val="000000"/>
          <w:sz w:val="24"/>
          <w:szCs w:val="24"/>
        </w:rPr>
        <w:t>Положение о порядке получения муниципальными служащими Пестречинского муниципального района Республики Татарстан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
    <w:p w:rsidR="00D40411" w:rsidRPr="0066497C" w:rsidRDefault="00D40411" w:rsidP="00CC3F0B">
      <w:pPr>
        <w:suppressAutoHyphens/>
        <w:ind w:firstLine="709"/>
        <w:rPr>
          <w:i/>
          <w:sz w:val="24"/>
          <w:szCs w:val="24"/>
        </w:rPr>
      </w:pPr>
      <w:r w:rsidRPr="0066497C">
        <w:rPr>
          <w:i/>
          <w:sz w:val="24"/>
          <w:szCs w:val="24"/>
        </w:rPr>
        <w:t>5) Решение Совета Пестречинского муниципального района Республики Татарстан от 26.03.2020 №257 «</w:t>
      </w:r>
      <w:r w:rsidRPr="0066497C">
        <w:rPr>
          <w:bCs/>
          <w:i/>
          <w:kern w:val="28"/>
          <w:sz w:val="24"/>
          <w:szCs w:val="24"/>
        </w:rPr>
        <w:t xml:space="preserve">О рассмотрении результатов проверки достоверности и полноты сведений о доходах, расходах об имуществе и обязательствах имущественного характера, представленных за 2018 год </w:t>
      </w:r>
      <w:r w:rsidRPr="0066497C">
        <w:rPr>
          <w:i/>
          <w:sz w:val="24"/>
          <w:szCs w:val="24"/>
        </w:rPr>
        <w:t>руководителем Исполнительного комитета Пестречинского муниципального района Республики Татарстан»</w:t>
      </w:r>
      <w:r w:rsidRPr="0066497C">
        <w:rPr>
          <w:rStyle w:val="Heading1Char"/>
          <w:i/>
          <w:sz w:val="24"/>
          <w:szCs w:val="24"/>
        </w:rPr>
        <w:t xml:space="preserve"> </w:t>
      </w:r>
      <w:r w:rsidRPr="0066497C">
        <w:rPr>
          <w:rStyle w:val="n-doc-full-title"/>
          <w:i/>
          <w:sz w:val="24"/>
          <w:szCs w:val="24"/>
        </w:rPr>
        <w:t>А.В. Хабибуллиным</w:t>
      </w:r>
      <w:r w:rsidRPr="0066497C">
        <w:rPr>
          <w:i/>
          <w:sz w:val="24"/>
          <w:szCs w:val="24"/>
        </w:rPr>
        <w:t>.</w:t>
      </w:r>
    </w:p>
    <w:p w:rsidR="00D40411" w:rsidRPr="0066497C" w:rsidRDefault="00D40411" w:rsidP="00CC3F0B">
      <w:pPr>
        <w:suppressAutoHyphens/>
        <w:ind w:firstLine="709"/>
        <w:rPr>
          <w:rStyle w:val="n-doc-full-title"/>
          <w:i/>
          <w:sz w:val="24"/>
          <w:szCs w:val="24"/>
        </w:rPr>
      </w:pPr>
      <w:r w:rsidRPr="0066497C">
        <w:rPr>
          <w:rStyle w:val="n-doc-full-title"/>
          <w:i/>
          <w:sz w:val="24"/>
          <w:szCs w:val="24"/>
        </w:rPr>
        <w:t xml:space="preserve">6) </w:t>
      </w:r>
      <w:r w:rsidRPr="0066497C">
        <w:rPr>
          <w:i/>
          <w:sz w:val="24"/>
          <w:szCs w:val="24"/>
        </w:rPr>
        <w:t>Решение Совета Пестречинского муниципального района Республики Татарстан</w:t>
      </w:r>
      <w:r w:rsidRPr="0066497C">
        <w:rPr>
          <w:rStyle w:val="n-doc-full-title"/>
          <w:i/>
          <w:sz w:val="24"/>
          <w:szCs w:val="24"/>
        </w:rPr>
        <w:t xml:space="preserve"> от 14 мая 2020 года № 259 «О проекте решения Совета Пестречинского муниципального района Республики Татарстан «О внесении изменений и дополнений в устав Пестречинского муниципального района Республики Татарстан»».</w:t>
      </w:r>
    </w:p>
    <w:p w:rsidR="00D40411" w:rsidRPr="0066497C" w:rsidRDefault="00D40411" w:rsidP="00CC3F0B">
      <w:pPr>
        <w:suppressAutoHyphens/>
        <w:ind w:firstLine="709"/>
        <w:rPr>
          <w:bCs/>
          <w:i/>
          <w:sz w:val="24"/>
          <w:szCs w:val="24"/>
        </w:rPr>
      </w:pPr>
      <w:r w:rsidRPr="0066497C">
        <w:rPr>
          <w:i/>
          <w:color w:val="000000"/>
          <w:sz w:val="24"/>
          <w:szCs w:val="24"/>
        </w:rPr>
        <w:t>7) Постановление</w:t>
      </w:r>
      <w:r w:rsidRPr="0066497C">
        <w:rPr>
          <w:i/>
          <w:sz w:val="24"/>
          <w:szCs w:val="24"/>
        </w:rPr>
        <w:t xml:space="preserve"> Исполнительного комитета Пестречинского муниципального района Республики Татарстан </w:t>
      </w:r>
      <w:r w:rsidRPr="0066497C">
        <w:rPr>
          <w:rStyle w:val="n-doc-full-title"/>
          <w:i/>
          <w:sz w:val="24"/>
          <w:szCs w:val="24"/>
        </w:rPr>
        <w:t>№581 от 30.04.2020 года</w:t>
      </w:r>
      <w:r w:rsidRPr="0066497C">
        <w:rPr>
          <w:i/>
          <w:sz w:val="24"/>
          <w:szCs w:val="24"/>
        </w:rPr>
        <w:t xml:space="preserve"> «</w:t>
      </w:r>
      <w:r w:rsidRPr="0066497C">
        <w:rPr>
          <w:bCs/>
          <w:i/>
          <w:sz w:val="24"/>
          <w:szCs w:val="24"/>
        </w:rPr>
        <w:t>О внесении изменения в Положение о представлении гражданами, претендующими на замещение должностей руководителей муниципальных учреждений, и лицами, замещающими эти должности, сведений о доходах, об имуществе и обязательствах имущественного характера, утвержденное постановлением Исполнительного комитета Пестречинского муниципального района Республики Татарстан  от 26.03.2013  №780».</w:t>
      </w:r>
    </w:p>
    <w:p w:rsidR="00D40411" w:rsidRPr="0066497C" w:rsidRDefault="00D40411" w:rsidP="00CC3F0B">
      <w:pPr>
        <w:suppressAutoHyphens/>
        <w:ind w:firstLine="709"/>
        <w:rPr>
          <w:bCs/>
          <w:i/>
          <w:sz w:val="24"/>
          <w:szCs w:val="24"/>
        </w:rPr>
      </w:pPr>
      <w:r w:rsidRPr="0066497C">
        <w:rPr>
          <w:i/>
          <w:color w:val="000000"/>
          <w:sz w:val="24"/>
          <w:szCs w:val="24"/>
        </w:rPr>
        <w:t>8) Постановление</w:t>
      </w:r>
      <w:r w:rsidRPr="0066497C">
        <w:rPr>
          <w:i/>
          <w:sz w:val="24"/>
          <w:szCs w:val="24"/>
        </w:rPr>
        <w:t xml:space="preserve"> Исполнительного комитета Пестречинского муниципального района Республики Татарстан  </w:t>
      </w:r>
      <w:r w:rsidRPr="0066497C">
        <w:rPr>
          <w:rStyle w:val="n-doc-full-title"/>
          <w:i/>
          <w:sz w:val="24"/>
          <w:szCs w:val="24"/>
        </w:rPr>
        <w:t>№582 от 30.04.2020 года</w:t>
      </w:r>
      <w:r w:rsidRPr="0066497C">
        <w:rPr>
          <w:i/>
          <w:sz w:val="24"/>
          <w:szCs w:val="24"/>
        </w:rPr>
        <w:t xml:space="preserve"> «</w:t>
      </w:r>
      <w:r w:rsidRPr="0066497C">
        <w:rPr>
          <w:bCs/>
          <w:i/>
          <w:sz w:val="24"/>
          <w:szCs w:val="24"/>
        </w:rPr>
        <w:t>О представлении руководителями муниципальных учреждений Пестречинского муниципального района Республики Татарстан сведений о доходах, об имуществе и обязательствах имущественного характера за отчетный период с 1 января по 31 декабря 2019 года».</w:t>
      </w:r>
    </w:p>
    <w:p w:rsidR="00D40411" w:rsidRPr="0066497C" w:rsidRDefault="00D40411" w:rsidP="00CC3F0B">
      <w:pPr>
        <w:suppressAutoHyphens/>
        <w:ind w:firstLine="709"/>
        <w:rPr>
          <w:i/>
          <w:sz w:val="24"/>
          <w:szCs w:val="24"/>
          <w:lang w:eastAsia="ru-RU"/>
        </w:rPr>
      </w:pPr>
      <w:r w:rsidRPr="0066497C">
        <w:rPr>
          <w:bCs/>
          <w:i/>
          <w:sz w:val="24"/>
          <w:szCs w:val="24"/>
        </w:rPr>
        <w:t xml:space="preserve">9) Решение Совета </w:t>
      </w:r>
      <w:r w:rsidRPr="0066497C">
        <w:rPr>
          <w:i/>
          <w:sz w:val="24"/>
          <w:szCs w:val="24"/>
        </w:rPr>
        <w:t>Пестречинского сельского поселения Пестречинского муниципального района Республики Татарстан от 3 марта 2020 года №155 «</w:t>
      </w:r>
      <w:r w:rsidRPr="0066497C">
        <w:rPr>
          <w:i/>
          <w:sz w:val="24"/>
          <w:szCs w:val="24"/>
          <w:lang w:eastAsia="ru-RU"/>
        </w:rPr>
        <w:t>О внесении изменений в Положение о порядке получения муниципальными служащими Пестречинского сельского поселения Пестречинского муниципального района Республики Татарстан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
    <w:p w:rsidR="00D40411" w:rsidRPr="0066497C" w:rsidRDefault="00D40411" w:rsidP="00CC3F0B">
      <w:pPr>
        <w:suppressAutoHyphens/>
        <w:ind w:firstLine="709"/>
        <w:rPr>
          <w:i/>
          <w:sz w:val="24"/>
          <w:szCs w:val="24"/>
          <w:lang w:eastAsia="ru-RU"/>
        </w:rPr>
      </w:pPr>
      <w:r w:rsidRPr="0066497C">
        <w:rPr>
          <w:i/>
          <w:sz w:val="24"/>
          <w:szCs w:val="24"/>
          <w:lang w:eastAsia="ru-RU"/>
        </w:rPr>
        <w:t xml:space="preserve">10) </w:t>
      </w:r>
      <w:r w:rsidRPr="0066497C">
        <w:rPr>
          <w:bCs/>
          <w:i/>
          <w:sz w:val="24"/>
          <w:szCs w:val="24"/>
        </w:rPr>
        <w:t xml:space="preserve">Решение </w:t>
      </w:r>
      <w:r w:rsidRPr="0066497C">
        <w:rPr>
          <w:i/>
          <w:sz w:val="24"/>
          <w:szCs w:val="24"/>
          <w:lang w:eastAsia="ru-RU"/>
        </w:rPr>
        <w:t>Совета Белкинского сельского поселения Пестречинского муниципального района Республики Татарстан от 06.03.2020 №133 «О внесении изменений в Положение о порядке получения муниципальными служащими Белкинского сельского поселения Пестречинского муниципального района Республики Татарстан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
    <w:p w:rsidR="00D40411" w:rsidRPr="0066497C" w:rsidRDefault="00D40411" w:rsidP="00CC3F0B">
      <w:pPr>
        <w:suppressAutoHyphens/>
        <w:ind w:firstLine="709"/>
        <w:rPr>
          <w:i/>
          <w:sz w:val="24"/>
          <w:szCs w:val="24"/>
          <w:lang w:eastAsia="ru-RU"/>
        </w:rPr>
      </w:pPr>
      <w:r w:rsidRPr="0066497C">
        <w:rPr>
          <w:i/>
          <w:sz w:val="24"/>
          <w:szCs w:val="24"/>
        </w:rPr>
        <w:t xml:space="preserve"> </w:t>
      </w:r>
      <w:r w:rsidRPr="0066497C">
        <w:rPr>
          <w:i/>
          <w:sz w:val="24"/>
          <w:szCs w:val="24"/>
          <w:lang w:eastAsia="ru-RU"/>
        </w:rPr>
        <w:t xml:space="preserve">11) </w:t>
      </w:r>
      <w:r w:rsidRPr="0066497C">
        <w:rPr>
          <w:bCs/>
          <w:i/>
          <w:sz w:val="24"/>
          <w:szCs w:val="24"/>
        </w:rPr>
        <w:t xml:space="preserve">Решение </w:t>
      </w:r>
      <w:r w:rsidRPr="0066497C">
        <w:rPr>
          <w:i/>
          <w:sz w:val="24"/>
          <w:szCs w:val="24"/>
          <w:lang w:eastAsia="ru-RU"/>
        </w:rPr>
        <w:t>Совета Богородского сельского поселения Пестречинского муниципального района Республики Татарстан от 06.03.2020 №172 «О внесении изменений в Положение о порядке получения муниципальными служащими Богородского сельского поселения Пестречинского муниципального района Республики Татарстан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
    <w:p w:rsidR="00D40411" w:rsidRPr="0066497C" w:rsidRDefault="00D40411" w:rsidP="00CC3F0B">
      <w:pPr>
        <w:suppressAutoHyphens/>
        <w:ind w:firstLine="709"/>
        <w:rPr>
          <w:i/>
          <w:sz w:val="24"/>
          <w:szCs w:val="24"/>
          <w:lang w:eastAsia="ru-RU"/>
        </w:rPr>
      </w:pPr>
      <w:r w:rsidRPr="0066497C">
        <w:rPr>
          <w:i/>
          <w:sz w:val="24"/>
          <w:szCs w:val="24"/>
        </w:rPr>
        <w:t xml:space="preserve">12) </w:t>
      </w:r>
      <w:r w:rsidRPr="0066497C">
        <w:rPr>
          <w:bCs/>
          <w:i/>
          <w:sz w:val="24"/>
          <w:szCs w:val="24"/>
        </w:rPr>
        <w:t xml:space="preserve">Решение </w:t>
      </w:r>
      <w:r w:rsidRPr="0066497C">
        <w:rPr>
          <w:i/>
          <w:sz w:val="24"/>
          <w:szCs w:val="24"/>
        </w:rPr>
        <w:t xml:space="preserve">Совета Екатериновского сельского поселения Пестречинского муниципального района Республики Татарстан </w:t>
      </w:r>
      <w:r w:rsidRPr="0066497C">
        <w:rPr>
          <w:i/>
          <w:sz w:val="24"/>
          <w:szCs w:val="24"/>
          <w:lang w:eastAsia="ru-RU"/>
        </w:rPr>
        <w:t xml:space="preserve">от 30.03.2020 № 116 </w:t>
      </w:r>
      <w:r w:rsidRPr="0066497C">
        <w:rPr>
          <w:i/>
          <w:sz w:val="24"/>
          <w:szCs w:val="24"/>
        </w:rPr>
        <w:t>«</w:t>
      </w:r>
      <w:r w:rsidRPr="0066497C">
        <w:rPr>
          <w:i/>
          <w:sz w:val="24"/>
          <w:szCs w:val="24"/>
          <w:lang w:eastAsia="ru-RU"/>
        </w:rPr>
        <w:t>О внесении изменений в Положение о порядке получения муниципальными служащими Екатериновского сельского поселения Пестречинского муниципального района Республики Татарстан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
    <w:p w:rsidR="00D40411" w:rsidRPr="0066497C" w:rsidRDefault="00D40411" w:rsidP="00CC3F0B">
      <w:pPr>
        <w:suppressAutoHyphens/>
        <w:ind w:firstLine="709"/>
        <w:rPr>
          <w:bCs/>
          <w:i/>
          <w:sz w:val="24"/>
          <w:szCs w:val="24"/>
          <w:lang w:eastAsia="ru-RU"/>
        </w:rPr>
      </w:pPr>
      <w:r w:rsidRPr="0066497C">
        <w:rPr>
          <w:i/>
          <w:sz w:val="24"/>
          <w:szCs w:val="24"/>
        </w:rPr>
        <w:t xml:space="preserve">13) </w:t>
      </w:r>
      <w:r w:rsidRPr="0066497C">
        <w:rPr>
          <w:bCs/>
          <w:i/>
          <w:sz w:val="24"/>
          <w:szCs w:val="24"/>
        </w:rPr>
        <w:t xml:space="preserve">Решение </w:t>
      </w:r>
      <w:r w:rsidRPr="0066497C">
        <w:rPr>
          <w:i/>
          <w:sz w:val="24"/>
          <w:szCs w:val="24"/>
          <w:lang w:eastAsia="ru-RU"/>
        </w:rPr>
        <w:t xml:space="preserve">Совета Кибячинского сельского поселения Пестречинского муниципального района Республики Татарстан </w:t>
      </w:r>
      <w:r w:rsidRPr="0066497C">
        <w:rPr>
          <w:i/>
          <w:sz w:val="24"/>
          <w:szCs w:val="24"/>
        </w:rPr>
        <w:t>от 6 марта 2020 года №147</w:t>
      </w:r>
      <w:r w:rsidRPr="0066497C">
        <w:rPr>
          <w:i/>
          <w:sz w:val="24"/>
          <w:szCs w:val="24"/>
          <w:lang w:eastAsia="ru-RU"/>
        </w:rPr>
        <w:t xml:space="preserve"> «</w:t>
      </w:r>
      <w:r w:rsidRPr="0066497C">
        <w:rPr>
          <w:bCs/>
          <w:i/>
          <w:sz w:val="24"/>
          <w:szCs w:val="24"/>
          <w:lang w:eastAsia="ru-RU"/>
        </w:rPr>
        <w:t>О внесении изменений в Положение о порядке получения муниципальными служащими Кибячинского  сельского поселения Пестречинского муниципального района Республики Татарстан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
    <w:p w:rsidR="00D40411" w:rsidRPr="0066497C" w:rsidRDefault="00D40411" w:rsidP="00CC3F0B">
      <w:pPr>
        <w:suppressAutoHyphens/>
        <w:ind w:firstLine="709"/>
        <w:rPr>
          <w:bCs/>
          <w:i/>
          <w:sz w:val="24"/>
          <w:szCs w:val="24"/>
          <w:lang w:eastAsia="ru-RU"/>
        </w:rPr>
      </w:pPr>
      <w:r w:rsidRPr="0066497C">
        <w:rPr>
          <w:i/>
          <w:sz w:val="24"/>
          <w:szCs w:val="24"/>
        </w:rPr>
        <w:t xml:space="preserve">14) </w:t>
      </w:r>
      <w:r w:rsidRPr="0066497C">
        <w:rPr>
          <w:bCs/>
          <w:i/>
          <w:sz w:val="24"/>
          <w:szCs w:val="24"/>
        </w:rPr>
        <w:t xml:space="preserve">Решение </w:t>
      </w:r>
      <w:r w:rsidRPr="0066497C">
        <w:rPr>
          <w:i/>
          <w:sz w:val="24"/>
          <w:szCs w:val="24"/>
          <w:lang w:eastAsia="ru-RU"/>
        </w:rPr>
        <w:t>Совета Кулаевского сельского поселения Пестречинского муниципального района Республики Татарстан о</w:t>
      </w:r>
      <w:r w:rsidRPr="0066497C">
        <w:rPr>
          <w:i/>
          <w:sz w:val="24"/>
          <w:szCs w:val="24"/>
        </w:rPr>
        <w:t xml:space="preserve">т 6 марта 2020 года № 68 </w:t>
      </w:r>
      <w:r w:rsidRPr="0066497C">
        <w:rPr>
          <w:i/>
          <w:sz w:val="24"/>
          <w:szCs w:val="24"/>
          <w:lang w:eastAsia="ru-RU"/>
        </w:rPr>
        <w:t>«</w:t>
      </w:r>
      <w:r w:rsidRPr="0066497C">
        <w:rPr>
          <w:bCs/>
          <w:i/>
          <w:sz w:val="24"/>
          <w:szCs w:val="24"/>
          <w:lang w:eastAsia="ru-RU"/>
        </w:rPr>
        <w:t>О внесении изменений в Положение о порядке получения муниципальными служащими Кулаевского сельского поселения Пестречинского муниципального района Республики Татарстан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
    <w:p w:rsidR="00D40411" w:rsidRPr="0066497C" w:rsidRDefault="00D40411" w:rsidP="00CC3F0B">
      <w:pPr>
        <w:suppressAutoHyphens/>
        <w:ind w:firstLine="709"/>
        <w:rPr>
          <w:i/>
          <w:sz w:val="24"/>
          <w:szCs w:val="24"/>
          <w:lang w:eastAsia="ru-RU"/>
        </w:rPr>
      </w:pPr>
      <w:r w:rsidRPr="0066497C">
        <w:rPr>
          <w:i/>
          <w:sz w:val="24"/>
          <w:szCs w:val="24"/>
        </w:rPr>
        <w:t xml:space="preserve">15) </w:t>
      </w:r>
      <w:r w:rsidRPr="0066497C">
        <w:rPr>
          <w:bCs/>
          <w:i/>
          <w:sz w:val="24"/>
          <w:szCs w:val="24"/>
        </w:rPr>
        <w:t xml:space="preserve">Решение </w:t>
      </w:r>
      <w:r w:rsidRPr="0066497C">
        <w:rPr>
          <w:i/>
          <w:sz w:val="24"/>
          <w:szCs w:val="24"/>
          <w:lang w:eastAsia="ru-RU"/>
        </w:rPr>
        <w:t xml:space="preserve">Совета Кобяковского сельского поселения Пестречинского муниципального района Республики Татарстан </w:t>
      </w:r>
      <w:r w:rsidRPr="0066497C">
        <w:rPr>
          <w:i/>
          <w:sz w:val="24"/>
          <w:szCs w:val="24"/>
        </w:rPr>
        <w:t>от 6 марта 2020 года №146</w:t>
      </w:r>
      <w:r w:rsidRPr="0066497C">
        <w:rPr>
          <w:i/>
          <w:sz w:val="24"/>
          <w:szCs w:val="24"/>
          <w:lang w:eastAsia="ru-RU"/>
        </w:rPr>
        <w:t xml:space="preserve"> «О внесении изменений в Положение о порядке получения муниципальными служащими Кобяковского сельского поселения Пестречинского муниципального района Республики Татарстан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
    <w:p w:rsidR="00D40411" w:rsidRPr="0066497C" w:rsidRDefault="00D40411" w:rsidP="00CC3F0B">
      <w:pPr>
        <w:suppressAutoHyphens/>
        <w:ind w:firstLine="709"/>
        <w:rPr>
          <w:i/>
          <w:sz w:val="24"/>
          <w:szCs w:val="24"/>
          <w:lang w:eastAsia="ru-RU"/>
        </w:rPr>
      </w:pPr>
      <w:r w:rsidRPr="0066497C">
        <w:rPr>
          <w:i/>
          <w:sz w:val="24"/>
          <w:szCs w:val="24"/>
        </w:rPr>
        <w:t xml:space="preserve">16) </w:t>
      </w:r>
      <w:r w:rsidRPr="0066497C">
        <w:rPr>
          <w:bCs/>
          <w:i/>
          <w:sz w:val="24"/>
          <w:szCs w:val="24"/>
        </w:rPr>
        <w:t xml:space="preserve">Решение </w:t>
      </w:r>
      <w:r w:rsidRPr="0066497C">
        <w:rPr>
          <w:i/>
          <w:sz w:val="24"/>
          <w:szCs w:val="24"/>
          <w:lang w:eastAsia="ru-RU"/>
        </w:rPr>
        <w:t xml:space="preserve">Совета Конского сельского поселения Пестречинского муниципального района Республики Татарстан </w:t>
      </w:r>
      <w:r w:rsidRPr="0066497C">
        <w:rPr>
          <w:i/>
          <w:sz w:val="24"/>
          <w:szCs w:val="24"/>
        </w:rPr>
        <w:t>от 6 марта 2020 года № 147</w:t>
      </w:r>
      <w:r w:rsidRPr="0066497C">
        <w:rPr>
          <w:i/>
          <w:sz w:val="24"/>
          <w:szCs w:val="24"/>
          <w:lang w:eastAsia="ru-RU"/>
        </w:rPr>
        <w:t xml:space="preserve"> «О внесении изменений в Положение о порядке получения муниципальными служащими Конского сельского поселения Пестречинского муниципального района Республики Татарстан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
    <w:p w:rsidR="00D40411" w:rsidRPr="0066497C" w:rsidRDefault="00D40411" w:rsidP="00CC3F0B">
      <w:pPr>
        <w:suppressAutoHyphens/>
        <w:ind w:firstLine="709"/>
        <w:rPr>
          <w:i/>
          <w:sz w:val="24"/>
          <w:szCs w:val="24"/>
          <w:lang w:eastAsia="ru-RU"/>
        </w:rPr>
      </w:pPr>
      <w:r w:rsidRPr="0066497C">
        <w:rPr>
          <w:i/>
          <w:sz w:val="24"/>
          <w:szCs w:val="24"/>
        </w:rPr>
        <w:t xml:space="preserve">17) </w:t>
      </w:r>
      <w:r w:rsidRPr="0066497C">
        <w:rPr>
          <w:bCs/>
          <w:i/>
          <w:sz w:val="24"/>
          <w:szCs w:val="24"/>
        </w:rPr>
        <w:t xml:space="preserve">Решение </w:t>
      </w:r>
      <w:r w:rsidRPr="0066497C">
        <w:rPr>
          <w:i/>
          <w:sz w:val="24"/>
          <w:szCs w:val="24"/>
          <w:lang w:eastAsia="ru-RU"/>
        </w:rPr>
        <w:t xml:space="preserve">Совета Ковалинского сельского поселения Пестречинского муниципального района Республики Татарстан </w:t>
      </w:r>
      <w:r w:rsidRPr="0066497C">
        <w:rPr>
          <w:i/>
          <w:sz w:val="24"/>
          <w:szCs w:val="24"/>
        </w:rPr>
        <w:t>от 6 марта 2020 года № 147</w:t>
      </w:r>
      <w:r w:rsidRPr="0066497C">
        <w:rPr>
          <w:i/>
          <w:sz w:val="24"/>
          <w:szCs w:val="24"/>
          <w:lang w:eastAsia="ru-RU"/>
        </w:rPr>
        <w:t xml:space="preserve"> «О внесении изменений в Положение о порядке получения муниципальными служащими Ковалинского сельского поселения Пестречинского муниципального района Республики Татарстан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
    <w:p w:rsidR="00D40411" w:rsidRPr="0066497C" w:rsidRDefault="00D40411" w:rsidP="00CC3F0B">
      <w:pPr>
        <w:suppressAutoHyphens/>
        <w:ind w:firstLine="709"/>
        <w:rPr>
          <w:i/>
          <w:sz w:val="24"/>
          <w:szCs w:val="24"/>
          <w:lang w:eastAsia="ru-RU"/>
        </w:rPr>
      </w:pPr>
      <w:r w:rsidRPr="0066497C">
        <w:rPr>
          <w:i/>
          <w:sz w:val="24"/>
          <w:szCs w:val="24"/>
        </w:rPr>
        <w:t xml:space="preserve">18) </w:t>
      </w:r>
      <w:r w:rsidRPr="0066497C">
        <w:rPr>
          <w:bCs/>
          <w:i/>
          <w:sz w:val="24"/>
          <w:szCs w:val="24"/>
        </w:rPr>
        <w:t xml:space="preserve">Решение </w:t>
      </w:r>
      <w:r w:rsidRPr="0066497C">
        <w:rPr>
          <w:i/>
          <w:sz w:val="24"/>
          <w:szCs w:val="24"/>
        </w:rPr>
        <w:t>Совета</w:t>
      </w:r>
      <w:r w:rsidRPr="0066497C">
        <w:rPr>
          <w:bCs/>
          <w:i/>
          <w:sz w:val="24"/>
          <w:szCs w:val="24"/>
        </w:rPr>
        <w:t xml:space="preserve"> </w:t>
      </w:r>
      <w:r w:rsidRPr="0066497C">
        <w:rPr>
          <w:i/>
          <w:sz w:val="24"/>
          <w:szCs w:val="24"/>
        </w:rPr>
        <w:t>Кощаковского сельского поселения Пестречинского муниципального района Республики Татарстан</w:t>
      </w:r>
      <w:r w:rsidRPr="0066497C">
        <w:rPr>
          <w:b/>
          <w:i/>
          <w:sz w:val="24"/>
          <w:szCs w:val="24"/>
        </w:rPr>
        <w:t xml:space="preserve"> </w:t>
      </w:r>
      <w:r w:rsidRPr="0066497C">
        <w:rPr>
          <w:rStyle w:val="n-doc-full-title"/>
          <w:i/>
          <w:sz w:val="24"/>
          <w:szCs w:val="24"/>
        </w:rPr>
        <w:t>от 6 марта 2020 года № 68</w:t>
      </w:r>
      <w:r w:rsidRPr="0066497C">
        <w:rPr>
          <w:b/>
          <w:i/>
          <w:sz w:val="24"/>
          <w:szCs w:val="24"/>
        </w:rPr>
        <w:t xml:space="preserve"> «</w:t>
      </w:r>
      <w:r w:rsidRPr="0066497C">
        <w:rPr>
          <w:i/>
          <w:sz w:val="24"/>
          <w:szCs w:val="24"/>
          <w:lang w:eastAsia="ru-RU"/>
        </w:rPr>
        <w:t xml:space="preserve">О внесении изменений в Положение о порядке получения муниципальными служащими </w:t>
      </w:r>
      <w:r w:rsidRPr="0066497C">
        <w:rPr>
          <w:bCs/>
          <w:i/>
          <w:sz w:val="24"/>
          <w:szCs w:val="24"/>
          <w:lang w:eastAsia="ru-RU"/>
        </w:rPr>
        <w:t>Кощаковского</w:t>
      </w:r>
      <w:r w:rsidRPr="0066497C">
        <w:rPr>
          <w:i/>
          <w:sz w:val="24"/>
          <w:szCs w:val="24"/>
          <w:lang w:eastAsia="ru-RU"/>
        </w:rPr>
        <w:t xml:space="preserve"> сельского поселения Пестречинского муниципального района Республики Татарстан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
    <w:p w:rsidR="00D40411" w:rsidRPr="0066497C" w:rsidRDefault="00D40411" w:rsidP="00CC3F0B">
      <w:pPr>
        <w:suppressAutoHyphens/>
        <w:ind w:firstLine="709"/>
        <w:rPr>
          <w:i/>
          <w:sz w:val="24"/>
          <w:szCs w:val="24"/>
          <w:lang w:eastAsia="ru-RU"/>
        </w:rPr>
      </w:pPr>
      <w:r w:rsidRPr="0066497C">
        <w:rPr>
          <w:bCs/>
          <w:i/>
          <w:sz w:val="24"/>
          <w:szCs w:val="24"/>
        </w:rPr>
        <w:t xml:space="preserve">19) Решение </w:t>
      </w:r>
      <w:r w:rsidRPr="0066497C">
        <w:rPr>
          <w:i/>
          <w:sz w:val="24"/>
          <w:szCs w:val="24"/>
        </w:rPr>
        <w:t xml:space="preserve">Совета </w:t>
      </w:r>
      <w:r w:rsidRPr="0066497C">
        <w:rPr>
          <w:i/>
          <w:sz w:val="24"/>
          <w:szCs w:val="24"/>
          <w:lang w:eastAsia="ru-RU"/>
        </w:rPr>
        <w:t xml:space="preserve">Кряш-Сердинского сельского поселения Пестречинского муниципального района Республики Татарстан </w:t>
      </w:r>
      <w:r w:rsidRPr="0066497C">
        <w:rPr>
          <w:i/>
          <w:sz w:val="24"/>
          <w:szCs w:val="24"/>
        </w:rPr>
        <w:t xml:space="preserve">от 6 марта 2020 года № 152 </w:t>
      </w:r>
      <w:r w:rsidRPr="0066497C">
        <w:rPr>
          <w:i/>
          <w:sz w:val="24"/>
          <w:szCs w:val="24"/>
          <w:lang w:eastAsia="ru-RU"/>
        </w:rPr>
        <w:t>«О внесении изменений в Положение о порядке получения муниципальными служащими Кряш-Сердинского сельского поселения Пестречинского муниципального района Республики Татарстан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
    <w:p w:rsidR="00D40411" w:rsidRPr="0066497C" w:rsidRDefault="00D40411" w:rsidP="00CC3F0B">
      <w:pPr>
        <w:suppressAutoHyphens/>
        <w:ind w:firstLine="709"/>
        <w:rPr>
          <w:i/>
          <w:sz w:val="24"/>
          <w:szCs w:val="24"/>
          <w:lang w:eastAsia="ru-RU"/>
        </w:rPr>
      </w:pPr>
      <w:r w:rsidRPr="0066497C">
        <w:rPr>
          <w:bCs/>
          <w:i/>
          <w:sz w:val="24"/>
          <w:szCs w:val="24"/>
        </w:rPr>
        <w:t xml:space="preserve">20) Решение </w:t>
      </w:r>
      <w:r w:rsidRPr="0066497C">
        <w:rPr>
          <w:i/>
          <w:sz w:val="24"/>
          <w:szCs w:val="24"/>
        </w:rPr>
        <w:t>Совета</w:t>
      </w:r>
      <w:r w:rsidRPr="0066497C">
        <w:rPr>
          <w:bCs/>
          <w:i/>
          <w:sz w:val="24"/>
          <w:szCs w:val="24"/>
        </w:rPr>
        <w:t xml:space="preserve"> </w:t>
      </w:r>
      <w:r w:rsidRPr="0066497C">
        <w:rPr>
          <w:bCs/>
          <w:i/>
          <w:sz w:val="24"/>
          <w:szCs w:val="24"/>
          <w:lang w:eastAsia="ru-RU"/>
        </w:rPr>
        <w:t>Ленино-Кокушкинского</w:t>
      </w:r>
      <w:r w:rsidRPr="0066497C">
        <w:rPr>
          <w:i/>
          <w:sz w:val="24"/>
          <w:szCs w:val="24"/>
          <w:lang w:eastAsia="ru-RU"/>
        </w:rPr>
        <w:t xml:space="preserve"> сельского поселения Пестречинского муниципального района Республики Татарстан о</w:t>
      </w:r>
      <w:r w:rsidRPr="0066497C">
        <w:rPr>
          <w:i/>
          <w:sz w:val="24"/>
          <w:szCs w:val="24"/>
        </w:rPr>
        <w:t>т 6 марта 2020 года № 116</w:t>
      </w:r>
      <w:r w:rsidRPr="0066497C">
        <w:rPr>
          <w:i/>
          <w:sz w:val="24"/>
          <w:szCs w:val="24"/>
          <w:lang w:eastAsia="ru-RU"/>
        </w:rPr>
        <w:t xml:space="preserve"> «О внесении изменений в Положение о порядке получения муниципальными служащими </w:t>
      </w:r>
      <w:r w:rsidRPr="0066497C">
        <w:rPr>
          <w:bCs/>
          <w:i/>
          <w:sz w:val="24"/>
          <w:szCs w:val="24"/>
          <w:lang w:eastAsia="ru-RU"/>
        </w:rPr>
        <w:t xml:space="preserve">Ленино-Кокушкинского  </w:t>
      </w:r>
      <w:r w:rsidRPr="0066497C">
        <w:rPr>
          <w:i/>
          <w:sz w:val="24"/>
          <w:szCs w:val="24"/>
          <w:lang w:eastAsia="ru-RU"/>
        </w:rPr>
        <w:t>сельского поселения Пестречинского муниципального района Республики Татарстан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
    <w:p w:rsidR="00D40411" w:rsidRPr="0066497C" w:rsidRDefault="00D40411" w:rsidP="00CC3F0B">
      <w:pPr>
        <w:suppressAutoHyphens/>
        <w:ind w:firstLine="709"/>
        <w:rPr>
          <w:bCs/>
          <w:i/>
          <w:sz w:val="24"/>
          <w:szCs w:val="24"/>
        </w:rPr>
      </w:pPr>
      <w:r w:rsidRPr="0066497C">
        <w:rPr>
          <w:bCs/>
          <w:i/>
          <w:sz w:val="24"/>
          <w:szCs w:val="24"/>
        </w:rPr>
        <w:t xml:space="preserve">21) Решение </w:t>
      </w:r>
      <w:r w:rsidRPr="0066497C">
        <w:rPr>
          <w:i/>
          <w:sz w:val="24"/>
          <w:szCs w:val="24"/>
        </w:rPr>
        <w:t>Совета</w:t>
      </w:r>
      <w:r w:rsidRPr="0066497C">
        <w:rPr>
          <w:bCs/>
          <w:i/>
          <w:sz w:val="24"/>
          <w:szCs w:val="24"/>
        </w:rPr>
        <w:t xml:space="preserve"> </w:t>
      </w:r>
      <w:r w:rsidRPr="0066497C">
        <w:rPr>
          <w:i/>
          <w:sz w:val="24"/>
          <w:szCs w:val="24"/>
          <w:lang w:eastAsia="ru-RU"/>
        </w:rPr>
        <w:t>Надеждинского сельского поселения Пестречинского муниципального района Республики Татарстан</w:t>
      </w:r>
      <w:r w:rsidRPr="0066497C">
        <w:rPr>
          <w:bCs/>
          <w:i/>
          <w:sz w:val="24"/>
          <w:szCs w:val="24"/>
        </w:rPr>
        <w:t xml:space="preserve"> </w:t>
      </w:r>
      <w:r w:rsidRPr="0066497C">
        <w:rPr>
          <w:i/>
          <w:sz w:val="24"/>
          <w:szCs w:val="24"/>
        </w:rPr>
        <w:t xml:space="preserve">от 6 марта 2020 года № 146 </w:t>
      </w:r>
      <w:r w:rsidRPr="0066497C">
        <w:rPr>
          <w:bCs/>
          <w:i/>
          <w:sz w:val="24"/>
          <w:szCs w:val="24"/>
        </w:rPr>
        <w:t>«</w:t>
      </w:r>
      <w:r w:rsidRPr="0066497C">
        <w:rPr>
          <w:i/>
          <w:sz w:val="24"/>
          <w:szCs w:val="24"/>
          <w:lang w:eastAsia="ru-RU"/>
        </w:rPr>
        <w:t>О внесении изменений в Положение о порядке получения муниципальными служащими Надеждинского сельского поселения Пестречинского муниципального района Республики Татарстан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
    <w:p w:rsidR="00D40411" w:rsidRPr="0066497C" w:rsidRDefault="00D40411" w:rsidP="00CC3F0B">
      <w:pPr>
        <w:suppressAutoHyphens/>
        <w:ind w:firstLine="709"/>
        <w:rPr>
          <w:i/>
          <w:sz w:val="24"/>
          <w:szCs w:val="24"/>
          <w:lang w:eastAsia="ru-RU"/>
        </w:rPr>
      </w:pPr>
      <w:r w:rsidRPr="0066497C">
        <w:rPr>
          <w:bCs/>
          <w:i/>
          <w:sz w:val="24"/>
          <w:szCs w:val="24"/>
        </w:rPr>
        <w:t xml:space="preserve">22) Решение </w:t>
      </w:r>
      <w:r w:rsidRPr="0066497C">
        <w:rPr>
          <w:i/>
          <w:sz w:val="24"/>
          <w:szCs w:val="24"/>
        </w:rPr>
        <w:t>Совета</w:t>
      </w:r>
      <w:r w:rsidRPr="0066497C">
        <w:rPr>
          <w:bCs/>
          <w:i/>
          <w:sz w:val="24"/>
          <w:szCs w:val="24"/>
        </w:rPr>
        <w:t xml:space="preserve"> </w:t>
      </w:r>
      <w:r w:rsidRPr="0066497C">
        <w:rPr>
          <w:bCs/>
          <w:i/>
          <w:sz w:val="24"/>
          <w:szCs w:val="24"/>
          <w:lang w:eastAsia="ru-RU"/>
        </w:rPr>
        <w:t>Отар-Дубровского</w:t>
      </w:r>
      <w:r w:rsidRPr="0066497C">
        <w:rPr>
          <w:i/>
          <w:sz w:val="24"/>
          <w:szCs w:val="24"/>
          <w:lang w:eastAsia="ru-RU"/>
        </w:rPr>
        <w:t xml:space="preserve"> сельского поселения Пестречинского муниципального района Республики Татарстан </w:t>
      </w:r>
      <w:r w:rsidRPr="0066497C">
        <w:rPr>
          <w:i/>
          <w:sz w:val="24"/>
          <w:szCs w:val="24"/>
        </w:rPr>
        <w:t>от 6 марта 2020 года № 136</w:t>
      </w:r>
      <w:r w:rsidRPr="0066497C">
        <w:rPr>
          <w:i/>
          <w:sz w:val="24"/>
          <w:szCs w:val="24"/>
          <w:lang w:eastAsia="ru-RU"/>
        </w:rPr>
        <w:t xml:space="preserve"> «О внесении изменений в Положение о порядке получения муниципальными служащими </w:t>
      </w:r>
      <w:r w:rsidRPr="0066497C">
        <w:rPr>
          <w:bCs/>
          <w:i/>
          <w:sz w:val="24"/>
          <w:szCs w:val="24"/>
          <w:lang w:eastAsia="ru-RU"/>
        </w:rPr>
        <w:t>Отар-Дубровского</w:t>
      </w:r>
      <w:r w:rsidRPr="0066497C">
        <w:rPr>
          <w:i/>
          <w:sz w:val="24"/>
          <w:szCs w:val="24"/>
          <w:lang w:eastAsia="ru-RU"/>
        </w:rPr>
        <w:t xml:space="preserve"> сельского поселения Пестречинского муниципального района Республики Татарстан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
    <w:p w:rsidR="00D40411" w:rsidRPr="0066497C" w:rsidRDefault="00D40411" w:rsidP="00CC3F0B">
      <w:pPr>
        <w:suppressAutoHyphens/>
        <w:ind w:firstLine="709"/>
        <w:rPr>
          <w:i/>
          <w:sz w:val="24"/>
          <w:szCs w:val="24"/>
          <w:lang w:eastAsia="ru-RU"/>
        </w:rPr>
      </w:pPr>
      <w:r w:rsidRPr="0066497C">
        <w:rPr>
          <w:bCs/>
          <w:i/>
          <w:sz w:val="24"/>
          <w:szCs w:val="24"/>
        </w:rPr>
        <w:t xml:space="preserve">23) Решение </w:t>
      </w:r>
      <w:r w:rsidRPr="0066497C">
        <w:rPr>
          <w:i/>
          <w:sz w:val="24"/>
          <w:szCs w:val="24"/>
        </w:rPr>
        <w:t xml:space="preserve">Совета </w:t>
      </w:r>
      <w:r w:rsidRPr="0066497C">
        <w:rPr>
          <w:i/>
          <w:sz w:val="24"/>
          <w:szCs w:val="24"/>
          <w:lang w:eastAsia="ru-RU"/>
        </w:rPr>
        <w:t>Пановского сельского поселения Пестречинского муниципального района Республики Татарстан</w:t>
      </w:r>
      <w:r w:rsidRPr="0066497C">
        <w:rPr>
          <w:bCs/>
          <w:i/>
          <w:sz w:val="24"/>
          <w:szCs w:val="24"/>
        </w:rPr>
        <w:t xml:space="preserve"> о</w:t>
      </w:r>
      <w:r w:rsidRPr="0066497C">
        <w:rPr>
          <w:i/>
          <w:sz w:val="24"/>
          <w:szCs w:val="24"/>
        </w:rPr>
        <w:t>т 6 марта 2020 года № 144/98</w:t>
      </w:r>
      <w:r w:rsidRPr="0066497C">
        <w:rPr>
          <w:bCs/>
          <w:i/>
          <w:sz w:val="24"/>
          <w:szCs w:val="24"/>
        </w:rPr>
        <w:t xml:space="preserve"> «</w:t>
      </w:r>
      <w:r w:rsidRPr="0066497C">
        <w:rPr>
          <w:i/>
          <w:sz w:val="24"/>
          <w:szCs w:val="24"/>
          <w:lang w:eastAsia="ru-RU"/>
        </w:rPr>
        <w:t>О внесении изменений в Положение о порядке получения муниципальными служащими Пановского сельского поселения Пестречинского муниципального района Республики Татарстан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
    <w:p w:rsidR="00D40411" w:rsidRPr="0066497C" w:rsidRDefault="00D40411" w:rsidP="00CC3F0B">
      <w:pPr>
        <w:suppressAutoHyphens/>
        <w:ind w:firstLine="709"/>
        <w:rPr>
          <w:i/>
          <w:sz w:val="24"/>
          <w:szCs w:val="24"/>
          <w:lang w:eastAsia="ru-RU"/>
        </w:rPr>
      </w:pPr>
      <w:r w:rsidRPr="0066497C">
        <w:rPr>
          <w:bCs/>
          <w:i/>
          <w:sz w:val="24"/>
          <w:szCs w:val="24"/>
        </w:rPr>
        <w:t xml:space="preserve">24) Решение </w:t>
      </w:r>
      <w:r w:rsidRPr="0066497C">
        <w:rPr>
          <w:i/>
          <w:sz w:val="24"/>
          <w:szCs w:val="24"/>
        </w:rPr>
        <w:t>Совета</w:t>
      </w:r>
      <w:r w:rsidRPr="0066497C">
        <w:rPr>
          <w:bCs/>
          <w:i/>
          <w:sz w:val="24"/>
          <w:szCs w:val="24"/>
        </w:rPr>
        <w:t xml:space="preserve"> </w:t>
      </w:r>
      <w:r w:rsidRPr="0066497C">
        <w:rPr>
          <w:i/>
          <w:sz w:val="24"/>
          <w:szCs w:val="24"/>
          <w:lang w:eastAsia="ru-RU"/>
        </w:rPr>
        <w:t xml:space="preserve">Пимерского сельского поселения Пестречинского муниципального района Республики Татарстан </w:t>
      </w:r>
      <w:r w:rsidRPr="0066497C">
        <w:rPr>
          <w:i/>
          <w:sz w:val="24"/>
          <w:szCs w:val="24"/>
        </w:rPr>
        <w:t>от 6 марта 2020 года № 145</w:t>
      </w:r>
      <w:r w:rsidRPr="0066497C">
        <w:rPr>
          <w:i/>
          <w:sz w:val="24"/>
          <w:szCs w:val="24"/>
          <w:lang w:eastAsia="ru-RU"/>
        </w:rPr>
        <w:t xml:space="preserve"> «О внесении изменений в Положение о порядке получения муниципальными служащими Пимерского сельского поселения Пестречинского муниципального района Республики Татарстан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
    <w:p w:rsidR="00D40411" w:rsidRPr="0066497C" w:rsidRDefault="00D40411" w:rsidP="00CC3F0B">
      <w:pPr>
        <w:suppressAutoHyphens/>
        <w:ind w:firstLine="709"/>
        <w:rPr>
          <w:i/>
          <w:sz w:val="24"/>
          <w:szCs w:val="24"/>
          <w:lang w:eastAsia="ru-RU"/>
        </w:rPr>
      </w:pPr>
      <w:r w:rsidRPr="0066497C">
        <w:rPr>
          <w:bCs/>
          <w:i/>
          <w:sz w:val="24"/>
          <w:szCs w:val="24"/>
        </w:rPr>
        <w:t xml:space="preserve">25) Решение </w:t>
      </w:r>
      <w:r w:rsidRPr="0066497C">
        <w:rPr>
          <w:i/>
          <w:sz w:val="24"/>
          <w:szCs w:val="24"/>
        </w:rPr>
        <w:t>Совета</w:t>
      </w:r>
      <w:r w:rsidRPr="0066497C">
        <w:rPr>
          <w:bCs/>
          <w:i/>
          <w:sz w:val="24"/>
          <w:szCs w:val="24"/>
        </w:rPr>
        <w:t xml:space="preserve"> </w:t>
      </w:r>
      <w:r w:rsidRPr="0066497C">
        <w:rPr>
          <w:i/>
          <w:sz w:val="24"/>
          <w:szCs w:val="24"/>
          <w:lang w:eastAsia="ru-RU"/>
        </w:rPr>
        <w:t>Татарско-Ходяшевского сельского поселения Пестречинского муниципального района Республики Татарстан</w:t>
      </w:r>
      <w:r w:rsidRPr="0066497C">
        <w:rPr>
          <w:bCs/>
          <w:i/>
          <w:sz w:val="24"/>
          <w:szCs w:val="24"/>
        </w:rPr>
        <w:t xml:space="preserve"> </w:t>
      </w:r>
      <w:r w:rsidRPr="0066497C">
        <w:rPr>
          <w:i/>
          <w:sz w:val="24"/>
          <w:szCs w:val="24"/>
        </w:rPr>
        <w:t>от 6 марта 2020 года № 141</w:t>
      </w:r>
      <w:r w:rsidRPr="0066497C">
        <w:rPr>
          <w:i/>
          <w:sz w:val="24"/>
          <w:szCs w:val="24"/>
          <w:lang w:eastAsia="ru-RU"/>
        </w:rPr>
        <w:t xml:space="preserve"> «О внесении изменений в Положение о порядке получения муниципальными служащими </w:t>
      </w:r>
      <w:r w:rsidRPr="0066497C">
        <w:rPr>
          <w:bCs/>
          <w:i/>
          <w:sz w:val="24"/>
          <w:szCs w:val="24"/>
          <w:lang w:eastAsia="ru-RU"/>
        </w:rPr>
        <w:t>Татарско-Ходяшевского</w:t>
      </w:r>
      <w:r w:rsidRPr="0066497C">
        <w:rPr>
          <w:i/>
          <w:sz w:val="24"/>
          <w:szCs w:val="24"/>
          <w:lang w:eastAsia="ru-RU"/>
        </w:rPr>
        <w:t xml:space="preserve"> сельского поселения Пестречинского муниципального района Республики Татарстан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
    <w:p w:rsidR="00D40411" w:rsidRPr="0066497C" w:rsidRDefault="00D40411" w:rsidP="00CC3F0B">
      <w:pPr>
        <w:suppressAutoHyphens/>
        <w:ind w:firstLine="709"/>
        <w:rPr>
          <w:i/>
          <w:sz w:val="24"/>
          <w:szCs w:val="24"/>
          <w:lang w:eastAsia="ru-RU"/>
        </w:rPr>
      </w:pPr>
      <w:r w:rsidRPr="0066497C">
        <w:rPr>
          <w:bCs/>
          <w:i/>
          <w:sz w:val="24"/>
          <w:szCs w:val="24"/>
        </w:rPr>
        <w:t xml:space="preserve">26) Решение </w:t>
      </w:r>
      <w:r w:rsidRPr="0066497C">
        <w:rPr>
          <w:i/>
          <w:sz w:val="24"/>
          <w:szCs w:val="24"/>
        </w:rPr>
        <w:t xml:space="preserve">Совета </w:t>
      </w:r>
      <w:r w:rsidRPr="0066497C">
        <w:rPr>
          <w:i/>
          <w:sz w:val="24"/>
          <w:szCs w:val="24"/>
          <w:lang w:eastAsia="ru-RU"/>
        </w:rPr>
        <w:t xml:space="preserve">Читинского сельского поселения Пестречинского муниципального района Республики Татарстан </w:t>
      </w:r>
      <w:r w:rsidRPr="0066497C">
        <w:rPr>
          <w:i/>
          <w:sz w:val="24"/>
          <w:szCs w:val="24"/>
        </w:rPr>
        <w:t xml:space="preserve">от 6 марта 2020 года № 159 </w:t>
      </w:r>
      <w:r w:rsidRPr="0066497C">
        <w:rPr>
          <w:i/>
          <w:sz w:val="24"/>
          <w:szCs w:val="24"/>
          <w:lang w:eastAsia="ru-RU"/>
        </w:rPr>
        <w:t>«О внесении изменений в Положение о порядке получения муниципальными служащими Читинского сельского поселения Пестречинского муниципального района Республики Татарстан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
    <w:p w:rsidR="00D40411" w:rsidRPr="0066497C" w:rsidRDefault="00D40411" w:rsidP="00CC3F0B">
      <w:pPr>
        <w:suppressAutoHyphens/>
        <w:ind w:firstLine="709"/>
        <w:rPr>
          <w:i/>
          <w:sz w:val="24"/>
          <w:szCs w:val="24"/>
          <w:lang w:eastAsia="ru-RU"/>
        </w:rPr>
      </w:pPr>
      <w:r w:rsidRPr="0066497C">
        <w:rPr>
          <w:bCs/>
          <w:i/>
          <w:sz w:val="24"/>
          <w:szCs w:val="24"/>
        </w:rPr>
        <w:t xml:space="preserve">27) Решение </w:t>
      </w:r>
      <w:r w:rsidRPr="0066497C">
        <w:rPr>
          <w:i/>
          <w:sz w:val="24"/>
          <w:szCs w:val="24"/>
        </w:rPr>
        <w:t xml:space="preserve">Совета </w:t>
      </w:r>
      <w:r w:rsidRPr="0066497C">
        <w:rPr>
          <w:i/>
          <w:sz w:val="24"/>
          <w:szCs w:val="24"/>
          <w:lang w:eastAsia="ru-RU"/>
        </w:rPr>
        <w:t xml:space="preserve">Шалинского сельского поселения Пестречинского муниципального района Республики Татарстан </w:t>
      </w:r>
      <w:r w:rsidRPr="0066497C">
        <w:rPr>
          <w:i/>
          <w:sz w:val="24"/>
          <w:szCs w:val="24"/>
        </w:rPr>
        <w:t xml:space="preserve">от 6 марта 2020 года № 66 </w:t>
      </w:r>
      <w:r w:rsidRPr="0066497C">
        <w:rPr>
          <w:i/>
          <w:sz w:val="24"/>
          <w:szCs w:val="24"/>
          <w:lang w:eastAsia="ru-RU"/>
        </w:rPr>
        <w:t>«О внесении изменений в Положение о порядке получения муниципальными служащими Шалинского сельского поселения Пестречинского муниципального района Республики Татарстан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
    <w:p w:rsidR="00D40411" w:rsidRPr="0066497C" w:rsidRDefault="00D40411" w:rsidP="00CC3F0B">
      <w:pPr>
        <w:suppressAutoHyphens/>
        <w:ind w:firstLine="709"/>
        <w:rPr>
          <w:i/>
          <w:sz w:val="24"/>
          <w:szCs w:val="24"/>
          <w:lang w:eastAsia="ru-RU"/>
        </w:rPr>
      </w:pPr>
      <w:r w:rsidRPr="0066497C">
        <w:rPr>
          <w:bCs/>
          <w:i/>
          <w:sz w:val="24"/>
          <w:szCs w:val="24"/>
        </w:rPr>
        <w:t xml:space="preserve">28) Решение </w:t>
      </w:r>
      <w:r w:rsidRPr="0066497C">
        <w:rPr>
          <w:i/>
          <w:sz w:val="24"/>
          <w:szCs w:val="24"/>
        </w:rPr>
        <w:t xml:space="preserve">Совета </w:t>
      </w:r>
      <w:r w:rsidRPr="0066497C">
        <w:rPr>
          <w:i/>
          <w:sz w:val="24"/>
          <w:szCs w:val="24"/>
          <w:lang w:eastAsia="ru-RU"/>
        </w:rPr>
        <w:t xml:space="preserve">Шигалеевского сельского поселения Пестречинского муниципального района Республики Татарстан </w:t>
      </w:r>
      <w:r w:rsidRPr="0066497C">
        <w:rPr>
          <w:i/>
          <w:sz w:val="24"/>
          <w:szCs w:val="24"/>
        </w:rPr>
        <w:t>от 6 марта 2020 года №64</w:t>
      </w:r>
      <w:r w:rsidRPr="0066497C">
        <w:rPr>
          <w:i/>
          <w:sz w:val="24"/>
          <w:szCs w:val="24"/>
          <w:lang w:eastAsia="ru-RU"/>
        </w:rPr>
        <w:t xml:space="preserve"> «О внесении изменений в Положение о порядке получения муниципальными служащими Шигалеевского сельского поселения Пестречинского муниципального района Республики Татарстан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
    <w:p w:rsidR="00D40411" w:rsidRPr="0066497C" w:rsidRDefault="00D40411" w:rsidP="00CC3F0B">
      <w:pPr>
        <w:suppressAutoHyphens/>
        <w:ind w:firstLine="709"/>
        <w:rPr>
          <w:i/>
          <w:sz w:val="24"/>
          <w:szCs w:val="24"/>
        </w:rPr>
      </w:pPr>
      <w:r w:rsidRPr="0066497C">
        <w:rPr>
          <w:bCs/>
          <w:i/>
          <w:sz w:val="24"/>
          <w:szCs w:val="24"/>
        </w:rPr>
        <w:t xml:space="preserve">29) Решение </w:t>
      </w:r>
      <w:r w:rsidRPr="0066497C">
        <w:rPr>
          <w:i/>
          <w:sz w:val="24"/>
          <w:szCs w:val="24"/>
        </w:rPr>
        <w:t xml:space="preserve">Совета Янцеварского сельского поселения Пестречинского муниципального района Республики Татарстан от 6 марта </w:t>
      </w:r>
      <w:smartTag w:uri="urn:schemas-microsoft-com:office:smarttags" w:element="metricconverter">
        <w:smartTagPr>
          <w:attr w:name="ProductID" w:val="2020 г"/>
        </w:smartTagPr>
        <w:r w:rsidRPr="0066497C">
          <w:rPr>
            <w:i/>
            <w:sz w:val="24"/>
            <w:szCs w:val="24"/>
          </w:rPr>
          <w:t>2020 г</w:t>
        </w:r>
      </w:smartTag>
      <w:r w:rsidRPr="0066497C">
        <w:rPr>
          <w:i/>
          <w:sz w:val="24"/>
          <w:szCs w:val="24"/>
        </w:rPr>
        <w:t xml:space="preserve">. № 132 «О внесении изменений в Положение о порядке получения муниципальными служащими </w:t>
      </w:r>
      <w:r w:rsidRPr="0066497C">
        <w:rPr>
          <w:bCs/>
          <w:i/>
          <w:sz w:val="24"/>
          <w:szCs w:val="24"/>
        </w:rPr>
        <w:t>Янцеварского</w:t>
      </w:r>
      <w:r w:rsidRPr="0066497C">
        <w:rPr>
          <w:i/>
          <w:sz w:val="24"/>
          <w:szCs w:val="24"/>
        </w:rPr>
        <w:t xml:space="preserve"> сельского поселения Пестречинского муниципального района Республики Татарстан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
    <w:p w:rsidR="00D40411" w:rsidRPr="0066497C" w:rsidRDefault="00D40411" w:rsidP="00CC3F0B">
      <w:pPr>
        <w:suppressAutoHyphens/>
        <w:ind w:firstLine="709"/>
        <w:rPr>
          <w:i/>
          <w:sz w:val="24"/>
          <w:szCs w:val="24"/>
        </w:rPr>
      </w:pPr>
      <w:r w:rsidRPr="0066497C">
        <w:rPr>
          <w:bCs/>
          <w:i/>
          <w:sz w:val="24"/>
          <w:szCs w:val="24"/>
        </w:rPr>
        <w:t>30) Решение Совета Белкинского сельского поселения</w:t>
      </w:r>
      <w:r w:rsidRPr="0066497C">
        <w:rPr>
          <w:b/>
          <w:i/>
          <w:sz w:val="24"/>
          <w:szCs w:val="24"/>
        </w:rPr>
        <w:t xml:space="preserve"> </w:t>
      </w:r>
      <w:r w:rsidRPr="0066497C">
        <w:rPr>
          <w:i/>
          <w:sz w:val="24"/>
          <w:szCs w:val="24"/>
        </w:rPr>
        <w:t>Пестречинского муниципального района Республики Татарстан от 29 мая 2020 года №136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w:t>
      </w:r>
      <w:r w:rsidRPr="0066497C">
        <w:rPr>
          <w:bCs/>
          <w:i/>
          <w:sz w:val="24"/>
          <w:szCs w:val="24"/>
        </w:rPr>
        <w:t xml:space="preserve"> Белкинского сельского поселения Пестречинского муниципального района Республики Татарстан </w:t>
      </w:r>
      <w:r w:rsidRPr="0066497C">
        <w:rPr>
          <w:i/>
          <w:sz w:val="24"/>
          <w:szCs w:val="24"/>
        </w:rPr>
        <w:t>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D40411" w:rsidRPr="0066497C" w:rsidRDefault="00D40411" w:rsidP="00CC3F0B">
      <w:pPr>
        <w:suppressAutoHyphens/>
        <w:ind w:firstLine="709"/>
        <w:rPr>
          <w:i/>
          <w:sz w:val="24"/>
          <w:szCs w:val="24"/>
        </w:rPr>
      </w:pPr>
      <w:r w:rsidRPr="0066497C">
        <w:rPr>
          <w:bCs/>
          <w:i/>
          <w:sz w:val="24"/>
          <w:szCs w:val="24"/>
        </w:rPr>
        <w:t>31) Решение Совета Богородского сельского поселения</w:t>
      </w:r>
      <w:r w:rsidRPr="0066497C">
        <w:rPr>
          <w:i/>
          <w:sz w:val="24"/>
          <w:szCs w:val="24"/>
        </w:rPr>
        <w:t xml:space="preserve"> Пестречинского муниципального района Республики Татарстан</w:t>
      </w:r>
      <w:r w:rsidRPr="0066497C">
        <w:rPr>
          <w:b/>
          <w:i/>
          <w:sz w:val="24"/>
          <w:szCs w:val="24"/>
        </w:rPr>
        <w:t xml:space="preserve"> </w:t>
      </w:r>
      <w:r w:rsidRPr="0066497C">
        <w:rPr>
          <w:i/>
          <w:sz w:val="24"/>
          <w:szCs w:val="24"/>
        </w:rPr>
        <w:t>от</w:t>
      </w:r>
      <w:r w:rsidRPr="0066497C">
        <w:rPr>
          <w:b/>
          <w:i/>
          <w:sz w:val="24"/>
          <w:szCs w:val="24"/>
        </w:rPr>
        <w:t xml:space="preserve"> </w:t>
      </w:r>
      <w:r w:rsidRPr="0066497C">
        <w:rPr>
          <w:i/>
          <w:sz w:val="24"/>
          <w:szCs w:val="24"/>
        </w:rPr>
        <w:t>22 июня 2020 года №179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w:t>
      </w:r>
      <w:r w:rsidRPr="0066497C">
        <w:rPr>
          <w:bCs/>
          <w:i/>
          <w:sz w:val="24"/>
          <w:szCs w:val="24"/>
        </w:rPr>
        <w:t xml:space="preserve"> Богородского сельского поселения Пестречинского муниципального района Республики Татарстан </w:t>
      </w:r>
      <w:r w:rsidRPr="0066497C">
        <w:rPr>
          <w:i/>
          <w:sz w:val="24"/>
          <w:szCs w:val="24"/>
        </w:rPr>
        <w:t>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D40411" w:rsidRPr="0066497C" w:rsidRDefault="00D40411" w:rsidP="00CC3F0B">
      <w:pPr>
        <w:suppressAutoHyphens/>
        <w:ind w:firstLine="709"/>
        <w:rPr>
          <w:i/>
          <w:sz w:val="24"/>
          <w:szCs w:val="24"/>
        </w:rPr>
      </w:pPr>
      <w:r w:rsidRPr="0066497C">
        <w:rPr>
          <w:i/>
          <w:sz w:val="24"/>
          <w:szCs w:val="24"/>
        </w:rPr>
        <w:t xml:space="preserve">32) </w:t>
      </w:r>
      <w:r w:rsidRPr="0066497C">
        <w:rPr>
          <w:bCs/>
          <w:i/>
          <w:sz w:val="24"/>
          <w:szCs w:val="24"/>
        </w:rPr>
        <w:t>Решение Совета Екатериновского сельского поселения</w:t>
      </w:r>
      <w:r w:rsidRPr="0066497C">
        <w:rPr>
          <w:i/>
          <w:sz w:val="24"/>
          <w:szCs w:val="24"/>
        </w:rPr>
        <w:t xml:space="preserve"> Пестречинского муниципального района Республики Татарстан от 29 мая 2020 года №119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w:t>
      </w:r>
      <w:r w:rsidRPr="0066497C">
        <w:rPr>
          <w:bCs/>
          <w:i/>
          <w:sz w:val="24"/>
          <w:szCs w:val="24"/>
        </w:rPr>
        <w:t xml:space="preserve"> Екатериновского сельского поселения Пестречинского муниципального района Республики Татарстан </w:t>
      </w:r>
      <w:r w:rsidRPr="0066497C">
        <w:rPr>
          <w:i/>
          <w:sz w:val="24"/>
          <w:szCs w:val="24"/>
        </w:rPr>
        <w:t>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D40411" w:rsidRPr="0066497C" w:rsidRDefault="00D40411" w:rsidP="00CC3F0B">
      <w:pPr>
        <w:suppressAutoHyphens/>
        <w:ind w:firstLine="709"/>
        <w:rPr>
          <w:i/>
          <w:sz w:val="24"/>
          <w:szCs w:val="24"/>
        </w:rPr>
      </w:pPr>
      <w:r w:rsidRPr="0066497C">
        <w:rPr>
          <w:bCs/>
          <w:i/>
          <w:sz w:val="24"/>
          <w:szCs w:val="24"/>
        </w:rPr>
        <w:t xml:space="preserve">33) Решение Совета </w:t>
      </w:r>
      <w:r w:rsidRPr="0066497C">
        <w:rPr>
          <w:bCs/>
          <w:i/>
          <w:color w:val="000000"/>
          <w:sz w:val="24"/>
          <w:szCs w:val="24"/>
        </w:rPr>
        <w:t>Кибячинского</w:t>
      </w:r>
      <w:r w:rsidRPr="0066497C">
        <w:rPr>
          <w:bCs/>
          <w:i/>
          <w:sz w:val="24"/>
          <w:szCs w:val="24"/>
        </w:rPr>
        <w:t xml:space="preserve"> сельского поселения</w:t>
      </w:r>
      <w:r w:rsidRPr="0066497C">
        <w:rPr>
          <w:i/>
          <w:sz w:val="24"/>
          <w:szCs w:val="24"/>
        </w:rPr>
        <w:t xml:space="preserve"> Пестречинского муниципального района Республики Татарстан от 29 мая 2020 года №150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w:t>
      </w:r>
      <w:r w:rsidRPr="0066497C">
        <w:rPr>
          <w:bCs/>
          <w:i/>
          <w:sz w:val="24"/>
          <w:szCs w:val="24"/>
        </w:rPr>
        <w:t xml:space="preserve"> </w:t>
      </w:r>
      <w:r w:rsidRPr="0066497C">
        <w:rPr>
          <w:bCs/>
          <w:i/>
          <w:color w:val="000000"/>
          <w:sz w:val="24"/>
          <w:szCs w:val="24"/>
        </w:rPr>
        <w:t>Кибячинского</w:t>
      </w:r>
      <w:r w:rsidRPr="0066497C">
        <w:rPr>
          <w:bCs/>
          <w:i/>
          <w:color w:val="FF0000"/>
          <w:sz w:val="24"/>
          <w:szCs w:val="24"/>
        </w:rPr>
        <w:t xml:space="preserve"> </w:t>
      </w:r>
      <w:r w:rsidRPr="0066497C">
        <w:rPr>
          <w:bCs/>
          <w:i/>
          <w:sz w:val="24"/>
          <w:szCs w:val="24"/>
        </w:rPr>
        <w:t xml:space="preserve">сельского поселения Пестречинского муниципального района Республики Татарстан </w:t>
      </w:r>
      <w:r w:rsidRPr="0066497C">
        <w:rPr>
          <w:i/>
          <w:sz w:val="24"/>
          <w:szCs w:val="24"/>
        </w:rPr>
        <w:t>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D40411" w:rsidRPr="0066497C" w:rsidRDefault="00D40411" w:rsidP="00CC3F0B">
      <w:pPr>
        <w:suppressAutoHyphens/>
        <w:ind w:firstLine="709"/>
        <w:rPr>
          <w:i/>
          <w:sz w:val="24"/>
          <w:szCs w:val="24"/>
        </w:rPr>
      </w:pPr>
      <w:r w:rsidRPr="0066497C">
        <w:rPr>
          <w:i/>
          <w:sz w:val="24"/>
          <w:szCs w:val="24"/>
        </w:rPr>
        <w:t xml:space="preserve">34) </w:t>
      </w:r>
      <w:r w:rsidRPr="0066497C">
        <w:rPr>
          <w:bCs/>
          <w:i/>
          <w:sz w:val="24"/>
          <w:szCs w:val="24"/>
        </w:rPr>
        <w:t>Решение Совета Кобяковского сельского поселения</w:t>
      </w:r>
      <w:r w:rsidRPr="0066497C">
        <w:rPr>
          <w:i/>
          <w:sz w:val="24"/>
          <w:szCs w:val="24"/>
        </w:rPr>
        <w:t xml:space="preserve"> Пестречинского муниципального района Республики Татарстан от 29 мая 2020 года № 149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w:t>
      </w:r>
      <w:r w:rsidRPr="0066497C">
        <w:rPr>
          <w:bCs/>
          <w:i/>
          <w:sz w:val="24"/>
          <w:szCs w:val="24"/>
        </w:rPr>
        <w:t xml:space="preserve"> Кобяковского сельского поселения Пестречинского муниципального района Республики Татарстан </w:t>
      </w:r>
      <w:r w:rsidRPr="0066497C">
        <w:rPr>
          <w:i/>
          <w:sz w:val="24"/>
          <w:szCs w:val="24"/>
        </w:rPr>
        <w:t>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D40411" w:rsidRPr="0066497C" w:rsidRDefault="00D40411" w:rsidP="00CC3F0B">
      <w:pPr>
        <w:suppressAutoHyphens/>
        <w:ind w:firstLine="709"/>
        <w:rPr>
          <w:i/>
          <w:sz w:val="24"/>
          <w:szCs w:val="24"/>
        </w:rPr>
      </w:pPr>
      <w:r w:rsidRPr="0066497C">
        <w:rPr>
          <w:i/>
          <w:sz w:val="24"/>
          <w:szCs w:val="24"/>
        </w:rPr>
        <w:t xml:space="preserve">35) </w:t>
      </w:r>
      <w:r w:rsidRPr="0066497C">
        <w:rPr>
          <w:bCs/>
          <w:i/>
          <w:sz w:val="24"/>
          <w:szCs w:val="24"/>
        </w:rPr>
        <w:t>Решение Совета Ковалинского сельского поселения</w:t>
      </w:r>
      <w:r w:rsidRPr="0066497C">
        <w:rPr>
          <w:i/>
          <w:sz w:val="24"/>
          <w:szCs w:val="24"/>
        </w:rPr>
        <w:t xml:space="preserve"> Пестречинского муниципального района Республики Татарстан от 29 мая 2020 года № 150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w:t>
      </w:r>
      <w:r w:rsidRPr="0066497C">
        <w:rPr>
          <w:bCs/>
          <w:i/>
          <w:sz w:val="24"/>
          <w:szCs w:val="24"/>
        </w:rPr>
        <w:t xml:space="preserve"> Ковалинского сельского поселения Пестречинского муниципального района Республики Татарстан </w:t>
      </w:r>
      <w:r w:rsidRPr="0066497C">
        <w:rPr>
          <w:i/>
          <w:sz w:val="24"/>
          <w:szCs w:val="24"/>
        </w:rPr>
        <w:t>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D40411" w:rsidRPr="0066497C" w:rsidRDefault="00D40411" w:rsidP="00CC3F0B">
      <w:pPr>
        <w:suppressAutoHyphens/>
        <w:ind w:firstLine="709"/>
        <w:rPr>
          <w:i/>
          <w:sz w:val="24"/>
          <w:szCs w:val="24"/>
        </w:rPr>
      </w:pPr>
      <w:r w:rsidRPr="0066497C">
        <w:rPr>
          <w:bCs/>
          <w:i/>
          <w:sz w:val="24"/>
          <w:szCs w:val="24"/>
        </w:rPr>
        <w:t>36) Решение Совета Конского сельского поселения</w:t>
      </w:r>
      <w:r w:rsidRPr="0066497C">
        <w:rPr>
          <w:i/>
          <w:sz w:val="24"/>
          <w:szCs w:val="24"/>
        </w:rPr>
        <w:t xml:space="preserve"> Пестречинского муниципального района Республики Татарстан от 29 мая 2020 года №151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w:t>
      </w:r>
      <w:r w:rsidRPr="0066497C">
        <w:rPr>
          <w:bCs/>
          <w:i/>
          <w:sz w:val="24"/>
          <w:szCs w:val="24"/>
        </w:rPr>
        <w:t xml:space="preserve"> Конского</w:t>
      </w:r>
      <w:r w:rsidRPr="0066497C">
        <w:rPr>
          <w:bCs/>
          <w:i/>
          <w:color w:val="FF0000"/>
          <w:sz w:val="24"/>
          <w:szCs w:val="24"/>
        </w:rPr>
        <w:t xml:space="preserve"> </w:t>
      </w:r>
      <w:r w:rsidRPr="0066497C">
        <w:rPr>
          <w:bCs/>
          <w:i/>
          <w:sz w:val="24"/>
          <w:szCs w:val="24"/>
        </w:rPr>
        <w:t xml:space="preserve">сельского поселения Пестречинского муниципального района Республики Татарстан </w:t>
      </w:r>
      <w:r w:rsidRPr="0066497C">
        <w:rPr>
          <w:i/>
          <w:sz w:val="24"/>
          <w:szCs w:val="24"/>
        </w:rPr>
        <w:t>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D40411" w:rsidRPr="0066497C" w:rsidRDefault="00D40411" w:rsidP="00CC3F0B">
      <w:pPr>
        <w:widowControl w:val="0"/>
        <w:suppressAutoHyphens/>
        <w:autoSpaceDE w:val="0"/>
        <w:autoSpaceDN w:val="0"/>
        <w:adjustRightInd w:val="0"/>
        <w:ind w:firstLine="709"/>
        <w:rPr>
          <w:i/>
          <w:sz w:val="24"/>
          <w:szCs w:val="24"/>
        </w:rPr>
      </w:pPr>
      <w:r w:rsidRPr="0066497C">
        <w:rPr>
          <w:i/>
          <w:sz w:val="24"/>
          <w:szCs w:val="24"/>
        </w:rPr>
        <w:t xml:space="preserve">37) </w:t>
      </w:r>
      <w:r w:rsidRPr="0066497C">
        <w:rPr>
          <w:bCs/>
          <w:i/>
          <w:sz w:val="24"/>
          <w:szCs w:val="24"/>
        </w:rPr>
        <w:t>Решение Совета Кощаковского сельского поселения</w:t>
      </w:r>
      <w:r w:rsidRPr="0066497C">
        <w:rPr>
          <w:i/>
          <w:sz w:val="24"/>
          <w:szCs w:val="24"/>
        </w:rPr>
        <w:t xml:space="preserve"> Пестречинского муниципального района Республики Татарстан от 29 мая 2020 года </w:t>
      </w:r>
      <w:r w:rsidRPr="0066497C">
        <w:rPr>
          <w:bCs/>
          <w:i/>
          <w:sz w:val="24"/>
          <w:szCs w:val="24"/>
        </w:rPr>
        <w:t>№ 75 «</w:t>
      </w:r>
      <w:r w:rsidRPr="0066497C">
        <w:rPr>
          <w:i/>
          <w:sz w:val="24"/>
          <w:szCs w:val="24"/>
        </w:rPr>
        <w:t>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w:t>
      </w:r>
      <w:r w:rsidRPr="0066497C">
        <w:rPr>
          <w:bCs/>
          <w:i/>
          <w:sz w:val="24"/>
          <w:szCs w:val="24"/>
        </w:rPr>
        <w:t xml:space="preserve"> Кощаковского</w:t>
      </w:r>
      <w:r w:rsidRPr="0066497C">
        <w:rPr>
          <w:bCs/>
          <w:i/>
          <w:color w:val="FF0000"/>
          <w:sz w:val="24"/>
          <w:szCs w:val="24"/>
        </w:rPr>
        <w:t xml:space="preserve"> </w:t>
      </w:r>
      <w:r w:rsidRPr="0066497C">
        <w:rPr>
          <w:bCs/>
          <w:i/>
          <w:sz w:val="24"/>
          <w:szCs w:val="24"/>
        </w:rPr>
        <w:t xml:space="preserve">сельского поселения Пестречинского муниципального района Республики Татарстан </w:t>
      </w:r>
      <w:r w:rsidRPr="0066497C">
        <w:rPr>
          <w:i/>
          <w:sz w:val="24"/>
          <w:szCs w:val="24"/>
        </w:rPr>
        <w:t>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D40411" w:rsidRPr="0066497C" w:rsidRDefault="00D40411" w:rsidP="00CC3F0B">
      <w:pPr>
        <w:suppressAutoHyphens/>
        <w:ind w:firstLine="709"/>
        <w:rPr>
          <w:i/>
          <w:sz w:val="24"/>
          <w:szCs w:val="24"/>
        </w:rPr>
      </w:pPr>
      <w:r w:rsidRPr="0066497C">
        <w:rPr>
          <w:i/>
          <w:sz w:val="24"/>
          <w:szCs w:val="24"/>
        </w:rPr>
        <w:t xml:space="preserve">38) </w:t>
      </w:r>
      <w:r w:rsidRPr="0066497C">
        <w:rPr>
          <w:bCs/>
          <w:i/>
          <w:sz w:val="24"/>
          <w:szCs w:val="24"/>
        </w:rPr>
        <w:t>Решение Совета Кряш-Сердинского сельского поселения</w:t>
      </w:r>
      <w:r w:rsidRPr="0066497C">
        <w:rPr>
          <w:i/>
          <w:sz w:val="24"/>
          <w:szCs w:val="24"/>
        </w:rPr>
        <w:t xml:space="preserve"> Пестречинского муниципального района Республики Татарстан от 29 мая 2020 года № 156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w:t>
      </w:r>
      <w:r w:rsidRPr="0066497C">
        <w:rPr>
          <w:bCs/>
          <w:i/>
          <w:sz w:val="24"/>
          <w:szCs w:val="24"/>
        </w:rPr>
        <w:t xml:space="preserve"> Кряш-Сердинского сельского поселения Пестречинского муниципального района Республики Татарстан </w:t>
      </w:r>
      <w:r w:rsidRPr="0066497C">
        <w:rPr>
          <w:i/>
          <w:sz w:val="24"/>
          <w:szCs w:val="24"/>
        </w:rPr>
        <w:t>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D40411" w:rsidRPr="0066497C" w:rsidRDefault="00D40411" w:rsidP="00CC3F0B">
      <w:pPr>
        <w:suppressAutoHyphens/>
        <w:ind w:firstLine="709"/>
        <w:rPr>
          <w:i/>
          <w:sz w:val="24"/>
          <w:szCs w:val="24"/>
        </w:rPr>
      </w:pPr>
      <w:r w:rsidRPr="0066497C">
        <w:rPr>
          <w:i/>
          <w:sz w:val="24"/>
          <w:szCs w:val="24"/>
        </w:rPr>
        <w:t xml:space="preserve">39) </w:t>
      </w:r>
      <w:r w:rsidRPr="0066497C">
        <w:rPr>
          <w:bCs/>
          <w:i/>
          <w:sz w:val="24"/>
          <w:szCs w:val="24"/>
        </w:rPr>
        <w:t>Решение Совета Кулаевского сельского поселения</w:t>
      </w:r>
      <w:r w:rsidRPr="0066497C">
        <w:rPr>
          <w:i/>
          <w:sz w:val="24"/>
          <w:szCs w:val="24"/>
        </w:rPr>
        <w:t xml:space="preserve"> Пестречинского муниципального района Республики Татарстан от 29 мая 2020 года  № 71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w:t>
      </w:r>
      <w:r w:rsidRPr="0066497C">
        <w:rPr>
          <w:bCs/>
          <w:i/>
          <w:sz w:val="24"/>
          <w:szCs w:val="24"/>
        </w:rPr>
        <w:t xml:space="preserve"> Кулаевского сельского поселения Пестречинского муниципального района Республики Татарстан </w:t>
      </w:r>
      <w:r w:rsidRPr="0066497C">
        <w:rPr>
          <w:i/>
          <w:sz w:val="24"/>
          <w:szCs w:val="24"/>
        </w:rPr>
        <w:t>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D40411" w:rsidRPr="0066497C" w:rsidRDefault="00D40411" w:rsidP="00CC3F0B">
      <w:pPr>
        <w:suppressAutoHyphens/>
        <w:ind w:firstLine="709"/>
        <w:rPr>
          <w:i/>
          <w:sz w:val="24"/>
          <w:szCs w:val="24"/>
        </w:rPr>
      </w:pPr>
      <w:r w:rsidRPr="0066497C">
        <w:rPr>
          <w:i/>
          <w:sz w:val="24"/>
          <w:szCs w:val="24"/>
        </w:rPr>
        <w:t xml:space="preserve">40) </w:t>
      </w:r>
      <w:r w:rsidRPr="0066497C">
        <w:rPr>
          <w:bCs/>
          <w:i/>
          <w:sz w:val="24"/>
          <w:szCs w:val="24"/>
        </w:rPr>
        <w:t>Решение Совета Ленино-Кокушкинского сельского поселения</w:t>
      </w:r>
      <w:r w:rsidRPr="0066497C">
        <w:rPr>
          <w:i/>
          <w:sz w:val="24"/>
          <w:szCs w:val="24"/>
        </w:rPr>
        <w:t xml:space="preserve"> Пестречинского муниципального района Республики Татарстан от 29 мая 2020 года  № 119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w:t>
      </w:r>
      <w:r w:rsidRPr="0066497C">
        <w:rPr>
          <w:bCs/>
          <w:i/>
          <w:sz w:val="24"/>
          <w:szCs w:val="24"/>
        </w:rPr>
        <w:t xml:space="preserve"> Ленино-Кокушкинского сельского поселения Пестречинского муниципального района Республики Татарстан </w:t>
      </w:r>
      <w:r w:rsidRPr="0066497C">
        <w:rPr>
          <w:i/>
          <w:sz w:val="24"/>
          <w:szCs w:val="24"/>
        </w:rPr>
        <w:t>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D40411" w:rsidRPr="0066497C" w:rsidRDefault="00D40411" w:rsidP="00CC3F0B">
      <w:pPr>
        <w:suppressAutoHyphens/>
        <w:ind w:firstLine="709"/>
        <w:rPr>
          <w:i/>
          <w:sz w:val="24"/>
          <w:szCs w:val="24"/>
        </w:rPr>
      </w:pPr>
      <w:r w:rsidRPr="0066497C">
        <w:rPr>
          <w:i/>
          <w:sz w:val="24"/>
          <w:szCs w:val="24"/>
        </w:rPr>
        <w:t xml:space="preserve">41) </w:t>
      </w:r>
      <w:r w:rsidRPr="0066497C">
        <w:rPr>
          <w:bCs/>
          <w:i/>
          <w:sz w:val="24"/>
          <w:szCs w:val="24"/>
        </w:rPr>
        <w:t>Решение Совета Надеждинского сельского поселения</w:t>
      </w:r>
      <w:r w:rsidRPr="0066497C">
        <w:rPr>
          <w:i/>
          <w:sz w:val="24"/>
          <w:szCs w:val="24"/>
        </w:rPr>
        <w:t xml:space="preserve"> Пестречинского муниципального района Республики Татарстан от 29 мая 2020 года  № 150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w:t>
      </w:r>
      <w:r w:rsidRPr="0066497C">
        <w:rPr>
          <w:bCs/>
          <w:i/>
          <w:sz w:val="24"/>
          <w:szCs w:val="24"/>
        </w:rPr>
        <w:t xml:space="preserve"> Надеждинского сельского поселения Пестречинского муниципального района Республики Татарстан </w:t>
      </w:r>
      <w:r w:rsidRPr="0066497C">
        <w:rPr>
          <w:i/>
          <w:sz w:val="24"/>
          <w:szCs w:val="24"/>
        </w:rPr>
        <w:t>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D40411" w:rsidRPr="0066497C" w:rsidRDefault="00D40411" w:rsidP="00CC3F0B">
      <w:pPr>
        <w:suppressAutoHyphens/>
        <w:ind w:firstLine="709"/>
        <w:rPr>
          <w:i/>
          <w:sz w:val="24"/>
          <w:szCs w:val="24"/>
        </w:rPr>
      </w:pPr>
      <w:r w:rsidRPr="0066497C">
        <w:rPr>
          <w:i/>
          <w:sz w:val="24"/>
          <w:szCs w:val="24"/>
        </w:rPr>
        <w:t xml:space="preserve">42) </w:t>
      </w:r>
      <w:r w:rsidRPr="0066497C">
        <w:rPr>
          <w:bCs/>
          <w:i/>
          <w:sz w:val="24"/>
          <w:szCs w:val="24"/>
        </w:rPr>
        <w:t>Решение Совета Отар-Дубровского сельского поселения</w:t>
      </w:r>
      <w:r w:rsidRPr="0066497C">
        <w:rPr>
          <w:i/>
          <w:sz w:val="24"/>
          <w:szCs w:val="24"/>
        </w:rPr>
        <w:t xml:space="preserve"> Пестречинского муниципального района Республики Татарстан от 29 мая 2020 года № 139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w:t>
      </w:r>
      <w:r w:rsidRPr="0066497C">
        <w:rPr>
          <w:bCs/>
          <w:i/>
          <w:sz w:val="24"/>
          <w:szCs w:val="24"/>
        </w:rPr>
        <w:t xml:space="preserve"> Отар-Дубровского</w:t>
      </w:r>
      <w:r w:rsidRPr="0066497C">
        <w:rPr>
          <w:bCs/>
          <w:i/>
          <w:color w:val="FF0000"/>
          <w:sz w:val="24"/>
          <w:szCs w:val="24"/>
        </w:rPr>
        <w:t xml:space="preserve"> </w:t>
      </w:r>
      <w:r w:rsidRPr="0066497C">
        <w:rPr>
          <w:bCs/>
          <w:i/>
          <w:sz w:val="24"/>
          <w:szCs w:val="24"/>
        </w:rPr>
        <w:t xml:space="preserve">сельского поселения Пестречинского муниципального района Республики Татарстан </w:t>
      </w:r>
      <w:r w:rsidRPr="0066497C">
        <w:rPr>
          <w:i/>
          <w:sz w:val="24"/>
          <w:szCs w:val="24"/>
        </w:rPr>
        <w:t>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D40411" w:rsidRPr="0066497C" w:rsidRDefault="00D40411" w:rsidP="00CC3F0B">
      <w:pPr>
        <w:suppressAutoHyphens/>
        <w:ind w:firstLine="709"/>
        <w:rPr>
          <w:i/>
          <w:sz w:val="24"/>
          <w:szCs w:val="24"/>
        </w:rPr>
      </w:pPr>
      <w:r w:rsidRPr="0066497C">
        <w:rPr>
          <w:i/>
          <w:sz w:val="24"/>
          <w:szCs w:val="24"/>
        </w:rPr>
        <w:t xml:space="preserve">43) </w:t>
      </w:r>
      <w:r w:rsidRPr="0066497C">
        <w:rPr>
          <w:bCs/>
          <w:i/>
          <w:sz w:val="24"/>
          <w:szCs w:val="24"/>
        </w:rPr>
        <w:t>Решение Совета Пановского сельского поселения</w:t>
      </w:r>
      <w:r w:rsidRPr="0066497C">
        <w:rPr>
          <w:i/>
          <w:sz w:val="24"/>
          <w:szCs w:val="24"/>
        </w:rPr>
        <w:t xml:space="preserve"> Пестречинского муниципального района Республики Татарстан от 29 мая 2020 года года №147/101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w:t>
      </w:r>
      <w:r w:rsidRPr="0066497C">
        <w:rPr>
          <w:bCs/>
          <w:i/>
          <w:sz w:val="24"/>
          <w:szCs w:val="24"/>
        </w:rPr>
        <w:t xml:space="preserve"> Пановского сельского поселения Пестречинского муниципального района Республики Татарстан </w:t>
      </w:r>
      <w:r w:rsidRPr="0066497C">
        <w:rPr>
          <w:i/>
          <w:sz w:val="24"/>
          <w:szCs w:val="24"/>
        </w:rPr>
        <w:t>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D40411" w:rsidRPr="0066497C" w:rsidRDefault="00D40411" w:rsidP="00CC3F0B">
      <w:pPr>
        <w:suppressAutoHyphens/>
        <w:ind w:firstLine="709"/>
        <w:rPr>
          <w:i/>
          <w:sz w:val="24"/>
          <w:szCs w:val="24"/>
        </w:rPr>
      </w:pPr>
      <w:r w:rsidRPr="0066497C">
        <w:rPr>
          <w:i/>
          <w:sz w:val="24"/>
          <w:szCs w:val="24"/>
        </w:rPr>
        <w:t xml:space="preserve">44) </w:t>
      </w:r>
      <w:r w:rsidRPr="0066497C">
        <w:rPr>
          <w:bCs/>
          <w:i/>
          <w:sz w:val="24"/>
          <w:szCs w:val="24"/>
        </w:rPr>
        <w:t>Решение Совета Пестречинского сельского поселения</w:t>
      </w:r>
      <w:r w:rsidRPr="0066497C">
        <w:rPr>
          <w:i/>
          <w:sz w:val="24"/>
          <w:szCs w:val="24"/>
        </w:rPr>
        <w:t xml:space="preserve"> Пестречинского муниципального района Республики Татарстан от 15 июня 2020 года № 157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w:t>
      </w:r>
      <w:r w:rsidRPr="0066497C">
        <w:rPr>
          <w:bCs/>
          <w:i/>
          <w:sz w:val="24"/>
          <w:szCs w:val="24"/>
        </w:rPr>
        <w:t xml:space="preserve"> Пестречинского сельского поселения Пестречинского муниципального района Республики Татарстан </w:t>
      </w:r>
      <w:r w:rsidRPr="0066497C">
        <w:rPr>
          <w:i/>
          <w:sz w:val="24"/>
          <w:szCs w:val="24"/>
        </w:rPr>
        <w:t>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D40411" w:rsidRPr="0066497C" w:rsidRDefault="00D40411" w:rsidP="00CC3F0B">
      <w:pPr>
        <w:suppressAutoHyphens/>
        <w:ind w:firstLine="709"/>
        <w:rPr>
          <w:i/>
          <w:sz w:val="24"/>
          <w:szCs w:val="24"/>
        </w:rPr>
      </w:pPr>
      <w:r w:rsidRPr="0066497C">
        <w:rPr>
          <w:i/>
          <w:sz w:val="24"/>
          <w:szCs w:val="24"/>
        </w:rPr>
        <w:t xml:space="preserve">45) </w:t>
      </w:r>
      <w:r w:rsidRPr="0066497C">
        <w:rPr>
          <w:bCs/>
          <w:i/>
          <w:sz w:val="24"/>
          <w:szCs w:val="24"/>
        </w:rPr>
        <w:t>Решение Совета Пимерского сельского поселения</w:t>
      </w:r>
      <w:r w:rsidRPr="0066497C">
        <w:rPr>
          <w:i/>
          <w:sz w:val="24"/>
          <w:szCs w:val="24"/>
        </w:rPr>
        <w:t xml:space="preserve"> Пестречинского муниципального района Республики Татарстан от 29 мая 2020 года № 148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w:t>
      </w:r>
      <w:r w:rsidRPr="0066497C">
        <w:rPr>
          <w:bCs/>
          <w:i/>
          <w:sz w:val="24"/>
          <w:szCs w:val="24"/>
        </w:rPr>
        <w:t xml:space="preserve"> Пимерского сельского поселения Пестречинского муниципального района Республики Татарстан </w:t>
      </w:r>
      <w:r w:rsidRPr="0066497C">
        <w:rPr>
          <w:i/>
          <w:sz w:val="24"/>
          <w:szCs w:val="24"/>
        </w:rPr>
        <w:t>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D40411" w:rsidRPr="0066497C" w:rsidRDefault="00D40411" w:rsidP="00CC3F0B">
      <w:pPr>
        <w:suppressAutoHyphens/>
        <w:ind w:firstLine="709"/>
        <w:rPr>
          <w:i/>
          <w:sz w:val="24"/>
          <w:szCs w:val="24"/>
        </w:rPr>
      </w:pPr>
      <w:r w:rsidRPr="0066497C">
        <w:rPr>
          <w:i/>
          <w:sz w:val="24"/>
          <w:szCs w:val="24"/>
        </w:rPr>
        <w:t xml:space="preserve">46) </w:t>
      </w:r>
      <w:r w:rsidRPr="0066497C">
        <w:rPr>
          <w:bCs/>
          <w:i/>
          <w:sz w:val="24"/>
          <w:szCs w:val="24"/>
        </w:rPr>
        <w:t>Решение Совета Татарско-Ходяшевского сельского поселения</w:t>
      </w:r>
      <w:r w:rsidRPr="0066497C">
        <w:rPr>
          <w:i/>
          <w:sz w:val="24"/>
          <w:szCs w:val="24"/>
        </w:rPr>
        <w:t xml:space="preserve"> Пестречинского муниципального района Республики Татарстан от 29 мая 2020 года № 144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w:t>
      </w:r>
      <w:r w:rsidRPr="0066497C">
        <w:rPr>
          <w:bCs/>
          <w:i/>
          <w:sz w:val="24"/>
          <w:szCs w:val="24"/>
        </w:rPr>
        <w:t xml:space="preserve"> Татарско-Ходяшевского сельского поселения Пестречинского муниципального района Республики Татарстан </w:t>
      </w:r>
      <w:r w:rsidRPr="0066497C">
        <w:rPr>
          <w:i/>
          <w:sz w:val="24"/>
          <w:szCs w:val="24"/>
        </w:rPr>
        <w:t>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D40411" w:rsidRPr="0066497C" w:rsidRDefault="00D40411" w:rsidP="00CC3F0B">
      <w:pPr>
        <w:suppressAutoHyphens/>
        <w:ind w:firstLine="709"/>
        <w:rPr>
          <w:i/>
          <w:sz w:val="24"/>
          <w:szCs w:val="24"/>
        </w:rPr>
      </w:pPr>
      <w:r w:rsidRPr="0066497C">
        <w:rPr>
          <w:i/>
          <w:sz w:val="24"/>
          <w:szCs w:val="24"/>
        </w:rPr>
        <w:t xml:space="preserve">47) </w:t>
      </w:r>
      <w:r w:rsidRPr="0066497C">
        <w:rPr>
          <w:bCs/>
          <w:i/>
          <w:sz w:val="24"/>
          <w:szCs w:val="24"/>
        </w:rPr>
        <w:t>Решение Совета Читинского сельского поселения</w:t>
      </w:r>
      <w:r w:rsidRPr="0066497C">
        <w:rPr>
          <w:i/>
          <w:sz w:val="24"/>
          <w:szCs w:val="24"/>
        </w:rPr>
        <w:t xml:space="preserve"> Пестречинского муниципального района Республики Татарстан от 29 мая 2020 года № 162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w:t>
      </w:r>
      <w:r w:rsidRPr="0066497C">
        <w:rPr>
          <w:bCs/>
          <w:i/>
          <w:sz w:val="24"/>
          <w:szCs w:val="24"/>
        </w:rPr>
        <w:t>Читинского</w:t>
      </w:r>
      <w:r w:rsidRPr="0066497C">
        <w:rPr>
          <w:bCs/>
          <w:i/>
          <w:color w:val="FF0000"/>
          <w:sz w:val="24"/>
          <w:szCs w:val="24"/>
        </w:rPr>
        <w:t xml:space="preserve"> </w:t>
      </w:r>
      <w:r w:rsidRPr="0066497C">
        <w:rPr>
          <w:bCs/>
          <w:i/>
          <w:sz w:val="24"/>
          <w:szCs w:val="24"/>
        </w:rPr>
        <w:t xml:space="preserve">сельского поселения Пестречинского муниципального района Республики Татарстан </w:t>
      </w:r>
      <w:r w:rsidRPr="0066497C">
        <w:rPr>
          <w:i/>
          <w:sz w:val="24"/>
          <w:szCs w:val="24"/>
        </w:rPr>
        <w:t>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D40411" w:rsidRPr="0066497C" w:rsidRDefault="00D40411" w:rsidP="00CC3F0B">
      <w:pPr>
        <w:suppressAutoHyphens/>
        <w:ind w:firstLine="709"/>
        <w:rPr>
          <w:i/>
          <w:sz w:val="24"/>
          <w:szCs w:val="24"/>
        </w:rPr>
      </w:pPr>
      <w:r w:rsidRPr="0066497C">
        <w:rPr>
          <w:i/>
          <w:sz w:val="24"/>
          <w:szCs w:val="24"/>
        </w:rPr>
        <w:t xml:space="preserve">48) </w:t>
      </w:r>
      <w:r w:rsidRPr="0066497C">
        <w:rPr>
          <w:bCs/>
          <w:i/>
          <w:sz w:val="24"/>
          <w:szCs w:val="24"/>
        </w:rPr>
        <w:t>Решение Совета Шалинского сельского поселения</w:t>
      </w:r>
      <w:r w:rsidRPr="0066497C">
        <w:rPr>
          <w:i/>
          <w:sz w:val="24"/>
          <w:szCs w:val="24"/>
        </w:rPr>
        <w:t xml:space="preserve"> Пестречинского муниципального района Республики Татарстан от 29 мая 2020 года  № 70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w:t>
      </w:r>
      <w:r w:rsidRPr="0066497C">
        <w:rPr>
          <w:bCs/>
          <w:i/>
          <w:sz w:val="24"/>
          <w:szCs w:val="24"/>
        </w:rPr>
        <w:t xml:space="preserve"> Шалинского сельского поселения Пестречинского муниципального района Республики Татарстан </w:t>
      </w:r>
      <w:r w:rsidRPr="0066497C">
        <w:rPr>
          <w:i/>
          <w:sz w:val="24"/>
          <w:szCs w:val="24"/>
        </w:rPr>
        <w:t>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D40411" w:rsidRPr="0066497C" w:rsidRDefault="00D40411" w:rsidP="00CC3F0B">
      <w:pPr>
        <w:suppressAutoHyphens/>
        <w:ind w:firstLine="709"/>
        <w:rPr>
          <w:i/>
          <w:color w:val="000000"/>
          <w:sz w:val="24"/>
          <w:szCs w:val="24"/>
        </w:rPr>
      </w:pPr>
      <w:r w:rsidRPr="0066497C">
        <w:rPr>
          <w:i/>
          <w:sz w:val="24"/>
          <w:szCs w:val="24"/>
        </w:rPr>
        <w:t xml:space="preserve">49) </w:t>
      </w:r>
      <w:r w:rsidRPr="0066497C">
        <w:rPr>
          <w:bCs/>
          <w:i/>
          <w:sz w:val="24"/>
          <w:szCs w:val="24"/>
        </w:rPr>
        <w:t xml:space="preserve">Решение Совета </w:t>
      </w:r>
      <w:r w:rsidRPr="0066497C">
        <w:rPr>
          <w:bCs/>
          <w:i/>
          <w:color w:val="000000"/>
          <w:sz w:val="24"/>
          <w:szCs w:val="24"/>
        </w:rPr>
        <w:t>Шигалеевского</w:t>
      </w:r>
      <w:r w:rsidRPr="0066497C">
        <w:rPr>
          <w:bCs/>
          <w:i/>
          <w:sz w:val="24"/>
          <w:szCs w:val="24"/>
        </w:rPr>
        <w:t xml:space="preserve"> сельского поселения</w:t>
      </w:r>
      <w:r w:rsidRPr="0066497C">
        <w:rPr>
          <w:i/>
          <w:sz w:val="24"/>
          <w:szCs w:val="24"/>
        </w:rPr>
        <w:t xml:space="preserve"> Пестречинского муниципального района Республики Татарстан </w:t>
      </w:r>
      <w:r w:rsidRPr="0066497C">
        <w:rPr>
          <w:i/>
          <w:color w:val="000000"/>
          <w:sz w:val="24"/>
          <w:szCs w:val="24"/>
        </w:rPr>
        <w:t>от 22 июня 2020 года № 69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w:t>
      </w:r>
      <w:r w:rsidRPr="0066497C">
        <w:rPr>
          <w:bCs/>
          <w:i/>
          <w:color w:val="000000"/>
          <w:sz w:val="24"/>
          <w:szCs w:val="24"/>
        </w:rPr>
        <w:t xml:space="preserve"> Шигалеевского сельского поселения Пестречинского муниципального района Республики Татарстан </w:t>
      </w:r>
      <w:r w:rsidRPr="0066497C">
        <w:rPr>
          <w:i/>
          <w:color w:val="000000"/>
          <w:sz w:val="24"/>
          <w:szCs w:val="24"/>
        </w:rPr>
        <w:t>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D40411" w:rsidRPr="0066497C" w:rsidRDefault="00D40411" w:rsidP="00CC3F0B">
      <w:pPr>
        <w:suppressAutoHyphens/>
        <w:ind w:firstLine="709"/>
        <w:rPr>
          <w:i/>
          <w:color w:val="000000"/>
          <w:sz w:val="24"/>
          <w:szCs w:val="24"/>
        </w:rPr>
      </w:pPr>
      <w:r w:rsidRPr="0066497C">
        <w:rPr>
          <w:i/>
          <w:sz w:val="24"/>
          <w:szCs w:val="24"/>
        </w:rPr>
        <w:t xml:space="preserve">50) </w:t>
      </w:r>
      <w:r w:rsidRPr="0066497C">
        <w:rPr>
          <w:bCs/>
          <w:i/>
          <w:sz w:val="24"/>
          <w:szCs w:val="24"/>
        </w:rPr>
        <w:t xml:space="preserve">Решение Совета </w:t>
      </w:r>
      <w:r w:rsidRPr="0066497C">
        <w:rPr>
          <w:bCs/>
          <w:i/>
          <w:color w:val="000000"/>
          <w:sz w:val="24"/>
          <w:szCs w:val="24"/>
        </w:rPr>
        <w:t>Янцеварского</w:t>
      </w:r>
      <w:r w:rsidRPr="0066497C">
        <w:rPr>
          <w:bCs/>
          <w:i/>
          <w:sz w:val="24"/>
          <w:szCs w:val="24"/>
        </w:rPr>
        <w:t xml:space="preserve"> сельского поселения</w:t>
      </w:r>
      <w:r w:rsidRPr="0066497C">
        <w:rPr>
          <w:i/>
          <w:sz w:val="24"/>
          <w:szCs w:val="24"/>
        </w:rPr>
        <w:t xml:space="preserve"> Пестречинского муниципального района Республики Татарстан </w:t>
      </w:r>
      <w:r w:rsidRPr="0066497C">
        <w:rPr>
          <w:i/>
          <w:color w:val="000000"/>
          <w:sz w:val="24"/>
          <w:szCs w:val="24"/>
        </w:rPr>
        <w:t>от 29 мая 2020 года № 135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w:t>
      </w:r>
      <w:r w:rsidRPr="0066497C">
        <w:rPr>
          <w:bCs/>
          <w:i/>
          <w:color w:val="000000"/>
          <w:sz w:val="24"/>
          <w:szCs w:val="24"/>
        </w:rPr>
        <w:t xml:space="preserve"> Янцеварского сельского поселения Пестречинского муниципального района Республики Татарстан </w:t>
      </w:r>
      <w:r w:rsidRPr="0066497C">
        <w:rPr>
          <w:i/>
          <w:color w:val="000000"/>
          <w:sz w:val="24"/>
          <w:szCs w:val="24"/>
        </w:rPr>
        <w:t>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D40411" w:rsidRPr="0066497C" w:rsidRDefault="00D40411" w:rsidP="00CC3F0B">
      <w:pPr>
        <w:pStyle w:val="Default"/>
        <w:suppressAutoHyphens/>
        <w:ind w:firstLine="709"/>
        <w:jc w:val="both"/>
        <w:rPr>
          <w:rFonts w:ascii="Times New Roman" w:hAnsi="Times New Roman" w:cs="Times New Roman"/>
          <w:i/>
        </w:rPr>
      </w:pPr>
      <w:r w:rsidRPr="0066497C">
        <w:rPr>
          <w:rFonts w:ascii="Times New Roman" w:hAnsi="Times New Roman" w:cs="Times New Roman"/>
          <w:i/>
        </w:rPr>
        <w:t xml:space="preserve">    51) </w:t>
      </w:r>
      <w:r w:rsidRPr="0066497C">
        <w:rPr>
          <w:rFonts w:ascii="Times New Roman" w:hAnsi="Times New Roman" w:cs="Times New Roman"/>
          <w:bCs/>
          <w:i/>
        </w:rPr>
        <w:t xml:space="preserve">Решение Совета </w:t>
      </w:r>
      <w:r w:rsidRPr="0066497C">
        <w:rPr>
          <w:rFonts w:ascii="Times New Roman" w:hAnsi="Times New Roman" w:cs="Times New Roman"/>
          <w:i/>
        </w:rPr>
        <w:t>Пестречинского муниципального района Республики Татарстан от 23.06.2020 № 273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Пестречинского муниципального района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D40411" w:rsidRPr="0066497C" w:rsidRDefault="00D40411" w:rsidP="00CC3F0B">
      <w:pPr>
        <w:pStyle w:val="Default"/>
        <w:suppressAutoHyphens/>
        <w:ind w:firstLine="709"/>
        <w:jc w:val="both"/>
        <w:rPr>
          <w:rFonts w:ascii="Times New Roman" w:hAnsi="Times New Roman" w:cs="Times New Roman"/>
          <w:i/>
          <w:color w:val="auto"/>
        </w:rPr>
      </w:pPr>
      <w:r w:rsidRPr="0066497C">
        <w:rPr>
          <w:rFonts w:ascii="Times New Roman" w:hAnsi="Times New Roman" w:cs="Times New Roman"/>
          <w:i/>
        </w:rPr>
        <w:t xml:space="preserve">52) </w:t>
      </w:r>
      <w:r w:rsidRPr="0066497C">
        <w:rPr>
          <w:rFonts w:ascii="Times New Roman" w:hAnsi="Times New Roman" w:cs="Times New Roman"/>
          <w:bCs/>
          <w:i/>
        </w:rPr>
        <w:t xml:space="preserve">Решение Совета </w:t>
      </w:r>
      <w:r w:rsidRPr="0066497C">
        <w:rPr>
          <w:rFonts w:ascii="Times New Roman" w:hAnsi="Times New Roman" w:cs="Times New Roman"/>
          <w:i/>
        </w:rPr>
        <w:t>Пестречинского муниципального района Республики Татарстан от 23.06.2020 №274 «</w:t>
      </w:r>
      <w:r w:rsidRPr="0066497C">
        <w:rPr>
          <w:rFonts w:ascii="Times New Roman" w:hAnsi="Times New Roman" w:cs="Times New Roman"/>
          <w:i/>
          <w:color w:val="auto"/>
        </w:rPr>
        <w:t>О рассмотрении представления прокуратуры Пестречинского района».</w:t>
      </w:r>
    </w:p>
    <w:p w:rsidR="00D40411" w:rsidRPr="0066497C" w:rsidRDefault="00D40411" w:rsidP="00CC3F0B">
      <w:pPr>
        <w:pStyle w:val="Default"/>
        <w:suppressAutoHyphens/>
        <w:ind w:firstLine="709"/>
        <w:jc w:val="both"/>
        <w:rPr>
          <w:rFonts w:ascii="Times New Roman" w:hAnsi="Times New Roman" w:cs="Times New Roman"/>
          <w:i/>
        </w:rPr>
      </w:pPr>
      <w:r w:rsidRPr="0066497C">
        <w:rPr>
          <w:rFonts w:ascii="Times New Roman" w:hAnsi="Times New Roman" w:cs="Times New Roman"/>
          <w:i/>
          <w:color w:val="auto"/>
        </w:rPr>
        <w:t xml:space="preserve">53) </w:t>
      </w:r>
      <w:r w:rsidRPr="0066497C">
        <w:rPr>
          <w:rFonts w:ascii="Times New Roman" w:hAnsi="Times New Roman" w:cs="Times New Roman"/>
          <w:i/>
        </w:rPr>
        <w:t>Постановление Исполнительного комитета Пестречинского муниципального района Республики Татарстан № 1042 от 04.08.2020 «О внесении изменений в постановление Исполнительного комитета Пестречинского муниципального района Республики Татарстан от 22.06.2015 №1000 «Об утверждении муниципальной программы «Реализация антикоррупционной политики в Пестречинском муниципальном районе Республики Татарстан на 2015 - 2022 годы» (в</w:t>
      </w:r>
      <w:r>
        <w:rPr>
          <w:rFonts w:ascii="Times New Roman" w:hAnsi="Times New Roman" w:cs="Times New Roman"/>
          <w:i/>
        </w:rPr>
        <w:t xml:space="preserve"> редакции от 11.09.2019 №1450)».</w:t>
      </w:r>
      <w:r w:rsidRPr="0066497C">
        <w:rPr>
          <w:rFonts w:ascii="Times New Roman" w:hAnsi="Times New Roman" w:cs="Times New Roman"/>
          <w:i/>
        </w:rPr>
        <w:t xml:space="preserve"> </w:t>
      </w:r>
    </w:p>
    <w:p w:rsidR="00D40411" w:rsidRPr="0066497C" w:rsidRDefault="00D40411" w:rsidP="00CC3F0B">
      <w:pPr>
        <w:pStyle w:val="Default"/>
        <w:suppressAutoHyphens/>
        <w:ind w:firstLine="709"/>
        <w:jc w:val="both"/>
        <w:rPr>
          <w:rFonts w:ascii="Times New Roman" w:hAnsi="Times New Roman" w:cs="Times New Roman"/>
          <w:i/>
        </w:rPr>
      </w:pPr>
      <w:r w:rsidRPr="0066497C">
        <w:rPr>
          <w:rFonts w:ascii="Times New Roman" w:hAnsi="Times New Roman" w:cs="Times New Roman"/>
          <w:i/>
        </w:rPr>
        <w:t xml:space="preserve">54)  Постановление Исполнительного комитета Пестречинского муниципального района Республики Татарстан № 1447 от 12.10.2020 «Об утверждении Устава муниципального  унитарного предприятия </w:t>
      </w:r>
      <w:r w:rsidRPr="0066497C">
        <w:rPr>
          <w:rFonts w:ascii="Times New Roman" w:hAnsi="Times New Roman" w:cs="Times New Roman"/>
          <w:bCs/>
          <w:i/>
        </w:rPr>
        <w:t xml:space="preserve">«Пестречинские коммунальные сети» в новой редакции» (добавление </w:t>
      </w:r>
      <w:r w:rsidRPr="0066497C">
        <w:rPr>
          <w:rFonts w:ascii="Times New Roman" w:hAnsi="Times New Roman" w:cs="Times New Roman"/>
          <w:i/>
        </w:rPr>
        <w:t>раздела 8 «Предотвращение и урегу</w:t>
      </w:r>
      <w:r>
        <w:rPr>
          <w:rFonts w:ascii="Times New Roman" w:hAnsi="Times New Roman" w:cs="Times New Roman"/>
          <w:i/>
        </w:rPr>
        <w:t>лирование конфликта интересов»).</w:t>
      </w:r>
    </w:p>
    <w:p w:rsidR="00D40411" w:rsidRPr="0066497C" w:rsidRDefault="00D40411" w:rsidP="00CC3F0B">
      <w:pPr>
        <w:pStyle w:val="Default"/>
        <w:suppressAutoHyphens/>
        <w:ind w:firstLine="709"/>
        <w:jc w:val="both"/>
        <w:rPr>
          <w:rFonts w:ascii="Times New Roman" w:hAnsi="Times New Roman" w:cs="Times New Roman"/>
          <w:i/>
        </w:rPr>
      </w:pPr>
      <w:r w:rsidRPr="0066497C">
        <w:rPr>
          <w:rFonts w:ascii="Times New Roman" w:hAnsi="Times New Roman" w:cs="Times New Roman"/>
          <w:i/>
        </w:rPr>
        <w:t>55)  Постановление Исполнительного комитета Пестречинского муниципального района Республики Татарстан № 1457 от 13.10.2020 года "О внесении изменения в Положение Муниципального казенного учреждения «Отдел по делам молодежи и спорта Пестречинского муниципального района Республики Татарстан»"</w:t>
      </w:r>
      <w:r w:rsidRPr="0066497C">
        <w:rPr>
          <w:rFonts w:ascii="Times New Roman" w:hAnsi="Times New Roman" w:cs="Times New Roman"/>
          <w:bCs/>
          <w:i/>
        </w:rPr>
        <w:t xml:space="preserve"> (добавление </w:t>
      </w:r>
      <w:r w:rsidRPr="0066497C">
        <w:rPr>
          <w:rFonts w:ascii="Times New Roman" w:hAnsi="Times New Roman" w:cs="Times New Roman"/>
          <w:i/>
        </w:rPr>
        <w:t>раздела  «Предотвращение и урегу</w:t>
      </w:r>
      <w:r>
        <w:rPr>
          <w:rFonts w:ascii="Times New Roman" w:hAnsi="Times New Roman" w:cs="Times New Roman"/>
          <w:i/>
        </w:rPr>
        <w:t>лирование конфликта интересов»).</w:t>
      </w:r>
    </w:p>
    <w:p w:rsidR="00D40411" w:rsidRPr="0066497C" w:rsidRDefault="00D40411" w:rsidP="00CC3F0B">
      <w:pPr>
        <w:pStyle w:val="Default"/>
        <w:suppressAutoHyphens/>
        <w:ind w:firstLine="709"/>
        <w:jc w:val="both"/>
        <w:rPr>
          <w:rFonts w:ascii="Times New Roman" w:hAnsi="Times New Roman" w:cs="Times New Roman"/>
          <w:i/>
        </w:rPr>
      </w:pPr>
      <w:r w:rsidRPr="0066497C">
        <w:rPr>
          <w:rFonts w:ascii="Times New Roman" w:hAnsi="Times New Roman" w:cs="Times New Roman"/>
          <w:i/>
        </w:rPr>
        <w:t xml:space="preserve">56)  Постановление Исполнительного комитета Пестречинского муниципального района Республики Татарстан №1456 от 13.10.2020 года "О внесении изменений в Устав муниципального бюджетного дошкольного образовательного учреждения детский сад № 1«Золотая рыбка» д. Куюки Пестречинского муниципального района Республики Татарстан и утверждения его в новой редакции" </w:t>
      </w:r>
      <w:r w:rsidRPr="0066497C">
        <w:rPr>
          <w:rFonts w:ascii="Times New Roman" w:hAnsi="Times New Roman" w:cs="Times New Roman"/>
          <w:bCs/>
          <w:i/>
        </w:rPr>
        <w:t xml:space="preserve">(добавление </w:t>
      </w:r>
      <w:r w:rsidRPr="0066497C">
        <w:rPr>
          <w:rFonts w:ascii="Times New Roman" w:hAnsi="Times New Roman" w:cs="Times New Roman"/>
          <w:i/>
        </w:rPr>
        <w:t>раздела  «Предотвращение и урегу</w:t>
      </w:r>
      <w:r>
        <w:rPr>
          <w:rFonts w:ascii="Times New Roman" w:hAnsi="Times New Roman" w:cs="Times New Roman"/>
          <w:i/>
        </w:rPr>
        <w:t>лирование конфликта интересов»).</w:t>
      </w:r>
    </w:p>
    <w:p w:rsidR="00D40411" w:rsidRPr="0066497C" w:rsidRDefault="00D40411" w:rsidP="00CC3F0B">
      <w:pPr>
        <w:pStyle w:val="Default"/>
        <w:suppressAutoHyphens/>
        <w:ind w:firstLine="709"/>
        <w:jc w:val="both"/>
        <w:rPr>
          <w:rFonts w:ascii="Times New Roman" w:hAnsi="Times New Roman" w:cs="Times New Roman"/>
          <w:i/>
        </w:rPr>
      </w:pPr>
      <w:r w:rsidRPr="0066497C">
        <w:rPr>
          <w:rFonts w:ascii="Times New Roman" w:hAnsi="Times New Roman" w:cs="Times New Roman"/>
          <w:i/>
        </w:rPr>
        <w:t xml:space="preserve">57) Постановление Исполнительного комитета Пестречинского муниципального района Республики Татарстан №1455 от 13.10.2020 года "О внесении изменений в Устав муниципального бюджетного учреждения «Отдел культуры» Пестречинского муниципального района Республики Татарстан и утверждения его в новой редакции" </w:t>
      </w:r>
      <w:r w:rsidRPr="0066497C">
        <w:rPr>
          <w:rFonts w:ascii="Times New Roman" w:hAnsi="Times New Roman" w:cs="Times New Roman"/>
          <w:bCs/>
          <w:i/>
        </w:rPr>
        <w:t xml:space="preserve">(добавление </w:t>
      </w:r>
      <w:r w:rsidRPr="0066497C">
        <w:rPr>
          <w:rFonts w:ascii="Times New Roman" w:hAnsi="Times New Roman" w:cs="Times New Roman"/>
          <w:i/>
        </w:rPr>
        <w:t>раздела  «Предотвращение и урегулирование конфликта интересов»)</w:t>
      </w:r>
      <w:r>
        <w:rPr>
          <w:rFonts w:ascii="Times New Roman" w:hAnsi="Times New Roman" w:cs="Times New Roman"/>
          <w:i/>
        </w:rPr>
        <w:t>.</w:t>
      </w:r>
    </w:p>
    <w:p w:rsidR="00D40411" w:rsidRPr="0066497C" w:rsidRDefault="00D40411" w:rsidP="00CC3F0B">
      <w:pPr>
        <w:suppressAutoHyphens/>
        <w:ind w:firstLine="709"/>
        <w:rPr>
          <w:i/>
          <w:sz w:val="24"/>
          <w:szCs w:val="24"/>
        </w:rPr>
      </w:pPr>
      <w:r w:rsidRPr="0066497C">
        <w:rPr>
          <w:i/>
          <w:color w:val="000000"/>
          <w:sz w:val="24"/>
          <w:szCs w:val="24"/>
          <w:lang w:eastAsia="ru-RU"/>
        </w:rPr>
        <w:t>58) Распоряжение главы</w:t>
      </w:r>
      <w:r w:rsidRPr="0066497C">
        <w:rPr>
          <w:i/>
          <w:sz w:val="24"/>
          <w:szCs w:val="24"/>
        </w:rPr>
        <w:t xml:space="preserve"> Пестречинского муниципального района Республики Татарстан от 19.11.2020 №15-р «</w:t>
      </w:r>
      <w:r w:rsidRPr="0066497C">
        <w:rPr>
          <w:i/>
          <w:color w:val="000000"/>
          <w:sz w:val="24"/>
          <w:szCs w:val="24"/>
        </w:rPr>
        <w:t>О проведении мероприятий,</w:t>
      </w:r>
      <w:r w:rsidRPr="0066497C">
        <w:rPr>
          <w:i/>
          <w:sz w:val="24"/>
          <w:szCs w:val="24"/>
        </w:rPr>
        <w:t xml:space="preserve"> приуроченных к  Междунар</w:t>
      </w:r>
      <w:r>
        <w:rPr>
          <w:i/>
          <w:sz w:val="24"/>
          <w:szCs w:val="24"/>
        </w:rPr>
        <w:t>одному дню борьбы с коррупцией».</w:t>
      </w:r>
    </w:p>
    <w:p w:rsidR="00D40411" w:rsidRPr="0066497C" w:rsidRDefault="00D40411" w:rsidP="00CC3F0B">
      <w:pPr>
        <w:pStyle w:val="Default"/>
        <w:suppressAutoHyphens/>
        <w:ind w:firstLine="709"/>
        <w:jc w:val="both"/>
        <w:rPr>
          <w:rFonts w:ascii="Times New Roman" w:hAnsi="Times New Roman" w:cs="Times New Roman"/>
          <w:i/>
        </w:rPr>
      </w:pPr>
      <w:r w:rsidRPr="0066497C">
        <w:rPr>
          <w:rFonts w:ascii="Times New Roman" w:hAnsi="Times New Roman" w:cs="Times New Roman"/>
          <w:i/>
        </w:rPr>
        <w:t>59)  Решение Совета Пестречинского муниципального района Республики Татарстан от 25.11.2020 № 23 «Об итогах проверки Управлением Президента Республики Татарстан по вопросам антикоррупционной политики полноты и достоверности сведений о доходах, расходах, об имуществе и обязательствах имущественного характера, представленных за 2018-2019 годы лицом, замещавшим должность главы Богородского сельского поселения».</w:t>
      </w:r>
    </w:p>
    <w:p w:rsidR="00D40411" w:rsidRPr="0066497C" w:rsidRDefault="00D40411" w:rsidP="00337159">
      <w:pPr>
        <w:suppressAutoHyphens/>
        <w:ind w:firstLine="709"/>
        <w:rPr>
          <w:b/>
          <w:i/>
          <w:sz w:val="24"/>
          <w:szCs w:val="24"/>
          <w:u w:val="single"/>
        </w:rPr>
      </w:pPr>
      <w:r w:rsidRPr="0066497C">
        <w:rPr>
          <w:b/>
          <w:i/>
          <w:sz w:val="24"/>
          <w:szCs w:val="24"/>
          <w:u w:val="single"/>
        </w:rPr>
        <w:t>е) Количество и перечень проверок контрольно-счетных органов, в проведении которых принимал участие помощник, результаты ведомственного финансового контроля (пресечено неэффективное использование денежных средств, обеспечен возврат денег за нарушения контрактов и т.д.):</w:t>
      </w:r>
    </w:p>
    <w:p w:rsidR="00D40411" w:rsidRPr="0066497C" w:rsidRDefault="00D40411" w:rsidP="00337159">
      <w:pPr>
        <w:suppressAutoHyphens/>
        <w:ind w:firstLine="709"/>
        <w:rPr>
          <w:bCs/>
          <w:color w:val="000000"/>
        </w:rPr>
      </w:pPr>
      <w:r w:rsidRPr="0066497C">
        <w:rPr>
          <w:color w:val="000000"/>
        </w:rPr>
        <w:t xml:space="preserve">Работа </w:t>
      </w:r>
      <w:r w:rsidRPr="0066497C">
        <w:rPr>
          <w:b/>
          <w:color w:val="000000"/>
        </w:rPr>
        <w:t>помощника главы</w:t>
      </w:r>
      <w:r w:rsidRPr="0066497C">
        <w:rPr>
          <w:color w:val="000000"/>
        </w:rPr>
        <w:t xml:space="preserve"> строится в тесном взаимодействии </w:t>
      </w:r>
      <w:r w:rsidRPr="0066497C">
        <w:rPr>
          <w:bCs/>
          <w:color w:val="000000"/>
        </w:rPr>
        <w:t>с правоохранительными и</w:t>
      </w:r>
      <w:r w:rsidRPr="0066497C">
        <w:rPr>
          <w:b/>
          <w:bCs/>
          <w:color w:val="000000"/>
        </w:rPr>
        <w:t xml:space="preserve"> </w:t>
      </w:r>
      <w:r w:rsidRPr="0066497C">
        <w:rPr>
          <w:bCs/>
          <w:color w:val="000000"/>
        </w:rPr>
        <w:t>надзорными органами, Контрольно-счетной палатой и Палатой земельных и имущественных отношений.</w:t>
      </w:r>
    </w:p>
    <w:p w:rsidR="00D40411" w:rsidRPr="0066497C" w:rsidRDefault="00D40411" w:rsidP="00CC3F0B">
      <w:pPr>
        <w:shd w:val="clear" w:color="auto" w:fill="FFFFFF"/>
        <w:autoSpaceDE w:val="0"/>
        <w:autoSpaceDN w:val="0"/>
        <w:adjustRightInd w:val="0"/>
        <w:ind w:firstLine="709"/>
        <w:rPr>
          <w:color w:val="000000"/>
        </w:rPr>
      </w:pPr>
      <w:r w:rsidRPr="0066497C">
        <w:rPr>
          <w:color w:val="000000"/>
        </w:rPr>
        <w:t xml:space="preserve">Федеральным законом «Об общих принципах организации и деятельности контрольно-счетных органов субъектов Российской Федерации и муниципальных образований» (ст. 9), предусмотрено в качестве одного из основных полномочий муниципальных контрольно-счетных органов участие (в пределах полномочий) в мероприятиях, направленных на противодействие коррупции. </w:t>
      </w:r>
    </w:p>
    <w:p w:rsidR="00D40411" w:rsidRPr="0066497C" w:rsidRDefault="00D40411" w:rsidP="00CC3F0B">
      <w:pPr>
        <w:suppressAutoHyphens/>
        <w:ind w:firstLine="709"/>
        <w:rPr>
          <w:color w:val="000000"/>
        </w:rPr>
      </w:pPr>
      <w:r w:rsidRPr="0066497C">
        <w:rPr>
          <w:bCs/>
          <w:color w:val="000000"/>
        </w:rPr>
        <w:t xml:space="preserve">Контрольно-счетная палата </w:t>
      </w:r>
      <w:r w:rsidRPr="0066497C">
        <w:rPr>
          <w:color w:val="000000"/>
        </w:rPr>
        <w:t xml:space="preserve">проводит </w:t>
      </w:r>
      <w:r w:rsidRPr="0066497C">
        <w:t>эффективную  работу по профилактике и недопущению коррупционных правонарушений при расходовании бюджетных средств, ее председатель</w:t>
      </w:r>
      <w:r w:rsidRPr="0066497C">
        <w:rPr>
          <w:color w:val="000000"/>
        </w:rPr>
        <w:t xml:space="preserve"> регулярно выступает о проведенных проверках на заседании комиссии. </w:t>
      </w:r>
    </w:p>
    <w:p w:rsidR="00D40411" w:rsidRPr="0066497C" w:rsidRDefault="00D40411" w:rsidP="00CC3F0B">
      <w:pPr>
        <w:shd w:val="clear" w:color="auto" w:fill="FFFFFF"/>
        <w:autoSpaceDE w:val="0"/>
        <w:autoSpaceDN w:val="0"/>
        <w:adjustRightInd w:val="0"/>
        <w:ind w:firstLine="709"/>
      </w:pPr>
      <w:r w:rsidRPr="0066497C">
        <w:rPr>
          <w:color w:val="000000"/>
        </w:rPr>
        <w:t xml:space="preserve">В 2020 году Контрольно-счетной палатой проведено 8 контрольных и 51 </w:t>
      </w:r>
      <w:r w:rsidRPr="0066497C">
        <w:rPr>
          <w:shd w:val="clear" w:color="auto" w:fill="FFFFFF"/>
        </w:rPr>
        <w:t>экспертно-аналитических мероприятий,</w:t>
      </w:r>
      <w:r w:rsidRPr="0066497C">
        <w:rPr>
          <w:color w:val="000000"/>
        </w:rPr>
        <w:t xml:space="preserve"> выявлено нарушений на общую сумму 9071 тыс.  рублей, охвачено 31 объектов, из них:</w:t>
      </w:r>
    </w:p>
    <w:p w:rsidR="00D40411" w:rsidRPr="0066497C" w:rsidRDefault="00D40411" w:rsidP="00CC3F0B">
      <w:pPr>
        <w:shd w:val="clear" w:color="auto" w:fill="FFFFFF"/>
        <w:autoSpaceDE w:val="0"/>
        <w:autoSpaceDN w:val="0"/>
        <w:adjustRightInd w:val="0"/>
        <w:ind w:firstLine="709"/>
        <w:rPr>
          <w:color w:val="000000"/>
        </w:rPr>
      </w:pPr>
      <w:r w:rsidRPr="0066497C">
        <w:rPr>
          <w:color w:val="000000"/>
        </w:rPr>
        <w:t>нарушения при формировании и исполнении бюджетов – 5175,3 тыс. рублей;</w:t>
      </w:r>
    </w:p>
    <w:p w:rsidR="00D40411" w:rsidRPr="0066497C" w:rsidRDefault="00D40411" w:rsidP="00CC3F0B">
      <w:pPr>
        <w:shd w:val="clear" w:color="auto" w:fill="FFFFFF"/>
        <w:autoSpaceDE w:val="0"/>
        <w:autoSpaceDN w:val="0"/>
        <w:adjustRightInd w:val="0"/>
        <w:ind w:firstLine="709"/>
        <w:rPr>
          <w:color w:val="000000"/>
        </w:rPr>
      </w:pPr>
      <w:r w:rsidRPr="0066497C">
        <w:rPr>
          <w:color w:val="000000"/>
        </w:rPr>
        <w:t>нарушения     при     распоряжении     и     использовании     государственной (муниципальной) собственности – 99 тыс. рублей.</w:t>
      </w:r>
    </w:p>
    <w:p w:rsidR="00D40411" w:rsidRPr="0066497C" w:rsidRDefault="00D40411" w:rsidP="00CC3F0B">
      <w:pPr>
        <w:shd w:val="clear" w:color="auto" w:fill="FFFFFF"/>
        <w:autoSpaceDE w:val="0"/>
        <w:autoSpaceDN w:val="0"/>
        <w:adjustRightInd w:val="0"/>
        <w:ind w:firstLine="709"/>
        <w:rPr>
          <w:color w:val="000000"/>
        </w:rPr>
      </w:pPr>
      <w:r w:rsidRPr="0066497C">
        <w:rPr>
          <w:color w:val="000000"/>
        </w:rPr>
        <w:t>Суммовое выражение выявленных нарушений по результатам проведения мероприятий по контролю в сфере использования бюджетных средств составляет 13944 тыс. рублей.</w:t>
      </w:r>
    </w:p>
    <w:p w:rsidR="00D40411" w:rsidRPr="0066497C" w:rsidRDefault="00D40411" w:rsidP="00CC3F0B">
      <w:pPr>
        <w:shd w:val="clear" w:color="auto" w:fill="FFFFFF"/>
        <w:autoSpaceDE w:val="0"/>
        <w:autoSpaceDN w:val="0"/>
        <w:adjustRightInd w:val="0"/>
        <w:ind w:firstLine="709"/>
      </w:pPr>
      <w:r w:rsidRPr="0066497C">
        <w:rPr>
          <w:color w:val="000000"/>
        </w:rPr>
        <w:t xml:space="preserve">Стоимость заключенных сделок по результатам закупок товаров, работ, услуг для обеспечения муниципальных нужд, в которых выявлены нарушения, составляет 10127 тыс. руб., в том числе нарушения при осуществлении государственных (муниципальных) закупок – 7962 тыс. руб.;  </w:t>
      </w:r>
    </w:p>
    <w:p w:rsidR="00D40411" w:rsidRPr="0066497C" w:rsidRDefault="00D40411" w:rsidP="00CC3F0B">
      <w:pPr>
        <w:shd w:val="clear" w:color="auto" w:fill="FFFFFF"/>
        <w:ind w:firstLine="709"/>
      </w:pPr>
      <w:r w:rsidRPr="0066497C">
        <w:rPr>
          <w:color w:val="000000"/>
        </w:rPr>
        <w:t>установлено неэффективное использование бюджетных средств на сумму 86,1 тыс. руб.</w:t>
      </w:r>
      <w:r w:rsidRPr="0066497C">
        <w:rPr>
          <w:spacing w:val="-1"/>
        </w:rPr>
        <w:t xml:space="preserve"> Результативность проверок составляет 95 %.</w:t>
      </w:r>
    </w:p>
    <w:p w:rsidR="00D40411" w:rsidRPr="0066497C" w:rsidRDefault="00D40411" w:rsidP="00CC3F0B">
      <w:pPr>
        <w:ind w:firstLine="709"/>
        <w:rPr>
          <w:color w:val="000000"/>
        </w:rPr>
      </w:pPr>
      <w:r w:rsidRPr="0066497C">
        <w:rPr>
          <w:color w:val="000000"/>
        </w:rPr>
        <w:t xml:space="preserve">По результатам проверок Контрольно-счетной палатой в 2020 году в плане устранения нарушений, принято мер и восстановлено средств на сумму 13 260,4 тыс. рублей, дальнейшее восстановление отвлеченных средств находится под контролем </w:t>
      </w:r>
      <w:r w:rsidRPr="0066497C">
        <w:t>Контрольно-счетной палаты</w:t>
      </w:r>
      <w:r w:rsidRPr="0066497C">
        <w:rPr>
          <w:color w:val="000000"/>
        </w:rPr>
        <w:t>.</w:t>
      </w:r>
    </w:p>
    <w:p w:rsidR="00D40411" w:rsidRPr="0066497C" w:rsidRDefault="00D40411" w:rsidP="00CC3F0B">
      <w:pPr>
        <w:ind w:firstLine="709"/>
        <w:rPr>
          <w:color w:val="000000"/>
        </w:rPr>
      </w:pPr>
      <w:r w:rsidRPr="0066497C">
        <w:t>По итогам проверок внесено 8 представлений прокурора, привлечено к мерам дисциплинарной ответственности в виде замечания 20 чел.</w:t>
      </w:r>
    </w:p>
    <w:p w:rsidR="00D40411" w:rsidRPr="0066497C" w:rsidRDefault="00D40411" w:rsidP="00CC3F0B">
      <w:pPr>
        <w:ind w:firstLine="709"/>
      </w:pPr>
      <w:r w:rsidRPr="0066497C">
        <w:t>Итоги работы Контрольно-счетной палаты района по контролю за целевым использованием и рациональным расходованием бюджетных средств за 2020 год</w:t>
      </w:r>
      <w:r w:rsidRPr="0066497C">
        <w:rPr>
          <w:color w:val="000000"/>
        </w:rPr>
        <w:t xml:space="preserve"> заслушаны на заседании комиссии по противодействию коррупции от 04.12.2020.</w:t>
      </w:r>
    </w:p>
    <w:p w:rsidR="00D40411" w:rsidRPr="0066497C" w:rsidRDefault="00D40411" w:rsidP="00337159">
      <w:pPr>
        <w:suppressAutoHyphens/>
        <w:ind w:firstLine="709"/>
      </w:pPr>
      <w:r w:rsidRPr="0066497C">
        <w:t xml:space="preserve">Помощником главы в 2020 годах изучено </w:t>
      </w:r>
      <w:r w:rsidRPr="0066497C">
        <w:rPr>
          <w:bCs/>
        </w:rPr>
        <w:t xml:space="preserve">состояние промышленных площадок, парков и скверов, </w:t>
      </w:r>
      <w:r w:rsidRPr="0066497C">
        <w:t xml:space="preserve">исполнение </w:t>
      </w:r>
      <w:hyperlink r:id="rId8" w:history="1">
        <w:r w:rsidRPr="0066497C">
          <w:t>подпрограммы</w:t>
        </w:r>
      </w:hyperlink>
      <w:r w:rsidRPr="0066497C">
        <w:t xml:space="preserve"> "Устойчивое развитие сельских территорий», </w:t>
      </w:r>
      <w:r w:rsidRPr="0066497C">
        <w:rPr>
          <w:color w:val="000000"/>
        </w:rPr>
        <w:t xml:space="preserve">обязательств получателями грантов по линии Министерства сельского хозяйства и продовольствии РТ, </w:t>
      </w:r>
      <w:r w:rsidRPr="0066497C">
        <w:t xml:space="preserve">сбора ТКО, обращений в сфере образования, наличие строений на береговой зоне в с.Куюки. </w:t>
      </w:r>
    </w:p>
    <w:p w:rsidR="00D40411" w:rsidRPr="0066497C" w:rsidRDefault="00D40411" w:rsidP="00337159">
      <w:pPr>
        <w:suppressAutoHyphens/>
        <w:ind w:firstLine="709"/>
      </w:pPr>
      <w:r w:rsidRPr="0066497C">
        <w:rPr>
          <w:color w:val="000000"/>
        </w:rPr>
        <w:t>Е</w:t>
      </w:r>
      <w:r w:rsidRPr="0066497C">
        <w:t>жедневно контролируются земельные и имущественные вопросы, в том числе, неиспользуемые земли сельскохозяйственного назначения и вопросы выделения жилья, а также другие вопросы.</w:t>
      </w:r>
    </w:p>
    <w:p w:rsidR="00D40411" w:rsidRPr="0066497C" w:rsidRDefault="00D40411" w:rsidP="00337159">
      <w:pPr>
        <w:ind w:firstLine="709"/>
        <w:rPr>
          <w:b/>
          <w:i/>
          <w:sz w:val="24"/>
          <w:szCs w:val="24"/>
          <w:u w:val="single"/>
        </w:rPr>
      </w:pPr>
      <w:r w:rsidRPr="0066497C">
        <w:rPr>
          <w:b/>
          <w:i/>
          <w:sz w:val="24"/>
          <w:szCs w:val="24"/>
          <w:u w:val="single"/>
        </w:rPr>
        <w:t>- Перечень и основное содержание методических материалов, подготовленных помощником для структурных подразделений органов местного самоуправления муниципального района (городского округа) по вопросам организации работы по противодействию коррупции:</w:t>
      </w:r>
    </w:p>
    <w:p w:rsidR="00D40411" w:rsidRPr="0066497C" w:rsidRDefault="00D40411" w:rsidP="00337159">
      <w:pPr>
        <w:ind w:firstLine="709"/>
      </w:pPr>
      <w:r w:rsidRPr="0066497C">
        <w:t>В 2020 году помощником главы по вопросам противодействия коррупции разработаны и осуществлены рассылки 3 памяток на следующие темы:</w:t>
      </w:r>
    </w:p>
    <w:p w:rsidR="00D40411" w:rsidRPr="0066497C" w:rsidRDefault="00D40411" w:rsidP="00337159">
      <w:pPr>
        <w:suppressAutoHyphens/>
        <w:autoSpaceDE w:val="0"/>
        <w:autoSpaceDN w:val="0"/>
        <w:adjustRightInd w:val="0"/>
        <w:ind w:firstLine="284"/>
      </w:pPr>
      <w:r w:rsidRPr="0066497C">
        <w:tab/>
        <w:t xml:space="preserve">- памятка для помощников глав муниципальных районов и городских округов Республики Татарстан </w:t>
      </w:r>
      <w:r w:rsidRPr="0066497C">
        <w:rPr>
          <w:rStyle w:val="Emphasis"/>
          <w:i w:val="0"/>
        </w:rPr>
        <w:t>по вопросам противодействия коррупции</w:t>
      </w:r>
      <w:r w:rsidRPr="0066497C">
        <w:t xml:space="preserve"> «10 советов от практика или маленькие секреты профессии»</w:t>
      </w:r>
      <w:r w:rsidRPr="0066497C">
        <w:rPr>
          <w:b/>
        </w:rPr>
        <w:t xml:space="preserve"> </w:t>
      </w:r>
      <w:r w:rsidRPr="0066497C">
        <w:t>(направлена в Управление Президента Республики Татарстан по вопросам противодействия коррупции»);</w:t>
      </w:r>
    </w:p>
    <w:p w:rsidR="00D40411" w:rsidRPr="0066497C" w:rsidRDefault="00D40411" w:rsidP="00337159">
      <w:pPr>
        <w:suppressAutoHyphens/>
        <w:autoSpaceDE w:val="0"/>
        <w:autoSpaceDN w:val="0"/>
        <w:adjustRightInd w:val="0"/>
        <w:ind w:firstLine="284"/>
      </w:pPr>
      <w:r w:rsidRPr="0066497C">
        <w:tab/>
        <w:t>- памятка «Конфликт интересов на государственной и муниципальной службе»;</w:t>
      </w:r>
    </w:p>
    <w:p w:rsidR="00D40411" w:rsidRPr="0066497C" w:rsidRDefault="00D40411" w:rsidP="00337159">
      <w:pPr>
        <w:suppressAutoHyphens/>
        <w:autoSpaceDE w:val="0"/>
        <w:autoSpaceDN w:val="0"/>
        <w:adjustRightInd w:val="0"/>
        <w:ind w:firstLine="284"/>
      </w:pPr>
      <w:r w:rsidRPr="0066497C">
        <w:tab/>
        <w:t>- памятка «Что нужно знать о коррупции?».</w:t>
      </w:r>
    </w:p>
    <w:p w:rsidR="00D40411" w:rsidRPr="0066497C" w:rsidRDefault="00D40411" w:rsidP="00337159">
      <w:pPr>
        <w:ind w:firstLine="709"/>
      </w:pPr>
      <w:r w:rsidRPr="0066497C">
        <w:t xml:space="preserve">Кроме того, осуществлена рассылка 2 следующих имеющихся памяток: </w:t>
      </w:r>
    </w:p>
    <w:p w:rsidR="00D40411" w:rsidRPr="0066497C" w:rsidRDefault="00D40411" w:rsidP="00337159">
      <w:pPr>
        <w:ind w:firstLine="709"/>
      </w:pPr>
      <w:r w:rsidRPr="0066497C">
        <w:t>- Памятка для муниципального служащего и лицам, замещающим муниципальные должности, по вопросам противодействия коррупции;</w:t>
      </w:r>
    </w:p>
    <w:p w:rsidR="00D40411" w:rsidRPr="0066497C" w:rsidRDefault="00D40411" w:rsidP="00337159">
      <w:pPr>
        <w:ind w:firstLine="709"/>
      </w:pPr>
      <w:r w:rsidRPr="0066497C">
        <w:t>- Памятка муниципальным служащим по урегулированию конфликта интересов на муниципальной службе (типовые ситуации конфликта интересов на муниципальной службе).</w:t>
      </w:r>
    </w:p>
    <w:p w:rsidR="00D40411" w:rsidRPr="0066497C" w:rsidRDefault="00D40411" w:rsidP="00337159">
      <w:pPr>
        <w:ind w:firstLine="709"/>
      </w:pPr>
      <w:r w:rsidRPr="0066497C">
        <w:t xml:space="preserve">Все изменения законодательства в плане информирования своевременно доводятся до муниципальных служащих, а также до руководителей муниципальных учреждений, осуществлены  рассылки </w:t>
      </w:r>
      <w:r w:rsidRPr="0066497C">
        <w:rPr>
          <w:u w:val="single"/>
        </w:rPr>
        <w:t>по 715 координатам</w:t>
      </w:r>
      <w:r w:rsidRPr="0066497C">
        <w:t xml:space="preserve"> 3 методических материалов («Методические рекомендации по вопросам представления сведений о доходах, расходах, об имуществе и обязательствах имущественного характера и заполнения соответствующей формы справки в 2020 году (за отчетный 2019 год)»</w:t>
      </w:r>
      <w:r w:rsidRPr="0066497C">
        <w:rPr>
          <w:spacing w:val="-10"/>
        </w:rPr>
        <w:t>, «Антикоррупционный мониторинг за 2019 год» и «</w:t>
      </w:r>
      <w:r w:rsidRPr="0066497C">
        <w:rPr>
          <w:bCs/>
          <w:lang w:eastAsia="ru-RU"/>
        </w:rPr>
        <w:t xml:space="preserve">Разъяснения по отдельным вопросам, связанным с применением Типового положения о сообщении отдельными категориями лиц о получении подарка в связи с протокольными мероприятиями, служебными командировками и другими официальными мероприятиями, участие в которых связано с исполнением ими служебных (должностных) обязанностей, сдаче и оценке подарка, реализации (выкупе) и зачислении средств, вырученных от его реализации, утвержденного постановлением Правительства Российской Федерации от 9 января </w:t>
      </w:r>
      <w:smartTag w:uri="urn:schemas-microsoft-com:office:smarttags" w:element="metricconverter">
        <w:smartTagPr>
          <w:attr w:name="ProductID" w:val="2014 г"/>
        </w:smartTagPr>
        <w:r w:rsidRPr="0066497C">
          <w:rPr>
            <w:bCs/>
            <w:lang w:eastAsia="ru-RU"/>
          </w:rPr>
          <w:t>2014 г</w:t>
        </w:r>
      </w:smartTag>
      <w:r w:rsidRPr="0066497C">
        <w:rPr>
          <w:bCs/>
          <w:lang w:eastAsia="ru-RU"/>
        </w:rPr>
        <w:t>. № 10»</w:t>
      </w:r>
      <w:r>
        <w:rPr>
          <w:bCs/>
          <w:lang w:eastAsia="ru-RU"/>
        </w:rPr>
        <w:t>.</w:t>
      </w:r>
    </w:p>
    <w:p w:rsidR="00D40411" w:rsidRPr="0066497C" w:rsidRDefault="00D40411" w:rsidP="00337159">
      <w:pPr>
        <w:ind w:firstLine="709"/>
      </w:pPr>
      <w:r w:rsidRPr="0066497C">
        <w:t>Также направлены 3 обзора и 1 информация в сфере противодействия коррупции:</w:t>
      </w:r>
    </w:p>
    <w:p w:rsidR="00D40411" w:rsidRPr="0066497C" w:rsidRDefault="00D40411" w:rsidP="00337159">
      <w:pPr>
        <w:ind w:firstLine="709"/>
      </w:pPr>
      <w:r w:rsidRPr="0066497C">
        <w:t>1) Обзор деятельности органов местного самоуправления РТ по вопросам противодействия коррупции по итогам 2019 года.</w:t>
      </w:r>
    </w:p>
    <w:p w:rsidR="00D40411" w:rsidRPr="0066497C" w:rsidRDefault="00D40411" w:rsidP="00337159">
      <w:pPr>
        <w:ind w:firstLine="709"/>
      </w:pPr>
      <w:r w:rsidRPr="0066497C">
        <w:t>2) Обзор по итогам анализа представленных за I квартал 2020 года органами государственной власти и органами местного самоуправления сведений о реализации мероприятий по противодействию коррупции.</w:t>
      </w:r>
    </w:p>
    <w:p w:rsidR="00D40411" w:rsidRPr="0066497C" w:rsidRDefault="00D40411" w:rsidP="00337159">
      <w:pPr>
        <w:ind w:firstLine="709"/>
      </w:pPr>
      <w:r w:rsidRPr="0066497C">
        <w:t>3) Информация прокуратуры Республики Татарстан о недостатках, выявленных в сфере противодействия коррупции за 1 квартал 2020 года.</w:t>
      </w:r>
    </w:p>
    <w:p w:rsidR="00D40411" w:rsidRPr="0066497C" w:rsidRDefault="00D40411" w:rsidP="00337159">
      <w:pPr>
        <w:suppressAutoHyphens/>
        <w:autoSpaceDE w:val="0"/>
        <w:autoSpaceDN w:val="0"/>
        <w:adjustRightInd w:val="0"/>
        <w:ind w:firstLine="284"/>
      </w:pPr>
      <w:r w:rsidRPr="0066497C">
        <w:tab/>
        <w:t xml:space="preserve">4) Обзор по итогам анализа представленных за I полугодие 2020 года органами государственной власти и органами местного самоуправления сведений о реализации мероприятий по противодействию коррупции.  </w:t>
      </w:r>
    </w:p>
    <w:p w:rsidR="00D40411" w:rsidRPr="0066497C" w:rsidRDefault="00D40411" w:rsidP="00337159">
      <w:pPr>
        <w:suppressAutoHyphens/>
        <w:ind w:firstLine="709"/>
        <w:rPr>
          <w:b/>
          <w:i/>
          <w:sz w:val="24"/>
          <w:szCs w:val="24"/>
          <w:u w:val="single"/>
        </w:rPr>
      </w:pPr>
      <w:r w:rsidRPr="0066497C">
        <w:rPr>
          <w:b/>
          <w:i/>
          <w:sz w:val="24"/>
          <w:szCs w:val="24"/>
        </w:rPr>
        <w:t>- </w:t>
      </w:r>
      <w:r w:rsidRPr="0066497C">
        <w:rPr>
          <w:b/>
          <w:i/>
          <w:sz w:val="24"/>
          <w:szCs w:val="24"/>
          <w:u w:val="single"/>
        </w:rPr>
        <w:t xml:space="preserve">Количество выступлений по вопросам соблюдения антикоррупционного законодательства, проведенных помощником для муниципальных служащих и работников бюджетных организаций (указывается даты проведения, число и категория слушателей, тема выступления):  </w:t>
      </w:r>
    </w:p>
    <w:p w:rsidR="00D40411" w:rsidRPr="0066497C" w:rsidRDefault="00D40411" w:rsidP="00337159">
      <w:pPr>
        <w:ind w:firstLine="709"/>
        <w:rPr>
          <w:i/>
        </w:rPr>
      </w:pPr>
      <w:r w:rsidRPr="0066497C">
        <w:rPr>
          <w:i/>
        </w:rPr>
        <w:t> </w:t>
      </w:r>
      <w:r w:rsidRPr="0066497C">
        <w:rPr>
          <w:spacing w:val="-4"/>
        </w:rPr>
        <w:t>Всего в 2020 году состоялось</w:t>
      </w:r>
      <w:r w:rsidRPr="0066497C">
        <w:rPr>
          <w:b/>
          <w:spacing w:val="-4"/>
        </w:rPr>
        <w:t xml:space="preserve"> 41</w:t>
      </w:r>
      <w:r w:rsidRPr="0066497C">
        <w:rPr>
          <w:b/>
        </w:rPr>
        <w:t xml:space="preserve"> выступление </w:t>
      </w:r>
      <w:r w:rsidRPr="0066497C">
        <w:t>на антикоррупционные темы</w:t>
      </w:r>
      <w:r w:rsidRPr="0066497C">
        <w:rPr>
          <w:b/>
        </w:rPr>
        <w:t xml:space="preserve"> </w:t>
      </w:r>
      <w:r w:rsidRPr="0066497C">
        <w:t xml:space="preserve">на различных уровнях для муниципальных служащих и руководящего состава района, депутатов, руководителей муниципальных учреждений, членов комиссии по координации работы по противодействию коррупции и других категорий слушателей. </w:t>
      </w:r>
      <w:r w:rsidRPr="0066497C">
        <w:rPr>
          <w:color w:val="000000"/>
        </w:rPr>
        <w:t xml:space="preserve">Перечень выступлений </w:t>
      </w:r>
      <w:r w:rsidRPr="0066497C">
        <w:t xml:space="preserve">помощника главы по вопросам соблюдения антикоррупционного законодательства в 2020 году </w:t>
      </w:r>
      <w:r w:rsidRPr="0066497C">
        <w:rPr>
          <w:color w:val="000000"/>
        </w:rPr>
        <w:t>представлен в таблице 1 к отчету помощника главы:</w:t>
      </w:r>
    </w:p>
    <w:p w:rsidR="00D40411" w:rsidRDefault="00D40411" w:rsidP="00337159">
      <w:pPr>
        <w:ind w:firstLine="709"/>
        <w:jc w:val="right"/>
        <w:rPr>
          <w:i/>
          <w:color w:val="000000"/>
          <w:sz w:val="24"/>
          <w:szCs w:val="24"/>
        </w:rPr>
      </w:pPr>
    </w:p>
    <w:p w:rsidR="00D40411" w:rsidRPr="0066497C" w:rsidRDefault="00D40411" w:rsidP="00337159">
      <w:pPr>
        <w:ind w:firstLine="709"/>
        <w:jc w:val="right"/>
        <w:rPr>
          <w:i/>
          <w:color w:val="000000"/>
          <w:sz w:val="24"/>
          <w:szCs w:val="24"/>
        </w:rPr>
      </w:pPr>
      <w:r w:rsidRPr="0066497C">
        <w:rPr>
          <w:i/>
          <w:color w:val="000000"/>
          <w:sz w:val="24"/>
          <w:szCs w:val="24"/>
        </w:rPr>
        <w:t>Таблица 1</w:t>
      </w:r>
    </w:p>
    <w:p w:rsidR="00D40411" w:rsidRPr="0066497C" w:rsidRDefault="00D40411" w:rsidP="00337159">
      <w:pPr>
        <w:ind w:firstLine="709"/>
        <w:jc w:val="right"/>
        <w:rPr>
          <w:i/>
          <w:color w:val="000000"/>
          <w:sz w:val="24"/>
          <w:szCs w:val="24"/>
        </w:rPr>
      </w:pPr>
      <w:r w:rsidRPr="0066497C">
        <w:rPr>
          <w:i/>
          <w:color w:val="000000"/>
          <w:sz w:val="24"/>
          <w:szCs w:val="24"/>
        </w:rPr>
        <w:t>к отчету помощника главы</w:t>
      </w:r>
    </w:p>
    <w:p w:rsidR="00D40411" w:rsidRPr="0066497C" w:rsidRDefault="00D40411" w:rsidP="00337159">
      <w:pPr>
        <w:ind w:firstLine="709"/>
        <w:jc w:val="right"/>
        <w:rPr>
          <w:i/>
          <w:sz w:val="24"/>
          <w:szCs w:val="24"/>
        </w:rPr>
      </w:pPr>
    </w:p>
    <w:p w:rsidR="00D40411" w:rsidRPr="0066497C" w:rsidRDefault="00D40411" w:rsidP="00337159">
      <w:pPr>
        <w:ind w:firstLine="709"/>
        <w:jc w:val="center"/>
        <w:rPr>
          <w:b/>
          <w:color w:val="000000"/>
          <w:sz w:val="24"/>
          <w:szCs w:val="24"/>
        </w:rPr>
      </w:pPr>
      <w:r w:rsidRPr="0066497C">
        <w:rPr>
          <w:b/>
          <w:color w:val="000000"/>
          <w:sz w:val="24"/>
          <w:szCs w:val="24"/>
        </w:rPr>
        <w:t xml:space="preserve">Перечень </w:t>
      </w:r>
    </w:p>
    <w:p w:rsidR="00D40411" w:rsidRPr="0066497C" w:rsidRDefault="00D40411" w:rsidP="00337159">
      <w:pPr>
        <w:ind w:firstLine="709"/>
        <w:jc w:val="center"/>
        <w:rPr>
          <w:b/>
          <w:sz w:val="24"/>
          <w:szCs w:val="24"/>
        </w:rPr>
      </w:pPr>
      <w:r w:rsidRPr="0066497C">
        <w:rPr>
          <w:b/>
          <w:color w:val="000000"/>
          <w:sz w:val="24"/>
          <w:szCs w:val="24"/>
        </w:rPr>
        <w:t>выступлений</w:t>
      </w:r>
      <w:r w:rsidRPr="0066497C">
        <w:rPr>
          <w:b/>
          <w:sz w:val="24"/>
          <w:szCs w:val="24"/>
        </w:rPr>
        <w:t xml:space="preserve"> помощника главы по вопросам соблюдения антикоррупционного законодательства в 2020 году.</w:t>
      </w:r>
    </w:p>
    <w:p w:rsidR="00D40411" w:rsidRPr="0066497C" w:rsidRDefault="00D40411" w:rsidP="00337159">
      <w:pPr>
        <w:ind w:firstLine="709"/>
        <w:jc w:val="center"/>
        <w:rPr>
          <w:b/>
          <w:sz w:val="24"/>
          <w:szCs w:val="24"/>
        </w:rPr>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548"/>
        <w:gridCol w:w="900"/>
        <w:gridCol w:w="3330"/>
        <w:gridCol w:w="4590"/>
      </w:tblGrid>
      <w:tr w:rsidR="00D40411" w:rsidRPr="0066497C" w:rsidTr="00DE1317">
        <w:tc>
          <w:tcPr>
            <w:tcW w:w="1548" w:type="dxa"/>
          </w:tcPr>
          <w:p w:rsidR="00D40411" w:rsidRPr="0066497C" w:rsidRDefault="00D40411" w:rsidP="00332135">
            <w:pPr>
              <w:rPr>
                <w:sz w:val="24"/>
                <w:szCs w:val="24"/>
              </w:rPr>
            </w:pPr>
            <w:r w:rsidRPr="0066497C">
              <w:rPr>
                <w:sz w:val="24"/>
                <w:szCs w:val="24"/>
              </w:rPr>
              <w:t>Дата проведения</w:t>
            </w:r>
          </w:p>
        </w:tc>
        <w:tc>
          <w:tcPr>
            <w:tcW w:w="900" w:type="dxa"/>
          </w:tcPr>
          <w:p w:rsidR="00D40411" w:rsidRPr="0066497C" w:rsidRDefault="00D40411" w:rsidP="00332135">
            <w:pPr>
              <w:jc w:val="center"/>
              <w:rPr>
                <w:sz w:val="24"/>
                <w:szCs w:val="24"/>
              </w:rPr>
            </w:pPr>
            <w:r w:rsidRPr="0066497C">
              <w:rPr>
                <w:sz w:val="24"/>
                <w:szCs w:val="24"/>
              </w:rPr>
              <w:t>Число слуша-телей</w:t>
            </w:r>
          </w:p>
        </w:tc>
        <w:tc>
          <w:tcPr>
            <w:tcW w:w="3330" w:type="dxa"/>
          </w:tcPr>
          <w:p w:rsidR="00D40411" w:rsidRPr="0066497C" w:rsidRDefault="00D40411" w:rsidP="00332135">
            <w:pPr>
              <w:rPr>
                <w:sz w:val="24"/>
                <w:szCs w:val="24"/>
              </w:rPr>
            </w:pPr>
            <w:r w:rsidRPr="0066497C">
              <w:rPr>
                <w:sz w:val="24"/>
                <w:szCs w:val="24"/>
              </w:rPr>
              <w:t>Категория слушателей</w:t>
            </w:r>
          </w:p>
        </w:tc>
        <w:tc>
          <w:tcPr>
            <w:tcW w:w="4590" w:type="dxa"/>
          </w:tcPr>
          <w:p w:rsidR="00D40411" w:rsidRPr="0066497C" w:rsidRDefault="00D40411" w:rsidP="00332135">
            <w:pPr>
              <w:rPr>
                <w:sz w:val="24"/>
                <w:szCs w:val="24"/>
              </w:rPr>
            </w:pPr>
            <w:r w:rsidRPr="0066497C">
              <w:rPr>
                <w:sz w:val="24"/>
                <w:szCs w:val="24"/>
              </w:rPr>
              <w:t>Тема выступления</w:t>
            </w:r>
          </w:p>
        </w:tc>
      </w:tr>
      <w:tr w:rsidR="00D40411" w:rsidRPr="0066497C" w:rsidTr="00DE1317">
        <w:tc>
          <w:tcPr>
            <w:tcW w:w="1548" w:type="dxa"/>
          </w:tcPr>
          <w:p w:rsidR="00D40411" w:rsidRPr="0066497C" w:rsidRDefault="00D40411" w:rsidP="00332135">
            <w:pPr>
              <w:jc w:val="center"/>
              <w:rPr>
                <w:sz w:val="24"/>
                <w:szCs w:val="24"/>
              </w:rPr>
            </w:pPr>
            <w:r w:rsidRPr="0066497C">
              <w:rPr>
                <w:color w:val="000000"/>
                <w:sz w:val="24"/>
                <w:szCs w:val="24"/>
              </w:rPr>
              <w:t>23.01.2020</w:t>
            </w:r>
          </w:p>
        </w:tc>
        <w:tc>
          <w:tcPr>
            <w:tcW w:w="900" w:type="dxa"/>
          </w:tcPr>
          <w:p w:rsidR="00D40411" w:rsidRPr="0066497C" w:rsidRDefault="00D40411" w:rsidP="00332135">
            <w:pPr>
              <w:jc w:val="center"/>
              <w:rPr>
                <w:sz w:val="24"/>
                <w:szCs w:val="24"/>
              </w:rPr>
            </w:pPr>
            <w:r w:rsidRPr="0066497C">
              <w:rPr>
                <w:sz w:val="24"/>
                <w:szCs w:val="24"/>
              </w:rPr>
              <w:t>65</w:t>
            </w:r>
          </w:p>
        </w:tc>
        <w:tc>
          <w:tcPr>
            <w:tcW w:w="3330" w:type="dxa"/>
          </w:tcPr>
          <w:p w:rsidR="00D40411" w:rsidRPr="0066497C" w:rsidRDefault="00D40411" w:rsidP="00332135">
            <w:pPr>
              <w:rPr>
                <w:sz w:val="24"/>
                <w:szCs w:val="24"/>
              </w:rPr>
            </w:pPr>
            <w:r w:rsidRPr="0066497C">
              <w:rPr>
                <w:sz w:val="24"/>
                <w:szCs w:val="24"/>
              </w:rPr>
              <w:t>Участники</w:t>
            </w:r>
            <w:r w:rsidRPr="0066497C">
              <w:rPr>
                <w:color w:val="000000"/>
                <w:sz w:val="24"/>
                <w:szCs w:val="24"/>
              </w:rPr>
              <w:t xml:space="preserve"> практического семинара: </w:t>
            </w:r>
            <w:r w:rsidRPr="0066497C">
              <w:rPr>
                <w:sz w:val="24"/>
                <w:szCs w:val="24"/>
              </w:rPr>
              <w:t>лица, замещающие муниципальные должности (главы СП); заместители руководителей исполкомов СП, (секретари СП), м</w:t>
            </w:r>
            <w:r w:rsidRPr="0066497C">
              <w:rPr>
                <w:color w:val="000000"/>
                <w:sz w:val="24"/>
                <w:szCs w:val="24"/>
              </w:rPr>
              <w:t xml:space="preserve">униципальные служащие, </w:t>
            </w:r>
            <w:r w:rsidRPr="0066497C">
              <w:rPr>
                <w:sz w:val="24"/>
                <w:szCs w:val="24"/>
              </w:rPr>
              <w:t xml:space="preserve">ответственные лица за профилактику коррупционных и иных правонарушений, </w:t>
            </w:r>
            <w:r w:rsidRPr="0066497C">
              <w:rPr>
                <w:color w:val="000000"/>
                <w:sz w:val="24"/>
                <w:szCs w:val="24"/>
              </w:rPr>
              <w:t>руководители муниципальных учреждений</w:t>
            </w:r>
          </w:p>
        </w:tc>
        <w:tc>
          <w:tcPr>
            <w:tcW w:w="4590" w:type="dxa"/>
          </w:tcPr>
          <w:p w:rsidR="00D40411" w:rsidRPr="0066497C" w:rsidRDefault="00D40411" w:rsidP="00332135">
            <w:pPr>
              <w:suppressAutoHyphens/>
              <w:rPr>
                <w:spacing w:val="-10"/>
                <w:sz w:val="24"/>
                <w:szCs w:val="24"/>
              </w:rPr>
            </w:pPr>
            <w:r w:rsidRPr="0066497C">
              <w:rPr>
                <w:color w:val="000000"/>
                <w:sz w:val="24"/>
                <w:szCs w:val="24"/>
              </w:rPr>
              <w:t xml:space="preserve">1. Методические рекомендации </w:t>
            </w:r>
            <w:r w:rsidRPr="0066497C">
              <w:rPr>
                <w:sz w:val="24"/>
                <w:szCs w:val="24"/>
              </w:rPr>
              <w:t>по заполнению справок о доходах, расходах, об имуществе и обязательствах имущественного характера» в 2020 году (за отчетный 2019 год)</w:t>
            </w:r>
          </w:p>
        </w:tc>
      </w:tr>
      <w:tr w:rsidR="00D40411" w:rsidRPr="0066497C" w:rsidTr="00DE1317">
        <w:tc>
          <w:tcPr>
            <w:tcW w:w="1548" w:type="dxa"/>
          </w:tcPr>
          <w:p w:rsidR="00D40411" w:rsidRPr="0066497C" w:rsidRDefault="00D40411" w:rsidP="00332135">
            <w:pPr>
              <w:jc w:val="center"/>
              <w:rPr>
                <w:color w:val="000000"/>
                <w:sz w:val="24"/>
                <w:szCs w:val="24"/>
              </w:rPr>
            </w:pPr>
            <w:r w:rsidRPr="0066497C">
              <w:rPr>
                <w:color w:val="000000"/>
                <w:sz w:val="24"/>
                <w:szCs w:val="24"/>
              </w:rPr>
              <w:t>03.02.2020</w:t>
            </w:r>
          </w:p>
        </w:tc>
        <w:tc>
          <w:tcPr>
            <w:tcW w:w="900" w:type="dxa"/>
          </w:tcPr>
          <w:p w:rsidR="00D40411" w:rsidRPr="0066497C" w:rsidRDefault="00D40411" w:rsidP="00332135">
            <w:pPr>
              <w:jc w:val="center"/>
              <w:rPr>
                <w:sz w:val="24"/>
                <w:szCs w:val="24"/>
              </w:rPr>
            </w:pPr>
            <w:r w:rsidRPr="0066497C">
              <w:rPr>
                <w:sz w:val="24"/>
                <w:szCs w:val="24"/>
              </w:rPr>
              <w:t>55</w:t>
            </w:r>
          </w:p>
        </w:tc>
        <w:tc>
          <w:tcPr>
            <w:tcW w:w="3330" w:type="dxa"/>
          </w:tcPr>
          <w:p w:rsidR="00D40411" w:rsidRPr="0066497C" w:rsidRDefault="00D40411" w:rsidP="00332135">
            <w:pPr>
              <w:rPr>
                <w:sz w:val="24"/>
                <w:szCs w:val="24"/>
              </w:rPr>
            </w:pPr>
            <w:r w:rsidRPr="0066497C">
              <w:rPr>
                <w:sz w:val="24"/>
                <w:szCs w:val="24"/>
              </w:rPr>
              <w:t>Участники еженедельной планерки главы Пестречинского м</w:t>
            </w:r>
            <w:r>
              <w:rPr>
                <w:sz w:val="24"/>
                <w:szCs w:val="24"/>
              </w:rPr>
              <w:t>униципального района с руководя</w:t>
            </w:r>
            <w:r w:rsidRPr="0066497C">
              <w:rPr>
                <w:sz w:val="24"/>
                <w:szCs w:val="24"/>
              </w:rPr>
              <w:t xml:space="preserve">щим составом  района  </w:t>
            </w:r>
          </w:p>
        </w:tc>
        <w:tc>
          <w:tcPr>
            <w:tcW w:w="4590" w:type="dxa"/>
          </w:tcPr>
          <w:p w:rsidR="00D40411" w:rsidRPr="0066497C" w:rsidRDefault="00D40411" w:rsidP="00332135">
            <w:pPr>
              <w:suppressAutoHyphens/>
              <w:rPr>
                <w:color w:val="000000"/>
                <w:sz w:val="24"/>
                <w:szCs w:val="24"/>
              </w:rPr>
            </w:pPr>
            <w:r w:rsidRPr="0066497C">
              <w:rPr>
                <w:noProof/>
                <w:sz w:val="24"/>
                <w:szCs w:val="24"/>
              </w:rPr>
              <w:t>2. О начале декларационной кампании и  методических рекомендациях по вопросам представления сведений о доходах, расходах, об имуществе и обязательствах имущественного характера и заполнения соответствующей формы справки</w:t>
            </w:r>
            <w:r w:rsidRPr="0066497C">
              <w:rPr>
                <w:sz w:val="24"/>
                <w:szCs w:val="24"/>
              </w:rPr>
              <w:t xml:space="preserve"> в 2020 году с использованием информационного ресурса «dohod.tatar.</w:t>
            </w:r>
            <w:r w:rsidRPr="0066497C">
              <w:rPr>
                <w:sz w:val="24"/>
                <w:szCs w:val="24"/>
                <w:lang w:val="en-US"/>
              </w:rPr>
              <w:t>ru</w:t>
            </w:r>
            <w:r>
              <w:rPr>
                <w:sz w:val="24"/>
                <w:szCs w:val="24"/>
              </w:rPr>
              <w:t>» и «БК</w:t>
            </w:r>
            <w:r w:rsidRPr="0066497C">
              <w:rPr>
                <w:sz w:val="24"/>
                <w:szCs w:val="24"/>
              </w:rPr>
              <w:t>»</w:t>
            </w:r>
          </w:p>
        </w:tc>
      </w:tr>
      <w:tr w:rsidR="00D40411" w:rsidRPr="0066497C" w:rsidTr="00DE1317">
        <w:tc>
          <w:tcPr>
            <w:tcW w:w="1548" w:type="dxa"/>
          </w:tcPr>
          <w:p w:rsidR="00D40411" w:rsidRPr="0066497C" w:rsidRDefault="00D40411" w:rsidP="00332135">
            <w:pPr>
              <w:jc w:val="center"/>
              <w:rPr>
                <w:color w:val="000000"/>
                <w:sz w:val="24"/>
                <w:szCs w:val="24"/>
              </w:rPr>
            </w:pPr>
            <w:r w:rsidRPr="0066497C">
              <w:rPr>
                <w:color w:val="000000"/>
                <w:sz w:val="24"/>
                <w:szCs w:val="24"/>
              </w:rPr>
              <w:t>03.02.2020</w:t>
            </w:r>
          </w:p>
        </w:tc>
        <w:tc>
          <w:tcPr>
            <w:tcW w:w="900" w:type="dxa"/>
          </w:tcPr>
          <w:p w:rsidR="00D40411" w:rsidRPr="0066497C" w:rsidRDefault="00D40411" w:rsidP="00332135">
            <w:pPr>
              <w:jc w:val="center"/>
              <w:rPr>
                <w:sz w:val="24"/>
                <w:szCs w:val="24"/>
              </w:rPr>
            </w:pPr>
            <w:r w:rsidRPr="0066497C">
              <w:rPr>
                <w:sz w:val="24"/>
                <w:szCs w:val="24"/>
              </w:rPr>
              <w:t>55</w:t>
            </w:r>
          </w:p>
        </w:tc>
        <w:tc>
          <w:tcPr>
            <w:tcW w:w="3330" w:type="dxa"/>
          </w:tcPr>
          <w:p w:rsidR="00D40411" w:rsidRPr="0066497C" w:rsidRDefault="00D40411" w:rsidP="00332135">
            <w:pPr>
              <w:rPr>
                <w:sz w:val="24"/>
                <w:szCs w:val="24"/>
              </w:rPr>
            </w:pPr>
            <w:r w:rsidRPr="0066497C">
              <w:rPr>
                <w:sz w:val="24"/>
                <w:szCs w:val="24"/>
              </w:rPr>
              <w:t>Участники еженедельной планерки главы Пестречинского м</w:t>
            </w:r>
            <w:r>
              <w:rPr>
                <w:sz w:val="24"/>
                <w:szCs w:val="24"/>
              </w:rPr>
              <w:t>униципального района с руководя</w:t>
            </w:r>
            <w:r w:rsidRPr="0066497C">
              <w:rPr>
                <w:sz w:val="24"/>
                <w:szCs w:val="24"/>
              </w:rPr>
              <w:t xml:space="preserve">щим составом  района  </w:t>
            </w:r>
          </w:p>
        </w:tc>
        <w:tc>
          <w:tcPr>
            <w:tcW w:w="4590" w:type="dxa"/>
          </w:tcPr>
          <w:p w:rsidR="00D40411" w:rsidRPr="0066497C" w:rsidRDefault="00D40411" w:rsidP="00332135">
            <w:pPr>
              <w:shd w:val="clear" w:color="auto" w:fill="FFFFFF"/>
              <w:rPr>
                <w:sz w:val="24"/>
                <w:szCs w:val="24"/>
              </w:rPr>
            </w:pPr>
            <w:r w:rsidRPr="0066497C">
              <w:rPr>
                <w:sz w:val="24"/>
                <w:szCs w:val="24"/>
              </w:rPr>
              <w:t xml:space="preserve">3. О соблюдении </w:t>
            </w:r>
            <w:r w:rsidRPr="0066497C">
              <w:rPr>
                <w:noProof/>
                <w:sz w:val="24"/>
                <w:szCs w:val="24"/>
              </w:rPr>
              <w:t>муниципальными служащими</w:t>
            </w:r>
            <w:r w:rsidRPr="0066497C">
              <w:rPr>
                <w:sz w:val="24"/>
                <w:szCs w:val="24"/>
              </w:rPr>
              <w:t xml:space="preserve"> ограничений, запретов, требований о предотвращении или урегулировании конфликта интересов в соответствии с законодательством о муниципальной службе, а также требований, установленных Федеральным законом «О противодействии коррупции», о недопущении коррупционных преступлений</w:t>
            </w:r>
          </w:p>
        </w:tc>
      </w:tr>
      <w:tr w:rsidR="00D40411" w:rsidRPr="0066497C" w:rsidTr="00DE1317">
        <w:tc>
          <w:tcPr>
            <w:tcW w:w="1548" w:type="dxa"/>
          </w:tcPr>
          <w:p w:rsidR="00D40411" w:rsidRPr="0066497C" w:rsidRDefault="00D40411" w:rsidP="00332135">
            <w:pPr>
              <w:jc w:val="center"/>
              <w:rPr>
                <w:color w:val="000000"/>
                <w:sz w:val="24"/>
                <w:szCs w:val="24"/>
              </w:rPr>
            </w:pPr>
            <w:r w:rsidRPr="0066497C">
              <w:rPr>
                <w:color w:val="000000"/>
                <w:sz w:val="24"/>
                <w:szCs w:val="24"/>
              </w:rPr>
              <w:t>13.02.2020</w:t>
            </w:r>
          </w:p>
        </w:tc>
        <w:tc>
          <w:tcPr>
            <w:tcW w:w="900" w:type="dxa"/>
          </w:tcPr>
          <w:p w:rsidR="00D40411" w:rsidRPr="0066497C" w:rsidRDefault="00D40411" w:rsidP="00332135">
            <w:pPr>
              <w:jc w:val="center"/>
              <w:rPr>
                <w:sz w:val="24"/>
                <w:szCs w:val="24"/>
              </w:rPr>
            </w:pPr>
            <w:r w:rsidRPr="0066497C">
              <w:rPr>
                <w:sz w:val="24"/>
                <w:szCs w:val="24"/>
              </w:rPr>
              <w:t>350</w:t>
            </w:r>
          </w:p>
        </w:tc>
        <w:tc>
          <w:tcPr>
            <w:tcW w:w="3330" w:type="dxa"/>
          </w:tcPr>
          <w:p w:rsidR="00D40411" w:rsidRPr="0066497C" w:rsidRDefault="00D40411" w:rsidP="00332135">
            <w:pPr>
              <w:rPr>
                <w:sz w:val="24"/>
                <w:szCs w:val="24"/>
              </w:rPr>
            </w:pPr>
            <w:r w:rsidRPr="0066497C">
              <w:rPr>
                <w:sz w:val="24"/>
                <w:szCs w:val="24"/>
              </w:rPr>
              <w:t>Депутаты  Совета Пестречинского муниципального района, руководители района, ветераны,  директора школ, заведующие ДОУ, директора СДК</w:t>
            </w:r>
          </w:p>
        </w:tc>
        <w:tc>
          <w:tcPr>
            <w:tcW w:w="4590" w:type="dxa"/>
          </w:tcPr>
          <w:p w:rsidR="00D40411" w:rsidRPr="0066497C" w:rsidRDefault="00D40411" w:rsidP="00332135">
            <w:pPr>
              <w:suppressAutoHyphens/>
              <w:rPr>
                <w:sz w:val="24"/>
                <w:szCs w:val="24"/>
              </w:rPr>
            </w:pPr>
            <w:r w:rsidRPr="0066497C">
              <w:rPr>
                <w:sz w:val="24"/>
                <w:szCs w:val="24"/>
              </w:rPr>
              <w:t>4. О реализации мер антикоррупционной политики в Пестречинском м</w:t>
            </w:r>
            <w:r>
              <w:rPr>
                <w:sz w:val="24"/>
                <w:szCs w:val="24"/>
              </w:rPr>
              <w:t>униципальном районе в 2019 году</w:t>
            </w:r>
          </w:p>
          <w:p w:rsidR="00D40411" w:rsidRPr="0066497C" w:rsidRDefault="00D40411" w:rsidP="00332135">
            <w:pPr>
              <w:suppressAutoHyphens/>
              <w:rPr>
                <w:color w:val="000000"/>
                <w:sz w:val="24"/>
                <w:szCs w:val="24"/>
              </w:rPr>
            </w:pPr>
          </w:p>
        </w:tc>
      </w:tr>
      <w:tr w:rsidR="00D40411" w:rsidRPr="0066497C" w:rsidTr="00DE1317">
        <w:tc>
          <w:tcPr>
            <w:tcW w:w="1548" w:type="dxa"/>
          </w:tcPr>
          <w:p w:rsidR="00D40411" w:rsidRPr="0066497C" w:rsidRDefault="00D40411" w:rsidP="00332135">
            <w:pPr>
              <w:jc w:val="center"/>
              <w:rPr>
                <w:sz w:val="24"/>
                <w:szCs w:val="24"/>
              </w:rPr>
            </w:pPr>
            <w:r w:rsidRPr="0066497C">
              <w:rPr>
                <w:sz w:val="24"/>
                <w:szCs w:val="24"/>
              </w:rPr>
              <w:t>16.03.2020</w:t>
            </w:r>
          </w:p>
        </w:tc>
        <w:tc>
          <w:tcPr>
            <w:tcW w:w="900" w:type="dxa"/>
          </w:tcPr>
          <w:p w:rsidR="00D40411" w:rsidRPr="0066497C" w:rsidRDefault="00D40411" w:rsidP="00332135">
            <w:pPr>
              <w:jc w:val="center"/>
              <w:rPr>
                <w:sz w:val="24"/>
                <w:szCs w:val="24"/>
              </w:rPr>
            </w:pPr>
            <w:r w:rsidRPr="0066497C">
              <w:rPr>
                <w:sz w:val="24"/>
                <w:szCs w:val="24"/>
              </w:rPr>
              <w:t>51</w:t>
            </w:r>
          </w:p>
        </w:tc>
        <w:tc>
          <w:tcPr>
            <w:tcW w:w="3330" w:type="dxa"/>
          </w:tcPr>
          <w:p w:rsidR="00D40411" w:rsidRPr="0066497C" w:rsidRDefault="00D40411" w:rsidP="00332135">
            <w:pPr>
              <w:rPr>
                <w:sz w:val="24"/>
                <w:szCs w:val="24"/>
              </w:rPr>
            </w:pPr>
            <w:r w:rsidRPr="0066497C">
              <w:rPr>
                <w:sz w:val="24"/>
                <w:szCs w:val="24"/>
              </w:rPr>
              <w:t>Участники еженедельной планерки главы Пестречинского м</w:t>
            </w:r>
            <w:r>
              <w:rPr>
                <w:sz w:val="24"/>
                <w:szCs w:val="24"/>
              </w:rPr>
              <w:t>униципального района с руководя</w:t>
            </w:r>
            <w:r w:rsidRPr="0066497C">
              <w:rPr>
                <w:sz w:val="24"/>
                <w:szCs w:val="24"/>
              </w:rPr>
              <w:t xml:space="preserve">щим составом  района  </w:t>
            </w:r>
          </w:p>
        </w:tc>
        <w:tc>
          <w:tcPr>
            <w:tcW w:w="4590" w:type="dxa"/>
          </w:tcPr>
          <w:p w:rsidR="00D40411" w:rsidRPr="0066497C" w:rsidRDefault="00D40411" w:rsidP="00332135">
            <w:pPr>
              <w:rPr>
                <w:sz w:val="24"/>
                <w:szCs w:val="24"/>
              </w:rPr>
            </w:pPr>
            <w:r w:rsidRPr="0066497C">
              <w:rPr>
                <w:sz w:val="24"/>
                <w:szCs w:val="24"/>
              </w:rPr>
              <w:t>5. О предоставлении отчетов по  противодействию коррупции за 1 квартал 2020 года</w:t>
            </w:r>
            <w:r w:rsidRPr="0066497C">
              <w:rPr>
                <w:noProof/>
                <w:sz w:val="24"/>
                <w:szCs w:val="24"/>
              </w:rPr>
              <w:t xml:space="preserve"> </w:t>
            </w:r>
          </w:p>
        </w:tc>
      </w:tr>
      <w:tr w:rsidR="00D40411" w:rsidRPr="0066497C" w:rsidTr="00DE1317">
        <w:tc>
          <w:tcPr>
            <w:tcW w:w="1548" w:type="dxa"/>
          </w:tcPr>
          <w:p w:rsidR="00D40411" w:rsidRPr="0066497C" w:rsidRDefault="00D40411" w:rsidP="00332135">
            <w:pPr>
              <w:jc w:val="center"/>
              <w:rPr>
                <w:sz w:val="24"/>
                <w:szCs w:val="24"/>
              </w:rPr>
            </w:pPr>
            <w:r w:rsidRPr="0066497C">
              <w:rPr>
                <w:sz w:val="24"/>
                <w:szCs w:val="24"/>
              </w:rPr>
              <w:t>16.03.2020</w:t>
            </w:r>
          </w:p>
        </w:tc>
        <w:tc>
          <w:tcPr>
            <w:tcW w:w="900" w:type="dxa"/>
          </w:tcPr>
          <w:p w:rsidR="00D40411" w:rsidRPr="0066497C" w:rsidRDefault="00D40411" w:rsidP="00332135">
            <w:pPr>
              <w:jc w:val="center"/>
              <w:rPr>
                <w:sz w:val="24"/>
                <w:szCs w:val="24"/>
              </w:rPr>
            </w:pPr>
            <w:r w:rsidRPr="0066497C">
              <w:rPr>
                <w:sz w:val="24"/>
                <w:szCs w:val="24"/>
              </w:rPr>
              <w:t>51</w:t>
            </w:r>
          </w:p>
        </w:tc>
        <w:tc>
          <w:tcPr>
            <w:tcW w:w="3330" w:type="dxa"/>
          </w:tcPr>
          <w:p w:rsidR="00D40411" w:rsidRPr="0066497C" w:rsidRDefault="00D40411" w:rsidP="00332135">
            <w:pPr>
              <w:rPr>
                <w:sz w:val="24"/>
                <w:szCs w:val="24"/>
              </w:rPr>
            </w:pPr>
            <w:r w:rsidRPr="0066497C">
              <w:rPr>
                <w:sz w:val="24"/>
                <w:szCs w:val="24"/>
              </w:rPr>
              <w:t>Участники еженедельной планерки главы Пестречинского м</w:t>
            </w:r>
            <w:r>
              <w:rPr>
                <w:sz w:val="24"/>
                <w:szCs w:val="24"/>
              </w:rPr>
              <w:t>униципального района с руководя</w:t>
            </w:r>
            <w:r w:rsidRPr="0066497C">
              <w:rPr>
                <w:sz w:val="24"/>
                <w:szCs w:val="24"/>
              </w:rPr>
              <w:t>щим составом  района</w:t>
            </w:r>
          </w:p>
        </w:tc>
        <w:tc>
          <w:tcPr>
            <w:tcW w:w="4590" w:type="dxa"/>
          </w:tcPr>
          <w:p w:rsidR="00D40411" w:rsidRPr="0066497C" w:rsidRDefault="00D40411" w:rsidP="00332135">
            <w:pPr>
              <w:rPr>
                <w:sz w:val="24"/>
                <w:szCs w:val="24"/>
              </w:rPr>
            </w:pPr>
            <w:r w:rsidRPr="0066497C">
              <w:rPr>
                <w:sz w:val="24"/>
                <w:szCs w:val="24"/>
              </w:rPr>
              <w:t>6. О ходе представления сведений о доходах, расходах, об имуществе и обязательствах имущественного характера» в 2020 году за 2019 год</w:t>
            </w:r>
          </w:p>
        </w:tc>
      </w:tr>
      <w:tr w:rsidR="00D40411" w:rsidRPr="0066497C" w:rsidTr="00DE1317">
        <w:tc>
          <w:tcPr>
            <w:tcW w:w="1548" w:type="dxa"/>
          </w:tcPr>
          <w:p w:rsidR="00D40411" w:rsidRPr="0066497C" w:rsidRDefault="00D40411" w:rsidP="00332135">
            <w:pPr>
              <w:jc w:val="center"/>
              <w:rPr>
                <w:color w:val="000000"/>
                <w:sz w:val="24"/>
                <w:szCs w:val="24"/>
              </w:rPr>
            </w:pPr>
            <w:r w:rsidRPr="0066497C">
              <w:rPr>
                <w:color w:val="000000"/>
                <w:sz w:val="24"/>
                <w:szCs w:val="24"/>
              </w:rPr>
              <w:t>23.03.2020</w:t>
            </w:r>
          </w:p>
        </w:tc>
        <w:tc>
          <w:tcPr>
            <w:tcW w:w="900" w:type="dxa"/>
          </w:tcPr>
          <w:p w:rsidR="00D40411" w:rsidRPr="0066497C" w:rsidRDefault="00D40411" w:rsidP="00332135">
            <w:pPr>
              <w:jc w:val="center"/>
              <w:rPr>
                <w:sz w:val="24"/>
                <w:szCs w:val="24"/>
              </w:rPr>
            </w:pPr>
            <w:r w:rsidRPr="0066497C">
              <w:rPr>
                <w:sz w:val="24"/>
                <w:szCs w:val="24"/>
              </w:rPr>
              <w:t>20</w:t>
            </w:r>
          </w:p>
        </w:tc>
        <w:tc>
          <w:tcPr>
            <w:tcW w:w="3330" w:type="dxa"/>
          </w:tcPr>
          <w:p w:rsidR="00D40411" w:rsidRPr="0066497C" w:rsidRDefault="00D40411" w:rsidP="00332135">
            <w:pPr>
              <w:suppressAutoHyphens/>
              <w:autoSpaceDE w:val="0"/>
              <w:autoSpaceDN w:val="0"/>
              <w:adjustRightInd w:val="0"/>
              <w:rPr>
                <w:sz w:val="24"/>
                <w:szCs w:val="24"/>
              </w:rPr>
            </w:pPr>
            <w:r w:rsidRPr="0066497C">
              <w:rPr>
                <w:sz w:val="24"/>
                <w:szCs w:val="24"/>
              </w:rPr>
              <w:t>Члены комиссии по координации работы по противодействию коррупции</w:t>
            </w:r>
            <w:r w:rsidRPr="0066497C">
              <w:rPr>
                <w:spacing w:val="-4"/>
                <w:sz w:val="24"/>
                <w:szCs w:val="24"/>
              </w:rPr>
              <w:t>, приглашенные руководители, 2 представителя глав  СП</w:t>
            </w:r>
          </w:p>
        </w:tc>
        <w:tc>
          <w:tcPr>
            <w:tcW w:w="4590" w:type="dxa"/>
          </w:tcPr>
          <w:p w:rsidR="00D40411" w:rsidRPr="0066497C" w:rsidRDefault="00D40411" w:rsidP="000B34C6">
            <w:pPr>
              <w:suppressAutoHyphens/>
              <w:rPr>
                <w:sz w:val="24"/>
                <w:szCs w:val="24"/>
              </w:rPr>
            </w:pPr>
            <w:r w:rsidRPr="0066497C">
              <w:rPr>
                <w:color w:val="000000"/>
                <w:sz w:val="24"/>
                <w:szCs w:val="24"/>
              </w:rPr>
              <w:t>7. Об итогах социологического опроса и анкетирования по коррупционным проявлениям</w:t>
            </w:r>
            <w:r w:rsidRPr="0066497C">
              <w:rPr>
                <w:sz w:val="24"/>
                <w:szCs w:val="24"/>
              </w:rPr>
              <w:t xml:space="preserve"> с</w:t>
            </w:r>
            <w:r w:rsidRPr="0066497C">
              <w:rPr>
                <w:color w:val="000000"/>
                <w:sz w:val="24"/>
                <w:szCs w:val="24"/>
              </w:rPr>
              <w:t xml:space="preserve"> предпринимателями </w:t>
            </w:r>
            <w:r w:rsidRPr="0066497C">
              <w:rPr>
                <w:sz w:val="24"/>
                <w:szCs w:val="24"/>
              </w:rPr>
              <w:t>Пестречинского муниципального района</w:t>
            </w:r>
            <w:r w:rsidRPr="0066497C">
              <w:rPr>
                <w:color w:val="000000"/>
                <w:sz w:val="24"/>
                <w:szCs w:val="24"/>
              </w:rPr>
              <w:t xml:space="preserve"> </w:t>
            </w:r>
            <w:r>
              <w:rPr>
                <w:sz w:val="24"/>
                <w:szCs w:val="24"/>
              </w:rPr>
              <w:t>и муниципальными служащими</w:t>
            </w:r>
          </w:p>
        </w:tc>
      </w:tr>
      <w:tr w:rsidR="00D40411" w:rsidRPr="0066497C" w:rsidTr="00DE1317">
        <w:tc>
          <w:tcPr>
            <w:tcW w:w="1548" w:type="dxa"/>
          </w:tcPr>
          <w:p w:rsidR="00D40411" w:rsidRPr="0066497C" w:rsidRDefault="00D40411" w:rsidP="00332135">
            <w:pPr>
              <w:jc w:val="center"/>
              <w:rPr>
                <w:color w:val="000000"/>
                <w:sz w:val="24"/>
                <w:szCs w:val="24"/>
              </w:rPr>
            </w:pPr>
            <w:r w:rsidRPr="0066497C">
              <w:rPr>
                <w:color w:val="000000"/>
                <w:sz w:val="24"/>
                <w:szCs w:val="24"/>
              </w:rPr>
              <w:t>23.03.2020</w:t>
            </w:r>
          </w:p>
        </w:tc>
        <w:tc>
          <w:tcPr>
            <w:tcW w:w="900" w:type="dxa"/>
          </w:tcPr>
          <w:p w:rsidR="00D40411" w:rsidRPr="0066497C" w:rsidRDefault="00D40411" w:rsidP="00332135">
            <w:pPr>
              <w:jc w:val="center"/>
              <w:rPr>
                <w:sz w:val="24"/>
                <w:szCs w:val="24"/>
              </w:rPr>
            </w:pPr>
            <w:r w:rsidRPr="0066497C">
              <w:rPr>
                <w:sz w:val="24"/>
                <w:szCs w:val="24"/>
              </w:rPr>
              <w:t>20</w:t>
            </w:r>
          </w:p>
        </w:tc>
        <w:tc>
          <w:tcPr>
            <w:tcW w:w="3330" w:type="dxa"/>
          </w:tcPr>
          <w:p w:rsidR="00D40411" w:rsidRPr="0066497C" w:rsidRDefault="00D40411" w:rsidP="00332135">
            <w:pPr>
              <w:suppressAutoHyphens/>
              <w:autoSpaceDE w:val="0"/>
              <w:autoSpaceDN w:val="0"/>
              <w:adjustRightInd w:val="0"/>
              <w:rPr>
                <w:sz w:val="24"/>
                <w:szCs w:val="24"/>
              </w:rPr>
            </w:pPr>
            <w:r w:rsidRPr="0066497C">
              <w:rPr>
                <w:sz w:val="24"/>
                <w:szCs w:val="24"/>
              </w:rPr>
              <w:t>Члены комиссии по координации работы по противодействию коррупции</w:t>
            </w:r>
            <w:r w:rsidRPr="0066497C">
              <w:rPr>
                <w:spacing w:val="-4"/>
                <w:sz w:val="24"/>
                <w:szCs w:val="24"/>
              </w:rPr>
              <w:t>, приглашенные руководители, 2 представителя глав  СП</w:t>
            </w:r>
          </w:p>
        </w:tc>
        <w:tc>
          <w:tcPr>
            <w:tcW w:w="4590" w:type="dxa"/>
          </w:tcPr>
          <w:p w:rsidR="00D40411" w:rsidRPr="0066497C" w:rsidRDefault="00D40411" w:rsidP="00332135">
            <w:pPr>
              <w:suppressAutoHyphens/>
              <w:rPr>
                <w:color w:val="000000"/>
                <w:sz w:val="24"/>
                <w:szCs w:val="24"/>
              </w:rPr>
            </w:pPr>
            <w:r w:rsidRPr="0066497C">
              <w:rPr>
                <w:color w:val="000000"/>
                <w:sz w:val="24"/>
                <w:szCs w:val="24"/>
              </w:rPr>
              <w:t>8</w:t>
            </w:r>
            <w:r w:rsidRPr="0066497C">
              <w:rPr>
                <w:sz w:val="24"/>
                <w:szCs w:val="24"/>
              </w:rPr>
              <w:t xml:space="preserve"> Обзор отчетов о реализации мероприятий по противодействию коррупции за 2019 год</w:t>
            </w:r>
          </w:p>
        </w:tc>
      </w:tr>
      <w:tr w:rsidR="00D40411" w:rsidRPr="0066497C" w:rsidTr="00DE1317">
        <w:trPr>
          <w:trHeight w:val="1321"/>
        </w:trPr>
        <w:tc>
          <w:tcPr>
            <w:tcW w:w="1548" w:type="dxa"/>
          </w:tcPr>
          <w:p w:rsidR="00D40411" w:rsidRPr="0066497C" w:rsidRDefault="00D40411" w:rsidP="00332135">
            <w:pPr>
              <w:jc w:val="center"/>
              <w:rPr>
                <w:color w:val="000000"/>
                <w:sz w:val="24"/>
                <w:szCs w:val="24"/>
              </w:rPr>
            </w:pPr>
            <w:r w:rsidRPr="0066497C">
              <w:rPr>
                <w:color w:val="000000"/>
                <w:sz w:val="24"/>
                <w:szCs w:val="24"/>
              </w:rPr>
              <w:t>23.03.2020</w:t>
            </w:r>
          </w:p>
        </w:tc>
        <w:tc>
          <w:tcPr>
            <w:tcW w:w="900" w:type="dxa"/>
          </w:tcPr>
          <w:p w:rsidR="00D40411" w:rsidRPr="0066497C" w:rsidRDefault="00D40411" w:rsidP="00332135">
            <w:pPr>
              <w:jc w:val="center"/>
              <w:rPr>
                <w:sz w:val="24"/>
                <w:szCs w:val="24"/>
              </w:rPr>
            </w:pPr>
            <w:r w:rsidRPr="0066497C">
              <w:rPr>
                <w:sz w:val="24"/>
                <w:szCs w:val="24"/>
              </w:rPr>
              <w:t>20</w:t>
            </w:r>
          </w:p>
        </w:tc>
        <w:tc>
          <w:tcPr>
            <w:tcW w:w="3330" w:type="dxa"/>
          </w:tcPr>
          <w:p w:rsidR="00D40411" w:rsidRPr="0066497C" w:rsidRDefault="00D40411" w:rsidP="00332135">
            <w:pPr>
              <w:suppressAutoHyphens/>
              <w:autoSpaceDE w:val="0"/>
              <w:autoSpaceDN w:val="0"/>
              <w:adjustRightInd w:val="0"/>
              <w:rPr>
                <w:sz w:val="24"/>
                <w:szCs w:val="24"/>
              </w:rPr>
            </w:pPr>
            <w:r w:rsidRPr="0066497C">
              <w:rPr>
                <w:sz w:val="24"/>
                <w:szCs w:val="24"/>
              </w:rPr>
              <w:t>Члены комиссии по координации работы по противодействию коррупции</w:t>
            </w:r>
            <w:r w:rsidRPr="0066497C">
              <w:rPr>
                <w:spacing w:val="-4"/>
                <w:sz w:val="24"/>
                <w:szCs w:val="24"/>
              </w:rPr>
              <w:t>, приглашенные руководители, 2 представителя глав  СП</w:t>
            </w:r>
          </w:p>
        </w:tc>
        <w:tc>
          <w:tcPr>
            <w:tcW w:w="4590" w:type="dxa"/>
          </w:tcPr>
          <w:p w:rsidR="00D40411" w:rsidRPr="0066497C" w:rsidRDefault="00D40411" w:rsidP="00332135">
            <w:pPr>
              <w:suppressAutoHyphens/>
              <w:rPr>
                <w:sz w:val="24"/>
                <w:szCs w:val="24"/>
              </w:rPr>
            </w:pPr>
            <w:r w:rsidRPr="0066497C">
              <w:rPr>
                <w:color w:val="000000"/>
                <w:sz w:val="24"/>
                <w:szCs w:val="24"/>
              </w:rPr>
              <w:t>9. Итоги антикоррупционного мониторинга за 2019 год</w:t>
            </w:r>
          </w:p>
          <w:p w:rsidR="00D40411" w:rsidRPr="0066497C" w:rsidRDefault="00D40411" w:rsidP="00332135">
            <w:pPr>
              <w:suppressAutoHyphens/>
              <w:rPr>
                <w:color w:val="000000"/>
                <w:sz w:val="24"/>
                <w:szCs w:val="24"/>
              </w:rPr>
            </w:pPr>
          </w:p>
        </w:tc>
      </w:tr>
      <w:tr w:rsidR="00D40411" w:rsidRPr="0066497C" w:rsidTr="000105F8">
        <w:trPr>
          <w:trHeight w:val="1130"/>
        </w:trPr>
        <w:tc>
          <w:tcPr>
            <w:tcW w:w="1548" w:type="dxa"/>
          </w:tcPr>
          <w:p w:rsidR="00D40411" w:rsidRPr="0066497C" w:rsidRDefault="00D40411" w:rsidP="00332135">
            <w:pPr>
              <w:jc w:val="center"/>
              <w:rPr>
                <w:color w:val="000000"/>
                <w:sz w:val="24"/>
                <w:szCs w:val="24"/>
              </w:rPr>
            </w:pPr>
            <w:r w:rsidRPr="0066497C">
              <w:rPr>
                <w:color w:val="000000"/>
                <w:sz w:val="24"/>
                <w:szCs w:val="24"/>
              </w:rPr>
              <w:t>18.04.2020</w:t>
            </w:r>
          </w:p>
        </w:tc>
        <w:tc>
          <w:tcPr>
            <w:tcW w:w="900" w:type="dxa"/>
          </w:tcPr>
          <w:p w:rsidR="00D40411" w:rsidRPr="0066497C" w:rsidRDefault="00D40411" w:rsidP="00332135">
            <w:pPr>
              <w:jc w:val="center"/>
              <w:rPr>
                <w:sz w:val="24"/>
                <w:szCs w:val="24"/>
              </w:rPr>
            </w:pPr>
            <w:r w:rsidRPr="0066497C">
              <w:rPr>
                <w:sz w:val="24"/>
                <w:szCs w:val="24"/>
              </w:rPr>
              <w:t>18</w:t>
            </w:r>
          </w:p>
        </w:tc>
        <w:tc>
          <w:tcPr>
            <w:tcW w:w="3330" w:type="dxa"/>
          </w:tcPr>
          <w:p w:rsidR="00D40411" w:rsidRPr="0066497C" w:rsidRDefault="00D40411" w:rsidP="00332135">
            <w:pPr>
              <w:suppressAutoHyphens/>
              <w:autoSpaceDE w:val="0"/>
              <w:autoSpaceDN w:val="0"/>
              <w:adjustRightInd w:val="0"/>
              <w:rPr>
                <w:sz w:val="24"/>
                <w:szCs w:val="24"/>
              </w:rPr>
            </w:pPr>
            <w:r w:rsidRPr="0066497C">
              <w:rPr>
                <w:sz w:val="24"/>
                <w:szCs w:val="24"/>
              </w:rPr>
              <w:t xml:space="preserve">Участники планерки Главы </w:t>
            </w:r>
            <w:r w:rsidRPr="0066497C">
              <w:rPr>
                <w:spacing w:val="-2"/>
                <w:sz w:val="24"/>
                <w:szCs w:val="24"/>
              </w:rPr>
              <w:t xml:space="preserve">Пестречинского   муниципального   района   </w:t>
            </w:r>
          </w:p>
        </w:tc>
        <w:tc>
          <w:tcPr>
            <w:tcW w:w="4590" w:type="dxa"/>
          </w:tcPr>
          <w:p w:rsidR="00D40411" w:rsidRPr="0066497C" w:rsidRDefault="00D40411" w:rsidP="00332135">
            <w:pPr>
              <w:suppressAutoHyphens/>
              <w:rPr>
                <w:color w:val="000000"/>
                <w:sz w:val="24"/>
                <w:szCs w:val="24"/>
              </w:rPr>
            </w:pPr>
            <w:r w:rsidRPr="0066497C">
              <w:rPr>
                <w:sz w:val="24"/>
                <w:szCs w:val="24"/>
              </w:rPr>
              <w:t>10. О ходе представления сведений о доходах, расходах, об имуществе и обязательствах имущественного характера» в 2020 году за 2019 год</w:t>
            </w:r>
          </w:p>
        </w:tc>
      </w:tr>
      <w:tr w:rsidR="00D40411" w:rsidRPr="0066497C" w:rsidTr="00DE1317">
        <w:trPr>
          <w:trHeight w:val="1321"/>
        </w:trPr>
        <w:tc>
          <w:tcPr>
            <w:tcW w:w="1548" w:type="dxa"/>
          </w:tcPr>
          <w:p w:rsidR="00D40411" w:rsidRPr="0066497C" w:rsidRDefault="00D40411" w:rsidP="00332135">
            <w:pPr>
              <w:jc w:val="center"/>
              <w:rPr>
                <w:color w:val="000000"/>
                <w:sz w:val="24"/>
                <w:szCs w:val="24"/>
              </w:rPr>
            </w:pPr>
            <w:r w:rsidRPr="0066497C">
              <w:rPr>
                <w:color w:val="000000"/>
                <w:sz w:val="24"/>
                <w:szCs w:val="24"/>
              </w:rPr>
              <w:t>13.05.2020</w:t>
            </w:r>
          </w:p>
        </w:tc>
        <w:tc>
          <w:tcPr>
            <w:tcW w:w="900" w:type="dxa"/>
          </w:tcPr>
          <w:p w:rsidR="00D40411" w:rsidRPr="0066497C" w:rsidRDefault="00D40411" w:rsidP="00332135">
            <w:pPr>
              <w:jc w:val="center"/>
              <w:rPr>
                <w:sz w:val="24"/>
                <w:szCs w:val="24"/>
              </w:rPr>
            </w:pPr>
            <w:r w:rsidRPr="0066497C">
              <w:rPr>
                <w:sz w:val="24"/>
                <w:szCs w:val="24"/>
              </w:rPr>
              <w:t>17</w:t>
            </w:r>
          </w:p>
        </w:tc>
        <w:tc>
          <w:tcPr>
            <w:tcW w:w="3330" w:type="dxa"/>
          </w:tcPr>
          <w:p w:rsidR="00D40411" w:rsidRPr="0066497C" w:rsidRDefault="00D40411" w:rsidP="00332135">
            <w:pPr>
              <w:suppressAutoHyphens/>
              <w:autoSpaceDE w:val="0"/>
              <w:autoSpaceDN w:val="0"/>
              <w:adjustRightInd w:val="0"/>
              <w:rPr>
                <w:sz w:val="24"/>
                <w:szCs w:val="24"/>
              </w:rPr>
            </w:pPr>
            <w:r w:rsidRPr="0066497C">
              <w:rPr>
                <w:sz w:val="24"/>
                <w:szCs w:val="24"/>
              </w:rPr>
              <w:t xml:space="preserve">Участники планерки Главы </w:t>
            </w:r>
            <w:r w:rsidRPr="0066497C">
              <w:rPr>
                <w:spacing w:val="-2"/>
                <w:sz w:val="24"/>
                <w:szCs w:val="24"/>
              </w:rPr>
              <w:t xml:space="preserve">Пестречинского   муниципального   района   </w:t>
            </w:r>
          </w:p>
        </w:tc>
        <w:tc>
          <w:tcPr>
            <w:tcW w:w="4590" w:type="dxa"/>
          </w:tcPr>
          <w:p w:rsidR="00D40411" w:rsidRPr="0066497C" w:rsidRDefault="00D40411" w:rsidP="00332135">
            <w:pPr>
              <w:suppressAutoHyphens/>
              <w:rPr>
                <w:color w:val="000000"/>
                <w:sz w:val="24"/>
                <w:szCs w:val="24"/>
              </w:rPr>
            </w:pPr>
            <w:r w:rsidRPr="0066497C">
              <w:rPr>
                <w:sz w:val="24"/>
                <w:szCs w:val="24"/>
              </w:rPr>
              <w:t>11. О результатах мониторинга Министерством юстиции Республики Татарстан единых требований к размещению и наполнению раздела «Противодействие коррупции» официальных сайтов муниципальных районов и городских округов Республики Татарстан в информационно – телекоммуникационной сети «Интернет» по   вопросам противодействия   коррупции (по состоянию на 27.04.2020)</w:t>
            </w:r>
          </w:p>
        </w:tc>
      </w:tr>
      <w:tr w:rsidR="00D40411" w:rsidRPr="0066497C" w:rsidTr="000105F8">
        <w:trPr>
          <w:trHeight w:val="1062"/>
        </w:trPr>
        <w:tc>
          <w:tcPr>
            <w:tcW w:w="1548" w:type="dxa"/>
          </w:tcPr>
          <w:p w:rsidR="00D40411" w:rsidRPr="0066497C" w:rsidRDefault="00D40411" w:rsidP="00332135">
            <w:pPr>
              <w:jc w:val="center"/>
              <w:rPr>
                <w:color w:val="000000"/>
                <w:sz w:val="24"/>
                <w:szCs w:val="24"/>
              </w:rPr>
            </w:pPr>
            <w:r w:rsidRPr="0066497C">
              <w:rPr>
                <w:color w:val="000000"/>
                <w:sz w:val="24"/>
                <w:szCs w:val="24"/>
              </w:rPr>
              <w:t>13.05.2020</w:t>
            </w:r>
          </w:p>
        </w:tc>
        <w:tc>
          <w:tcPr>
            <w:tcW w:w="900" w:type="dxa"/>
          </w:tcPr>
          <w:p w:rsidR="00D40411" w:rsidRPr="0066497C" w:rsidRDefault="00D40411" w:rsidP="00332135">
            <w:pPr>
              <w:jc w:val="center"/>
              <w:rPr>
                <w:sz w:val="24"/>
                <w:szCs w:val="24"/>
              </w:rPr>
            </w:pPr>
            <w:r w:rsidRPr="0066497C">
              <w:rPr>
                <w:sz w:val="24"/>
                <w:szCs w:val="24"/>
              </w:rPr>
              <w:t>18</w:t>
            </w:r>
          </w:p>
        </w:tc>
        <w:tc>
          <w:tcPr>
            <w:tcW w:w="3330" w:type="dxa"/>
          </w:tcPr>
          <w:p w:rsidR="00D40411" w:rsidRPr="0066497C" w:rsidRDefault="00D40411" w:rsidP="00332135">
            <w:pPr>
              <w:suppressAutoHyphens/>
              <w:autoSpaceDE w:val="0"/>
              <w:autoSpaceDN w:val="0"/>
              <w:adjustRightInd w:val="0"/>
              <w:rPr>
                <w:sz w:val="24"/>
                <w:szCs w:val="24"/>
              </w:rPr>
            </w:pPr>
            <w:r w:rsidRPr="0066497C">
              <w:rPr>
                <w:sz w:val="24"/>
                <w:szCs w:val="24"/>
              </w:rPr>
              <w:t xml:space="preserve">Участники планерки Главы </w:t>
            </w:r>
            <w:r w:rsidRPr="0066497C">
              <w:rPr>
                <w:spacing w:val="-2"/>
                <w:sz w:val="24"/>
                <w:szCs w:val="24"/>
              </w:rPr>
              <w:t xml:space="preserve">Пестречинского   муниципального   района   </w:t>
            </w:r>
          </w:p>
        </w:tc>
        <w:tc>
          <w:tcPr>
            <w:tcW w:w="4590" w:type="dxa"/>
          </w:tcPr>
          <w:p w:rsidR="00D40411" w:rsidRPr="0066497C" w:rsidRDefault="00D40411" w:rsidP="00332135">
            <w:pPr>
              <w:suppressAutoHyphens/>
              <w:rPr>
                <w:sz w:val="24"/>
                <w:szCs w:val="24"/>
              </w:rPr>
            </w:pPr>
            <w:r w:rsidRPr="0066497C">
              <w:rPr>
                <w:sz w:val="24"/>
                <w:szCs w:val="24"/>
              </w:rPr>
              <w:t>12. Об итогах представления сведений о доходах, расходах, об имуществе и обязательствах имущественного характера» в 2020 году за 2019 год</w:t>
            </w:r>
          </w:p>
        </w:tc>
      </w:tr>
      <w:tr w:rsidR="00D40411" w:rsidRPr="0066497C" w:rsidTr="00DE1317">
        <w:trPr>
          <w:trHeight w:val="1607"/>
        </w:trPr>
        <w:tc>
          <w:tcPr>
            <w:tcW w:w="1548" w:type="dxa"/>
          </w:tcPr>
          <w:p w:rsidR="00D40411" w:rsidRPr="0066497C" w:rsidRDefault="00D40411" w:rsidP="00332135">
            <w:pPr>
              <w:jc w:val="center"/>
              <w:rPr>
                <w:sz w:val="24"/>
                <w:szCs w:val="24"/>
              </w:rPr>
            </w:pPr>
            <w:r w:rsidRPr="0066497C">
              <w:rPr>
                <w:color w:val="000000"/>
                <w:sz w:val="24"/>
                <w:szCs w:val="24"/>
              </w:rPr>
              <w:t>19.06.2020</w:t>
            </w:r>
          </w:p>
        </w:tc>
        <w:tc>
          <w:tcPr>
            <w:tcW w:w="900" w:type="dxa"/>
          </w:tcPr>
          <w:p w:rsidR="00D40411" w:rsidRPr="0066497C" w:rsidRDefault="00D40411" w:rsidP="00332135">
            <w:pPr>
              <w:jc w:val="center"/>
              <w:rPr>
                <w:sz w:val="24"/>
                <w:szCs w:val="24"/>
              </w:rPr>
            </w:pPr>
            <w:r w:rsidRPr="0066497C">
              <w:rPr>
                <w:sz w:val="24"/>
                <w:szCs w:val="24"/>
              </w:rPr>
              <w:t>50</w:t>
            </w:r>
          </w:p>
        </w:tc>
        <w:tc>
          <w:tcPr>
            <w:tcW w:w="3330" w:type="dxa"/>
          </w:tcPr>
          <w:p w:rsidR="00D40411" w:rsidRPr="0066497C" w:rsidRDefault="00D40411" w:rsidP="00332135">
            <w:pPr>
              <w:rPr>
                <w:sz w:val="24"/>
                <w:szCs w:val="24"/>
              </w:rPr>
            </w:pPr>
            <w:r w:rsidRPr="0066497C">
              <w:rPr>
                <w:sz w:val="24"/>
                <w:szCs w:val="24"/>
              </w:rPr>
              <w:t>Члены комиссии по координации работы по противодействию коррупции</w:t>
            </w:r>
            <w:r w:rsidRPr="0066497C">
              <w:rPr>
                <w:spacing w:val="-4"/>
                <w:sz w:val="24"/>
                <w:szCs w:val="24"/>
              </w:rPr>
              <w:t>, приглашенные руководители,  главы СП</w:t>
            </w:r>
          </w:p>
        </w:tc>
        <w:tc>
          <w:tcPr>
            <w:tcW w:w="4590" w:type="dxa"/>
          </w:tcPr>
          <w:p w:rsidR="00D40411" w:rsidRPr="0066497C" w:rsidRDefault="00D40411" w:rsidP="00332135">
            <w:pPr>
              <w:rPr>
                <w:sz w:val="24"/>
                <w:szCs w:val="24"/>
              </w:rPr>
            </w:pPr>
            <w:r w:rsidRPr="0066497C">
              <w:rPr>
                <w:sz w:val="24"/>
                <w:szCs w:val="24"/>
              </w:rPr>
              <w:t xml:space="preserve">13. О   выполнении   мероприятий   муниципальной </w:t>
            </w:r>
            <w:r w:rsidRPr="0066497C">
              <w:rPr>
                <w:spacing w:val="-2"/>
                <w:sz w:val="24"/>
                <w:szCs w:val="24"/>
              </w:rPr>
              <w:t xml:space="preserve">программы   «Реализация      антикоррупционной </w:t>
            </w:r>
            <w:r w:rsidRPr="0066497C">
              <w:rPr>
                <w:sz w:val="24"/>
                <w:szCs w:val="24"/>
              </w:rPr>
              <w:t>политики в   Пестречинском      муниципальном районе Республики   Татарстан   на 2015 - 2022 годы» в 1 полугодии 2020 года</w:t>
            </w:r>
          </w:p>
        </w:tc>
      </w:tr>
      <w:tr w:rsidR="00D40411" w:rsidRPr="0066497C" w:rsidTr="00970A67">
        <w:trPr>
          <w:trHeight w:val="1690"/>
        </w:trPr>
        <w:tc>
          <w:tcPr>
            <w:tcW w:w="1548" w:type="dxa"/>
          </w:tcPr>
          <w:p w:rsidR="00D40411" w:rsidRPr="0066497C" w:rsidRDefault="00D40411" w:rsidP="00332135">
            <w:pPr>
              <w:jc w:val="center"/>
              <w:rPr>
                <w:sz w:val="24"/>
                <w:szCs w:val="24"/>
              </w:rPr>
            </w:pPr>
            <w:r w:rsidRPr="0066497C">
              <w:rPr>
                <w:color w:val="000000"/>
                <w:sz w:val="24"/>
                <w:szCs w:val="24"/>
              </w:rPr>
              <w:t>19.06.2020</w:t>
            </w:r>
          </w:p>
        </w:tc>
        <w:tc>
          <w:tcPr>
            <w:tcW w:w="900" w:type="dxa"/>
          </w:tcPr>
          <w:p w:rsidR="00D40411" w:rsidRPr="0066497C" w:rsidRDefault="00D40411" w:rsidP="00332135">
            <w:pPr>
              <w:jc w:val="center"/>
              <w:rPr>
                <w:sz w:val="24"/>
                <w:szCs w:val="24"/>
              </w:rPr>
            </w:pPr>
            <w:r w:rsidRPr="0066497C">
              <w:rPr>
                <w:sz w:val="24"/>
                <w:szCs w:val="24"/>
              </w:rPr>
              <w:t>50</w:t>
            </w:r>
          </w:p>
        </w:tc>
        <w:tc>
          <w:tcPr>
            <w:tcW w:w="3330" w:type="dxa"/>
          </w:tcPr>
          <w:p w:rsidR="00D40411" w:rsidRPr="0066497C" w:rsidRDefault="00D40411" w:rsidP="00332135">
            <w:pPr>
              <w:rPr>
                <w:sz w:val="24"/>
                <w:szCs w:val="24"/>
              </w:rPr>
            </w:pPr>
            <w:r w:rsidRPr="0066497C">
              <w:rPr>
                <w:sz w:val="24"/>
                <w:szCs w:val="24"/>
              </w:rPr>
              <w:t>Члены комиссии по координации работы по противодействию коррупции</w:t>
            </w:r>
            <w:r w:rsidRPr="0066497C">
              <w:rPr>
                <w:spacing w:val="-4"/>
                <w:sz w:val="24"/>
                <w:szCs w:val="24"/>
              </w:rPr>
              <w:t>, приглашенные руководители,  главы СП</w:t>
            </w:r>
          </w:p>
        </w:tc>
        <w:tc>
          <w:tcPr>
            <w:tcW w:w="4590" w:type="dxa"/>
          </w:tcPr>
          <w:p w:rsidR="00D40411" w:rsidRPr="0066497C" w:rsidRDefault="00D40411" w:rsidP="00970A67">
            <w:pPr>
              <w:shd w:val="clear" w:color="auto" w:fill="FFFFFF"/>
              <w:suppressAutoHyphens/>
              <w:rPr>
                <w:sz w:val="24"/>
                <w:szCs w:val="24"/>
              </w:rPr>
            </w:pPr>
            <w:r w:rsidRPr="0066497C">
              <w:rPr>
                <w:sz w:val="24"/>
                <w:szCs w:val="24"/>
              </w:rPr>
              <w:t xml:space="preserve">14. Об    итогах    проведения    антикоррупционной </w:t>
            </w:r>
            <w:r w:rsidRPr="0066497C">
              <w:rPr>
                <w:spacing w:val="-1"/>
                <w:sz w:val="24"/>
                <w:szCs w:val="24"/>
              </w:rPr>
              <w:t xml:space="preserve">экспертизы   проектов   нормативных   правовых </w:t>
            </w:r>
            <w:r w:rsidRPr="0066497C">
              <w:rPr>
                <w:spacing w:val="-2"/>
                <w:sz w:val="24"/>
                <w:szCs w:val="24"/>
              </w:rPr>
              <w:t xml:space="preserve">актов      и      нормативных      правовых      актов Пестречинского   муниципального   района   в   1 </w:t>
            </w:r>
            <w:r w:rsidRPr="0066497C">
              <w:rPr>
                <w:sz w:val="24"/>
                <w:szCs w:val="24"/>
              </w:rPr>
              <w:t>полугодии 2020 года</w:t>
            </w:r>
          </w:p>
        </w:tc>
      </w:tr>
      <w:tr w:rsidR="00D40411" w:rsidRPr="0066497C" w:rsidTr="00DE1317">
        <w:trPr>
          <w:trHeight w:val="1607"/>
        </w:trPr>
        <w:tc>
          <w:tcPr>
            <w:tcW w:w="1548" w:type="dxa"/>
          </w:tcPr>
          <w:p w:rsidR="00D40411" w:rsidRPr="0066497C" w:rsidRDefault="00D40411" w:rsidP="00332135">
            <w:pPr>
              <w:jc w:val="center"/>
              <w:rPr>
                <w:sz w:val="24"/>
                <w:szCs w:val="24"/>
              </w:rPr>
            </w:pPr>
            <w:r w:rsidRPr="0066497C">
              <w:rPr>
                <w:color w:val="000000"/>
                <w:sz w:val="24"/>
                <w:szCs w:val="24"/>
              </w:rPr>
              <w:t>19.06.2020</w:t>
            </w:r>
          </w:p>
        </w:tc>
        <w:tc>
          <w:tcPr>
            <w:tcW w:w="900" w:type="dxa"/>
          </w:tcPr>
          <w:p w:rsidR="00D40411" w:rsidRPr="0066497C" w:rsidRDefault="00D40411" w:rsidP="00332135">
            <w:pPr>
              <w:jc w:val="center"/>
              <w:rPr>
                <w:sz w:val="24"/>
                <w:szCs w:val="24"/>
              </w:rPr>
            </w:pPr>
            <w:r w:rsidRPr="0066497C">
              <w:rPr>
                <w:sz w:val="24"/>
                <w:szCs w:val="24"/>
              </w:rPr>
              <w:t>50</w:t>
            </w:r>
          </w:p>
        </w:tc>
        <w:tc>
          <w:tcPr>
            <w:tcW w:w="3330" w:type="dxa"/>
          </w:tcPr>
          <w:p w:rsidR="00D40411" w:rsidRPr="0066497C" w:rsidRDefault="00D40411" w:rsidP="00332135">
            <w:pPr>
              <w:rPr>
                <w:sz w:val="24"/>
                <w:szCs w:val="24"/>
              </w:rPr>
            </w:pPr>
            <w:r w:rsidRPr="0066497C">
              <w:rPr>
                <w:sz w:val="24"/>
                <w:szCs w:val="24"/>
              </w:rPr>
              <w:t>Члены комиссии по координации работы по противодействию коррупции</w:t>
            </w:r>
            <w:r w:rsidRPr="0066497C">
              <w:rPr>
                <w:spacing w:val="-4"/>
                <w:sz w:val="24"/>
                <w:szCs w:val="24"/>
              </w:rPr>
              <w:t>, приглашенные руководители,  главы СП</w:t>
            </w:r>
          </w:p>
        </w:tc>
        <w:tc>
          <w:tcPr>
            <w:tcW w:w="4590" w:type="dxa"/>
          </w:tcPr>
          <w:p w:rsidR="00D40411" w:rsidRPr="0066497C" w:rsidRDefault="00D40411" w:rsidP="00332135">
            <w:pPr>
              <w:shd w:val="clear" w:color="auto" w:fill="FFFFFF"/>
              <w:suppressAutoHyphens/>
              <w:rPr>
                <w:sz w:val="24"/>
                <w:szCs w:val="24"/>
              </w:rPr>
            </w:pPr>
            <w:r w:rsidRPr="0066497C">
              <w:rPr>
                <w:sz w:val="24"/>
                <w:szCs w:val="24"/>
              </w:rPr>
              <w:t xml:space="preserve">15. Об  итогах деятельности по учету,  анализу и обобщению актов реагирования, поступающих </w:t>
            </w:r>
            <w:r w:rsidRPr="0066497C">
              <w:rPr>
                <w:spacing w:val="-1"/>
                <w:sz w:val="24"/>
                <w:szCs w:val="24"/>
              </w:rPr>
              <w:t>от       правоохранительных и контрольно-</w:t>
            </w:r>
            <w:r w:rsidRPr="0066497C">
              <w:rPr>
                <w:sz w:val="24"/>
                <w:szCs w:val="24"/>
              </w:rPr>
              <w:t xml:space="preserve">надзорных органов </w:t>
            </w:r>
            <w:r w:rsidRPr="0066497C">
              <w:rPr>
                <w:spacing w:val="-2"/>
                <w:sz w:val="24"/>
                <w:szCs w:val="24"/>
              </w:rPr>
              <w:t xml:space="preserve">района </w:t>
            </w:r>
            <w:r w:rsidRPr="0066497C">
              <w:rPr>
                <w:sz w:val="24"/>
                <w:szCs w:val="24"/>
              </w:rPr>
              <w:t>в 1 полугодии 2020 года</w:t>
            </w:r>
            <w:r w:rsidRPr="0066497C">
              <w:rPr>
                <w:spacing w:val="-2"/>
                <w:sz w:val="24"/>
                <w:szCs w:val="24"/>
              </w:rPr>
              <w:t xml:space="preserve">  </w:t>
            </w:r>
          </w:p>
        </w:tc>
      </w:tr>
      <w:tr w:rsidR="00D40411" w:rsidRPr="0066497C" w:rsidTr="00DE1317">
        <w:trPr>
          <w:trHeight w:val="1607"/>
        </w:trPr>
        <w:tc>
          <w:tcPr>
            <w:tcW w:w="1548" w:type="dxa"/>
          </w:tcPr>
          <w:p w:rsidR="00D40411" w:rsidRPr="0066497C" w:rsidRDefault="00D40411" w:rsidP="00332135">
            <w:pPr>
              <w:jc w:val="center"/>
              <w:rPr>
                <w:sz w:val="24"/>
                <w:szCs w:val="24"/>
              </w:rPr>
            </w:pPr>
            <w:r w:rsidRPr="0066497C">
              <w:rPr>
                <w:color w:val="000000"/>
                <w:sz w:val="24"/>
                <w:szCs w:val="24"/>
              </w:rPr>
              <w:t>19.06.2020</w:t>
            </w:r>
          </w:p>
        </w:tc>
        <w:tc>
          <w:tcPr>
            <w:tcW w:w="900" w:type="dxa"/>
          </w:tcPr>
          <w:p w:rsidR="00D40411" w:rsidRPr="0066497C" w:rsidRDefault="00D40411" w:rsidP="00332135">
            <w:pPr>
              <w:jc w:val="center"/>
              <w:rPr>
                <w:sz w:val="24"/>
                <w:szCs w:val="24"/>
              </w:rPr>
            </w:pPr>
            <w:r w:rsidRPr="0066497C">
              <w:rPr>
                <w:sz w:val="24"/>
                <w:szCs w:val="24"/>
              </w:rPr>
              <w:t>50</w:t>
            </w:r>
          </w:p>
        </w:tc>
        <w:tc>
          <w:tcPr>
            <w:tcW w:w="3330" w:type="dxa"/>
          </w:tcPr>
          <w:p w:rsidR="00D40411" w:rsidRPr="0066497C" w:rsidRDefault="00D40411" w:rsidP="00332135">
            <w:pPr>
              <w:rPr>
                <w:sz w:val="24"/>
                <w:szCs w:val="24"/>
              </w:rPr>
            </w:pPr>
            <w:r w:rsidRPr="0066497C">
              <w:rPr>
                <w:sz w:val="24"/>
                <w:szCs w:val="24"/>
              </w:rPr>
              <w:t>Члены комиссии по координации работы по противодействию коррупции</w:t>
            </w:r>
            <w:r w:rsidRPr="0066497C">
              <w:rPr>
                <w:spacing w:val="-4"/>
                <w:sz w:val="24"/>
                <w:szCs w:val="24"/>
              </w:rPr>
              <w:t>, приглашенные руководители,  главы СП</w:t>
            </w:r>
          </w:p>
        </w:tc>
        <w:tc>
          <w:tcPr>
            <w:tcW w:w="4590" w:type="dxa"/>
          </w:tcPr>
          <w:p w:rsidR="00D40411" w:rsidRPr="0066497C" w:rsidRDefault="00D40411" w:rsidP="00332135">
            <w:pPr>
              <w:shd w:val="clear" w:color="auto" w:fill="FFFFFF"/>
              <w:suppressAutoHyphens/>
              <w:rPr>
                <w:sz w:val="24"/>
                <w:szCs w:val="24"/>
              </w:rPr>
            </w:pPr>
            <w:r w:rsidRPr="0066497C">
              <w:rPr>
                <w:sz w:val="24"/>
                <w:szCs w:val="24"/>
              </w:rPr>
              <w:t xml:space="preserve">16. Анализ исполнения ранее принятых решений </w:t>
            </w:r>
            <w:r w:rsidRPr="0066497C">
              <w:rPr>
                <w:spacing w:val="-1"/>
                <w:sz w:val="24"/>
                <w:szCs w:val="24"/>
              </w:rPr>
              <w:t xml:space="preserve">комиссии      по      координации      работы      по </w:t>
            </w:r>
            <w:r w:rsidRPr="0066497C">
              <w:rPr>
                <w:sz w:val="24"/>
                <w:szCs w:val="24"/>
              </w:rPr>
              <w:t xml:space="preserve">противодействию коррупции   в Пестречинском </w:t>
            </w:r>
            <w:r w:rsidRPr="0066497C">
              <w:rPr>
                <w:spacing w:val="-1"/>
                <w:sz w:val="24"/>
                <w:szCs w:val="24"/>
              </w:rPr>
              <w:t xml:space="preserve">муниципальном районе РТ и решений Комиссии </w:t>
            </w:r>
            <w:r w:rsidRPr="0066497C">
              <w:rPr>
                <w:sz w:val="24"/>
                <w:szCs w:val="24"/>
              </w:rPr>
              <w:t xml:space="preserve">по  координации  работы  по  противодействию </w:t>
            </w:r>
            <w:r w:rsidRPr="0066497C">
              <w:rPr>
                <w:spacing w:val="-1"/>
                <w:sz w:val="24"/>
                <w:szCs w:val="24"/>
              </w:rPr>
              <w:t xml:space="preserve">коррупции   в   РТ   </w:t>
            </w:r>
            <w:r w:rsidRPr="0066497C">
              <w:rPr>
                <w:sz w:val="24"/>
                <w:szCs w:val="24"/>
              </w:rPr>
              <w:t xml:space="preserve">в 1 полугодии </w:t>
            </w:r>
            <w:smartTag w:uri="urn:schemas-microsoft-com:office:smarttags" w:element="metricconverter">
              <w:smartTagPr>
                <w:attr w:name="ProductID" w:val="2020 г"/>
              </w:smartTagPr>
              <w:r w:rsidRPr="0066497C">
                <w:rPr>
                  <w:sz w:val="24"/>
                  <w:szCs w:val="24"/>
                </w:rPr>
                <w:t>2020 г</w:t>
              </w:r>
            </w:smartTag>
            <w:r w:rsidRPr="0066497C">
              <w:rPr>
                <w:sz w:val="24"/>
                <w:szCs w:val="24"/>
              </w:rPr>
              <w:t>.</w:t>
            </w:r>
          </w:p>
        </w:tc>
      </w:tr>
      <w:tr w:rsidR="00D40411" w:rsidRPr="0066497C" w:rsidTr="00DE1317">
        <w:trPr>
          <w:trHeight w:val="416"/>
        </w:trPr>
        <w:tc>
          <w:tcPr>
            <w:tcW w:w="1548" w:type="dxa"/>
          </w:tcPr>
          <w:p w:rsidR="00D40411" w:rsidRPr="0066497C" w:rsidRDefault="00D40411" w:rsidP="00332135">
            <w:pPr>
              <w:jc w:val="center"/>
              <w:rPr>
                <w:sz w:val="24"/>
                <w:szCs w:val="24"/>
              </w:rPr>
            </w:pPr>
            <w:r w:rsidRPr="0066497C">
              <w:rPr>
                <w:color w:val="000000"/>
                <w:sz w:val="24"/>
                <w:szCs w:val="24"/>
              </w:rPr>
              <w:t>19.06.2020</w:t>
            </w:r>
          </w:p>
        </w:tc>
        <w:tc>
          <w:tcPr>
            <w:tcW w:w="900" w:type="dxa"/>
          </w:tcPr>
          <w:p w:rsidR="00D40411" w:rsidRPr="0066497C" w:rsidRDefault="00D40411" w:rsidP="00332135">
            <w:pPr>
              <w:jc w:val="center"/>
              <w:rPr>
                <w:sz w:val="24"/>
                <w:szCs w:val="24"/>
              </w:rPr>
            </w:pPr>
            <w:r w:rsidRPr="0066497C">
              <w:rPr>
                <w:sz w:val="24"/>
                <w:szCs w:val="24"/>
              </w:rPr>
              <w:t>50</w:t>
            </w:r>
          </w:p>
        </w:tc>
        <w:tc>
          <w:tcPr>
            <w:tcW w:w="3330" w:type="dxa"/>
          </w:tcPr>
          <w:p w:rsidR="00D40411" w:rsidRPr="0066497C" w:rsidRDefault="00D40411" w:rsidP="00332135">
            <w:pPr>
              <w:rPr>
                <w:sz w:val="24"/>
                <w:szCs w:val="24"/>
              </w:rPr>
            </w:pPr>
            <w:r w:rsidRPr="0066497C">
              <w:rPr>
                <w:sz w:val="24"/>
                <w:szCs w:val="24"/>
              </w:rPr>
              <w:t>Члены комиссии по координации работы по противодействию коррупции</w:t>
            </w:r>
            <w:r w:rsidRPr="0066497C">
              <w:rPr>
                <w:spacing w:val="-4"/>
                <w:sz w:val="24"/>
                <w:szCs w:val="24"/>
              </w:rPr>
              <w:t>, приглашенные руководители,  главы СП</w:t>
            </w:r>
          </w:p>
        </w:tc>
        <w:tc>
          <w:tcPr>
            <w:tcW w:w="4590" w:type="dxa"/>
          </w:tcPr>
          <w:p w:rsidR="00D40411" w:rsidRPr="0066497C" w:rsidRDefault="00D40411" w:rsidP="00332135">
            <w:pPr>
              <w:shd w:val="clear" w:color="auto" w:fill="FFFFFF"/>
              <w:suppressAutoHyphens/>
              <w:rPr>
                <w:sz w:val="24"/>
                <w:szCs w:val="24"/>
              </w:rPr>
            </w:pPr>
            <w:r w:rsidRPr="0066497C">
              <w:rPr>
                <w:sz w:val="24"/>
                <w:szCs w:val="24"/>
              </w:rPr>
              <w:t xml:space="preserve">17. Обзор деятельности органов местного самоуправления РТ по вопросам противодействия коррупции по итогам 2019 года </w:t>
            </w:r>
          </w:p>
        </w:tc>
      </w:tr>
      <w:tr w:rsidR="00D40411" w:rsidRPr="0066497C" w:rsidTr="00DE1317">
        <w:tc>
          <w:tcPr>
            <w:tcW w:w="1548" w:type="dxa"/>
          </w:tcPr>
          <w:p w:rsidR="00D40411" w:rsidRPr="0066497C" w:rsidRDefault="00D40411" w:rsidP="00332135">
            <w:pPr>
              <w:jc w:val="center"/>
              <w:rPr>
                <w:sz w:val="24"/>
                <w:szCs w:val="24"/>
              </w:rPr>
            </w:pPr>
            <w:r w:rsidRPr="0066497C">
              <w:rPr>
                <w:color w:val="000000"/>
                <w:sz w:val="24"/>
                <w:szCs w:val="24"/>
              </w:rPr>
              <w:t>19.06.2020</w:t>
            </w:r>
          </w:p>
        </w:tc>
        <w:tc>
          <w:tcPr>
            <w:tcW w:w="900" w:type="dxa"/>
          </w:tcPr>
          <w:p w:rsidR="00D40411" w:rsidRPr="0066497C" w:rsidRDefault="00D40411" w:rsidP="00332135">
            <w:pPr>
              <w:jc w:val="center"/>
              <w:rPr>
                <w:sz w:val="24"/>
                <w:szCs w:val="24"/>
              </w:rPr>
            </w:pPr>
            <w:r w:rsidRPr="0066497C">
              <w:rPr>
                <w:sz w:val="24"/>
                <w:szCs w:val="24"/>
              </w:rPr>
              <w:t>50</w:t>
            </w:r>
          </w:p>
        </w:tc>
        <w:tc>
          <w:tcPr>
            <w:tcW w:w="3330" w:type="dxa"/>
          </w:tcPr>
          <w:p w:rsidR="00D40411" w:rsidRPr="0066497C" w:rsidRDefault="00D40411" w:rsidP="00332135">
            <w:pPr>
              <w:rPr>
                <w:sz w:val="24"/>
                <w:szCs w:val="24"/>
              </w:rPr>
            </w:pPr>
            <w:r w:rsidRPr="0066497C">
              <w:rPr>
                <w:sz w:val="24"/>
                <w:szCs w:val="24"/>
              </w:rPr>
              <w:t>Члены комиссии по координации работы по противодействию коррупции</w:t>
            </w:r>
            <w:r w:rsidRPr="0066497C">
              <w:rPr>
                <w:spacing w:val="-4"/>
                <w:sz w:val="24"/>
                <w:szCs w:val="24"/>
              </w:rPr>
              <w:t>, приглашенные руководители,  главы СП</w:t>
            </w:r>
          </w:p>
        </w:tc>
        <w:tc>
          <w:tcPr>
            <w:tcW w:w="4590" w:type="dxa"/>
          </w:tcPr>
          <w:p w:rsidR="00D40411" w:rsidRPr="0066497C" w:rsidRDefault="00D40411" w:rsidP="00332135">
            <w:pPr>
              <w:shd w:val="clear" w:color="auto" w:fill="FFFFFF"/>
              <w:suppressAutoHyphens/>
              <w:rPr>
                <w:sz w:val="24"/>
                <w:szCs w:val="24"/>
              </w:rPr>
            </w:pPr>
            <w:r w:rsidRPr="0066497C">
              <w:rPr>
                <w:sz w:val="24"/>
                <w:szCs w:val="24"/>
              </w:rPr>
              <w:t xml:space="preserve">18. Обзор по итогам анализа представленных за I квартал 2020 года органами государственной власти и органами местного самоуправления сведений о реализации мероприятий по противодействию коррупции </w:t>
            </w:r>
          </w:p>
        </w:tc>
      </w:tr>
      <w:tr w:rsidR="00D40411" w:rsidRPr="0066497C" w:rsidTr="00DE1317">
        <w:tc>
          <w:tcPr>
            <w:tcW w:w="1548" w:type="dxa"/>
          </w:tcPr>
          <w:p w:rsidR="00D40411" w:rsidRPr="0066497C" w:rsidRDefault="00D40411" w:rsidP="00332135">
            <w:pPr>
              <w:jc w:val="center"/>
              <w:rPr>
                <w:color w:val="000000"/>
                <w:sz w:val="24"/>
                <w:szCs w:val="24"/>
              </w:rPr>
            </w:pPr>
            <w:r w:rsidRPr="0066497C">
              <w:rPr>
                <w:color w:val="000000"/>
                <w:sz w:val="24"/>
                <w:szCs w:val="24"/>
              </w:rPr>
              <w:t>01.09.2020</w:t>
            </w:r>
          </w:p>
        </w:tc>
        <w:tc>
          <w:tcPr>
            <w:tcW w:w="900" w:type="dxa"/>
          </w:tcPr>
          <w:p w:rsidR="00D40411" w:rsidRPr="0066497C" w:rsidRDefault="00D40411" w:rsidP="00332135">
            <w:pPr>
              <w:jc w:val="center"/>
              <w:rPr>
                <w:sz w:val="24"/>
                <w:szCs w:val="24"/>
              </w:rPr>
            </w:pPr>
            <w:r w:rsidRPr="0066497C">
              <w:rPr>
                <w:sz w:val="24"/>
                <w:szCs w:val="24"/>
              </w:rPr>
              <w:t>40</w:t>
            </w:r>
          </w:p>
        </w:tc>
        <w:tc>
          <w:tcPr>
            <w:tcW w:w="3330" w:type="dxa"/>
          </w:tcPr>
          <w:p w:rsidR="00D40411" w:rsidRPr="0066497C" w:rsidRDefault="00D40411" w:rsidP="00332135">
            <w:pPr>
              <w:rPr>
                <w:sz w:val="24"/>
                <w:szCs w:val="24"/>
              </w:rPr>
            </w:pPr>
            <w:r w:rsidRPr="0066497C">
              <w:rPr>
                <w:sz w:val="24"/>
                <w:szCs w:val="24"/>
              </w:rPr>
              <w:t>Директора школ, заведующие ДОУ и работники отдела образования – участники лекции</w:t>
            </w:r>
          </w:p>
        </w:tc>
        <w:tc>
          <w:tcPr>
            <w:tcW w:w="4590" w:type="dxa"/>
          </w:tcPr>
          <w:p w:rsidR="00D40411" w:rsidRPr="0066497C" w:rsidRDefault="00D40411" w:rsidP="00332135">
            <w:pPr>
              <w:shd w:val="clear" w:color="auto" w:fill="FFFFFF"/>
              <w:suppressAutoHyphens/>
              <w:rPr>
                <w:sz w:val="24"/>
                <w:szCs w:val="24"/>
              </w:rPr>
            </w:pPr>
            <w:r w:rsidRPr="0066497C">
              <w:rPr>
                <w:rStyle w:val="FontStyle13"/>
                <w:sz w:val="24"/>
                <w:szCs w:val="24"/>
              </w:rPr>
              <w:t xml:space="preserve">19. Об организации противодействия коррупции в системе </w:t>
            </w:r>
            <w:r w:rsidRPr="0066497C">
              <w:rPr>
                <w:rStyle w:val="FontStyle22"/>
                <w:rFonts w:ascii="Times New Roman" w:hAnsi="Times New Roman"/>
                <w:sz w:val="24"/>
                <w:szCs w:val="24"/>
              </w:rPr>
              <w:t>образования, о предотвращении и урегулировании возможного конфликта интересов</w:t>
            </w:r>
          </w:p>
        </w:tc>
      </w:tr>
      <w:tr w:rsidR="00D40411" w:rsidRPr="0066497C" w:rsidTr="00DE1317">
        <w:tc>
          <w:tcPr>
            <w:tcW w:w="1548" w:type="dxa"/>
          </w:tcPr>
          <w:p w:rsidR="00D40411" w:rsidRPr="0066497C" w:rsidRDefault="00D40411" w:rsidP="00332135">
            <w:pPr>
              <w:jc w:val="center"/>
              <w:rPr>
                <w:color w:val="000000"/>
                <w:sz w:val="24"/>
                <w:szCs w:val="24"/>
              </w:rPr>
            </w:pPr>
            <w:r w:rsidRPr="0066497C">
              <w:rPr>
                <w:color w:val="000000"/>
                <w:sz w:val="24"/>
                <w:szCs w:val="24"/>
              </w:rPr>
              <w:t>22.09.2020</w:t>
            </w:r>
          </w:p>
        </w:tc>
        <w:tc>
          <w:tcPr>
            <w:tcW w:w="900" w:type="dxa"/>
          </w:tcPr>
          <w:p w:rsidR="00D40411" w:rsidRPr="0066497C" w:rsidRDefault="00D40411" w:rsidP="00332135">
            <w:pPr>
              <w:jc w:val="center"/>
              <w:rPr>
                <w:sz w:val="24"/>
                <w:szCs w:val="24"/>
              </w:rPr>
            </w:pPr>
            <w:r w:rsidRPr="0066497C">
              <w:rPr>
                <w:sz w:val="24"/>
                <w:szCs w:val="24"/>
              </w:rPr>
              <w:t>47</w:t>
            </w:r>
          </w:p>
        </w:tc>
        <w:tc>
          <w:tcPr>
            <w:tcW w:w="3330" w:type="dxa"/>
          </w:tcPr>
          <w:p w:rsidR="00D40411" w:rsidRPr="0066497C" w:rsidRDefault="00D40411" w:rsidP="00332135">
            <w:pPr>
              <w:rPr>
                <w:sz w:val="24"/>
                <w:szCs w:val="24"/>
              </w:rPr>
            </w:pPr>
            <w:r w:rsidRPr="0066497C">
              <w:rPr>
                <w:sz w:val="24"/>
                <w:szCs w:val="24"/>
              </w:rPr>
              <w:t>Члены комиссии по координации работы по противодействию коррупции</w:t>
            </w:r>
            <w:r w:rsidRPr="0066497C">
              <w:rPr>
                <w:spacing w:val="-4"/>
                <w:sz w:val="24"/>
                <w:szCs w:val="24"/>
              </w:rPr>
              <w:t>, приглашенные руководители,  главы СП</w:t>
            </w:r>
          </w:p>
        </w:tc>
        <w:tc>
          <w:tcPr>
            <w:tcW w:w="4590" w:type="dxa"/>
          </w:tcPr>
          <w:p w:rsidR="00D40411" w:rsidRPr="0066497C" w:rsidRDefault="00D40411" w:rsidP="00332135">
            <w:pPr>
              <w:shd w:val="clear" w:color="auto" w:fill="FFFFFF"/>
              <w:suppressAutoHyphens/>
              <w:rPr>
                <w:sz w:val="24"/>
                <w:szCs w:val="24"/>
              </w:rPr>
            </w:pPr>
            <w:r w:rsidRPr="0066497C">
              <w:rPr>
                <w:sz w:val="24"/>
                <w:szCs w:val="24"/>
              </w:rPr>
              <w:t>20. О работе государственных органов власти, органов местного самоуправления и прокуратуры Республики Татарстан по выявлению фактов конфликта интересов в 1 полугодии 2020 года</w:t>
            </w:r>
          </w:p>
        </w:tc>
      </w:tr>
      <w:tr w:rsidR="00D40411" w:rsidRPr="0066497C" w:rsidTr="00DE1317">
        <w:tc>
          <w:tcPr>
            <w:tcW w:w="1548" w:type="dxa"/>
          </w:tcPr>
          <w:p w:rsidR="00D40411" w:rsidRPr="0066497C" w:rsidRDefault="00D40411" w:rsidP="00332135">
            <w:pPr>
              <w:jc w:val="center"/>
              <w:rPr>
                <w:color w:val="000000"/>
                <w:sz w:val="24"/>
                <w:szCs w:val="24"/>
              </w:rPr>
            </w:pPr>
            <w:r w:rsidRPr="0066497C">
              <w:rPr>
                <w:color w:val="000000"/>
                <w:sz w:val="24"/>
                <w:szCs w:val="24"/>
              </w:rPr>
              <w:t>22.09.2020</w:t>
            </w:r>
          </w:p>
        </w:tc>
        <w:tc>
          <w:tcPr>
            <w:tcW w:w="900" w:type="dxa"/>
          </w:tcPr>
          <w:p w:rsidR="00D40411" w:rsidRPr="0066497C" w:rsidRDefault="00D40411" w:rsidP="00332135">
            <w:pPr>
              <w:jc w:val="center"/>
              <w:rPr>
                <w:sz w:val="24"/>
                <w:szCs w:val="24"/>
              </w:rPr>
            </w:pPr>
            <w:r w:rsidRPr="0066497C">
              <w:rPr>
                <w:sz w:val="24"/>
                <w:szCs w:val="24"/>
              </w:rPr>
              <w:t>47</w:t>
            </w:r>
          </w:p>
        </w:tc>
        <w:tc>
          <w:tcPr>
            <w:tcW w:w="3330" w:type="dxa"/>
          </w:tcPr>
          <w:p w:rsidR="00D40411" w:rsidRPr="0066497C" w:rsidRDefault="00D40411" w:rsidP="00332135">
            <w:pPr>
              <w:rPr>
                <w:sz w:val="24"/>
                <w:szCs w:val="24"/>
              </w:rPr>
            </w:pPr>
            <w:r w:rsidRPr="0066497C">
              <w:rPr>
                <w:sz w:val="24"/>
                <w:szCs w:val="24"/>
              </w:rPr>
              <w:t>Члены комиссии по координации работы по противодействию коррупции</w:t>
            </w:r>
            <w:r w:rsidRPr="0066497C">
              <w:rPr>
                <w:spacing w:val="-4"/>
                <w:sz w:val="24"/>
                <w:szCs w:val="24"/>
              </w:rPr>
              <w:t>, приглашенные руководители,  главы СП</w:t>
            </w:r>
          </w:p>
        </w:tc>
        <w:tc>
          <w:tcPr>
            <w:tcW w:w="4590" w:type="dxa"/>
          </w:tcPr>
          <w:p w:rsidR="00D40411" w:rsidRPr="0066497C" w:rsidRDefault="00D40411" w:rsidP="00332135">
            <w:pPr>
              <w:shd w:val="clear" w:color="auto" w:fill="FFFFFF"/>
              <w:suppressAutoHyphens/>
              <w:rPr>
                <w:sz w:val="24"/>
                <w:szCs w:val="24"/>
              </w:rPr>
            </w:pPr>
            <w:r w:rsidRPr="0066497C">
              <w:rPr>
                <w:sz w:val="24"/>
                <w:szCs w:val="24"/>
              </w:rPr>
              <w:t>21. Обзор по итогам анализа представленных за I полугодие 2020 года органами государственной власти и органами местного самоуправления сведений о реализации мероприятий по противодействию коррупции</w:t>
            </w:r>
          </w:p>
        </w:tc>
      </w:tr>
      <w:tr w:rsidR="00D40411" w:rsidRPr="0066497C" w:rsidTr="00DE1317">
        <w:tc>
          <w:tcPr>
            <w:tcW w:w="1548" w:type="dxa"/>
          </w:tcPr>
          <w:p w:rsidR="00D40411" w:rsidRPr="0066497C" w:rsidRDefault="00D40411" w:rsidP="00332135">
            <w:pPr>
              <w:jc w:val="center"/>
              <w:rPr>
                <w:color w:val="000000"/>
                <w:sz w:val="24"/>
                <w:szCs w:val="24"/>
              </w:rPr>
            </w:pPr>
            <w:r w:rsidRPr="0066497C">
              <w:rPr>
                <w:color w:val="000000"/>
                <w:sz w:val="24"/>
                <w:szCs w:val="24"/>
              </w:rPr>
              <w:t>16.11.2020</w:t>
            </w:r>
          </w:p>
        </w:tc>
        <w:tc>
          <w:tcPr>
            <w:tcW w:w="900" w:type="dxa"/>
          </w:tcPr>
          <w:p w:rsidR="00D40411" w:rsidRPr="0066497C" w:rsidRDefault="00D40411" w:rsidP="00332135">
            <w:pPr>
              <w:jc w:val="center"/>
              <w:rPr>
                <w:sz w:val="24"/>
                <w:szCs w:val="24"/>
              </w:rPr>
            </w:pPr>
            <w:r w:rsidRPr="0066497C">
              <w:rPr>
                <w:sz w:val="24"/>
                <w:szCs w:val="24"/>
              </w:rPr>
              <w:t>42</w:t>
            </w:r>
          </w:p>
        </w:tc>
        <w:tc>
          <w:tcPr>
            <w:tcW w:w="3330" w:type="dxa"/>
          </w:tcPr>
          <w:p w:rsidR="00D40411" w:rsidRPr="0066497C" w:rsidRDefault="00D40411" w:rsidP="00332135">
            <w:pPr>
              <w:rPr>
                <w:sz w:val="24"/>
                <w:szCs w:val="24"/>
              </w:rPr>
            </w:pPr>
            <w:r w:rsidRPr="0066497C">
              <w:rPr>
                <w:sz w:val="24"/>
                <w:szCs w:val="24"/>
              </w:rPr>
              <w:t>Директора школ, заведующие ДОУ и работники отдела образования – участники семинара</w:t>
            </w:r>
          </w:p>
        </w:tc>
        <w:tc>
          <w:tcPr>
            <w:tcW w:w="4590" w:type="dxa"/>
          </w:tcPr>
          <w:p w:rsidR="00D40411" w:rsidRPr="0066497C" w:rsidRDefault="00D40411" w:rsidP="00332135">
            <w:pPr>
              <w:rPr>
                <w:sz w:val="24"/>
                <w:szCs w:val="24"/>
              </w:rPr>
            </w:pPr>
            <w:r w:rsidRPr="0066497C">
              <w:rPr>
                <w:sz w:val="24"/>
                <w:szCs w:val="24"/>
              </w:rPr>
              <w:t>22. О коррупционных рисках, организуемых различными ведомствами в Республике Татарстан: в сфере образовании и молодежной политики (по материалам дискуссионного клуба от 12.11.2020)</w:t>
            </w:r>
          </w:p>
        </w:tc>
      </w:tr>
      <w:tr w:rsidR="00D40411" w:rsidRPr="0066497C" w:rsidTr="00DE1317">
        <w:tc>
          <w:tcPr>
            <w:tcW w:w="1548" w:type="dxa"/>
          </w:tcPr>
          <w:p w:rsidR="00D40411" w:rsidRPr="0066497C" w:rsidRDefault="00D40411" w:rsidP="00332135">
            <w:pPr>
              <w:jc w:val="center"/>
              <w:rPr>
                <w:color w:val="000000"/>
                <w:sz w:val="24"/>
                <w:szCs w:val="24"/>
              </w:rPr>
            </w:pPr>
            <w:r w:rsidRPr="0066497C">
              <w:rPr>
                <w:color w:val="000000"/>
                <w:sz w:val="24"/>
                <w:szCs w:val="24"/>
              </w:rPr>
              <w:t>19.11.2020</w:t>
            </w:r>
          </w:p>
        </w:tc>
        <w:tc>
          <w:tcPr>
            <w:tcW w:w="900" w:type="dxa"/>
          </w:tcPr>
          <w:p w:rsidR="00D40411" w:rsidRPr="0066497C" w:rsidRDefault="00D40411" w:rsidP="00332135">
            <w:pPr>
              <w:jc w:val="center"/>
              <w:rPr>
                <w:sz w:val="24"/>
                <w:szCs w:val="24"/>
              </w:rPr>
            </w:pPr>
            <w:r w:rsidRPr="0066497C">
              <w:rPr>
                <w:sz w:val="24"/>
                <w:szCs w:val="24"/>
              </w:rPr>
              <w:t>18</w:t>
            </w:r>
          </w:p>
        </w:tc>
        <w:tc>
          <w:tcPr>
            <w:tcW w:w="3330" w:type="dxa"/>
          </w:tcPr>
          <w:p w:rsidR="00D40411" w:rsidRPr="0066497C" w:rsidRDefault="00D40411" w:rsidP="00332135">
            <w:pPr>
              <w:rPr>
                <w:sz w:val="24"/>
                <w:szCs w:val="24"/>
              </w:rPr>
            </w:pPr>
            <w:r w:rsidRPr="0066497C">
              <w:rPr>
                <w:sz w:val="24"/>
                <w:szCs w:val="24"/>
              </w:rPr>
              <w:t>Врачи, медицинские работники ГАУЗ «Пестречинская ЦРБ»</w:t>
            </w:r>
          </w:p>
        </w:tc>
        <w:tc>
          <w:tcPr>
            <w:tcW w:w="4590" w:type="dxa"/>
          </w:tcPr>
          <w:p w:rsidR="00D40411" w:rsidRPr="0066497C" w:rsidRDefault="00D40411" w:rsidP="00332135">
            <w:pPr>
              <w:rPr>
                <w:sz w:val="24"/>
                <w:szCs w:val="24"/>
              </w:rPr>
            </w:pPr>
            <w:r w:rsidRPr="0066497C">
              <w:rPr>
                <w:sz w:val="24"/>
                <w:szCs w:val="24"/>
              </w:rPr>
              <w:t>23. Итоги антикоррупционного мониторинга за 2020 год и профилактика коррупционных проявлений в сфере здравоохранения</w:t>
            </w:r>
          </w:p>
        </w:tc>
      </w:tr>
      <w:tr w:rsidR="00D40411" w:rsidRPr="0066497C" w:rsidTr="00DE1317">
        <w:tc>
          <w:tcPr>
            <w:tcW w:w="1548" w:type="dxa"/>
          </w:tcPr>
          <w:p w:rsidR="00D40411" w:rsidRPr="0066497C" w:rsidRDefault="00D40411" w:rsidP="00332135">
            <w:pPr>
              <w:jc w:val="center"/>
              <w:rPr>
                <w:color w:val="000000"/>
                <w:sz w:val="24"/>
                <w:szCs w:val="24"/>
              </w:rPr>
            </w:pPr>
            <w:r w:rsidRPr="0066497C">
              <w:rPr>
                <w:color w:val="000000"/>
                <w:sz w:val="24"/>
                <w:szCs w:val="24"/>
              </w:rPr>
              <w:t>20.11.2020</w:t>
            </w:r>
          </w:p>
        </w:tc>
        <w:tc>
          <w:tcPr>
            <w:tcW w:w="900" w:type="dxa"/>
          </w:tcPr>
          <w:p w:rsidR="00D40411" w:rsidRPr="0066497C" w:rsidRDefault="00D40411" w:rsidP="00332135">
            <w:pPr>
              <w:jc w:val="center"/>
              <w:rPr>
                <w:sz w:val="24"/>
                <w:szCs w:val="24"/>
              </w:rPr>
            </w:pPr>
            <w:r w:rsidRPr="0066497C">
              <w:rPr>
                <w:sz w:val="24"/>
                <w:szCs w:val="24"/>
              </w:rPr>
              <w:t>20</w:t>
            </w:r>
          </w:p>
        </w:tc>
        <w:tc>
          <w:tcPr>
            <w:tcW w:w="3330" w:type="dxa"/>
          </w:tcPr>
          <w:p w:rsidR="00D40411" w:rsidRPr="0066497C" w:rsidRDefault="00D40411" w:rsidP="00332135">
            <w:pPr>
              <w:rPr>
                <w:sz w:val="24"/>
                <w:szCs w:val="24"/>
              </w:rPr>
            </w:pPr>
            <w:r w:rsidRPr="0066497C">
              <w:rPr>
                <w:sz w:val="24"/>
                <w:szCs w:val="24"/>
              </w:rPr>
              <w:t>Лекция в К(П)ФУ</w:t>
            </w:r>
          </w:p>
        </w:tc>
        <w:tc>
          <w:tcPr>
            <w:tcW w:w="4590" w:type="dxa"/>
          </w:tcPr>
          <w:p w:rsidR="00D40411" w:rsidRPr="00D91800" w:rsidRDefault="00D40411" w:rsidP="00332135">
            <w:pPr>
              <w:pStyle w:val="NormalWeb"/>
              <w:spacing w:before="0" w:beforeAutospacing="0" w:after="0" w:afterAutospacing="0"/>
              <w:jc w:val="both"/>
              <w:rPr>
                <w:bCs/>
                <w:color w:val="000000"/>
                <w:sz w:val="24"/>
                <w:szCs w:val="24"/>
              </w:rPr>
            </w:pPr>
            <w:r w:rsidRPr="00D91800">
              <w:rPr>
                <w:bCs/>
                <w:color w:val="000000"/>
                <w:sz w:val="24"/>
                <w:szCs w:val="24"/>
              </w:rPr>
              <w:t>24. О реализации мер антикоррупционной политики в муниципалитетах (на примере Пестречинского муниципального района Республики Татарстан)</w:t>
            </w:r>
          </w:p>
        </w:tc>
      </w:tr>
      <w:tr w:rsidR="00D40411" w:rsidRPr="0066497C" w:rsidTr="00DE1317">
        <w:tc>
          <w:tcPr>
            <w:tcW w:w="1548" w:type="dxa"/>
          </w:tcPr>
          <w:p w:rsidR="00D40411" w:rsidRPr="0066497C" w:rsidRDefault="00D40411" w:rsidP="00332135">
            <w:pPr>
              <w:jc w:val="center"/>
              <w:rPr>
                <w:color w:val="000000"/>
                <w:sz w:val="24"/>
                <w:szCs w:val="24"/>
              </w:rPr>
            </w:pPr>
            <w:r w:rsidRPr="0066497C">
              <w:rPr>
                <w:color w:val="000000"/>
                <w:sz w:val="24"/>
                <w:szCs w:val="24"/>
              </w:rPr>
              <w:t>21.11.2020</w:t>
            </w:r>
          </w:p>
        </w:tc>
        <w:tc>
          <w:tcPr>
            <w:tcW w:w="900" w:type="dxa"/>
          </w:tcPr>
          <w:p w:rsidR="00D40411" w:rsidRPr="0066497C" w:rsidRDefault="00D40411" w:rsidP="00332135">
            <w:pPr>
              <w:jc w:val="center"/>
              <w:rPr>
                <w:sz w:val="24"/>
                <w:szCs w:val="24"/>
              </w:rPr>
            </w:pPr>
            <w:r w:rsidRPr="0066497C">
              <w:rPr>
                <w:sz w:val="24"/>
                <w:szCs w:val="24"/>
              </w:rPr>
              <w:t>22</w:t>
            </w:r>
          </w:p>
        </w:tc>
        <w:tc>
          <w:tcPr>
            <w:tcW w:w="3330" w:type="dxa"/>
          </w:tcPr>
          <w:p w:rsidR="00D40411" w:rsidRPr="0066497C" w:rsidRDefault="00D40411" w:rsidP="00332135">
            <w:pPr>
              <w:rPr>
                <w:sz w:val="24"/>
                <w:szCs w:val="24"/>
              </w:rPr>
            </w:pPr>
            <w:r w:rsidRPr="0066497C">
              <w:rPr>
                <w:sz w:val="24"/>
                <w:szCs w:val="24"/>
              </w:rPr>
              <w:t>Заместители и начальники отделов исполнительного комитета района, представители Совета и исполкома района – участники планерки с участием главы района</w:t>
            </w:r>
          </w:p>
        </w:tc>
        <w:tc>
          <w:tcPr>
            <w:tcW w:w="4590" w:type="dxa"/>
          </w:tcPr>
          <w:p w:rsidR="00D40411" w:rsidRPr="0066497C" w:rsidRDefault="00D40411" w:rsidP="00332135">
            <w:pPr>
              <w:rPr>
                <w:sz w:val="24"/>
                <w:szCs w:val="24"/>
              </w:rPr>
            </w:pPr>
            <w:r w:rsidRPr="0066497C">
              <w:rPr>
                <w:sz w:val="24"/>
                <w:szCs w:val="24"/>
              </w:rPr>
              <w:t>25. О проведении мероприятий к Международному дню борьбы с коррупцией» с заместителями и начальниками отделов исполнительного комитета района</w:t>
            </w:r>
          </w:p>
        </w:tc>
      </w:tr>
      <w:tr w:rsidR="00D40411" w:rsidRPr="0066497C" w:rsidTr="00DE1317">
        <w:tc>
          <w:tcPr>
            <w:tcW w:w="1548" w:type="dxa"/>
          </w:tcPr>
          <w:p w:rsidR="00D40411" w:rsidRPr="0066497C" w:rsidRDefault="00D40411" w:rsidP="00332135">
            <w:pPr>
              <w:jc w:val="center"/>
              <w:rPr>
                <w:color w:val="000000"/>
                <w:sz w:val="24"/>
                <w:szCs w:val="24"/>
              </w:rPr>
            </w:pPr>
            <w:r w:rsidRPr="0066497C">
              <w:rPr>
                <w:color w:val="000000"/>
                <w:sz w:val="24"/>
                <w:szCs w:val="24"/>
              </w:rPr>
              <w:t>25.11.2020</w:t>
            </w:r>
          </w:p>
        </w:tc>
        <w:tc>
          <w:tcPr>
            <w:tcW w:w="900" w:type="dxa"/>
          </w:tcPr>
          <w:p w:rsidR="00D40411" w:rsidRPr="0066497C" w:rsidRDefault="00D40411" w:rsidP="00332135">
            <w:pPr>
              <w:jc w:val="center"/>
              <w:rPr>
                <w:sz w:val="24"/>
                <w:szCs w:val="24"/>
              </w:rPr>
            </w:pPr>
            <w:r w:rsidRPr="0066497C">
              <w:rPr>
                <w:sz w:val="24"/>
                <w:szCs w:val="24"/>
              </w:rPr>
              <w:t>19</w:t>
            </w:r>
          </w:p>
        </w:tc>
        <w:tc>
          <w:tcPr>
            <w:tcW w:w="3330" w:type="dxa"/>
          </w:tcPr>
          <w:p w:rsidR="00D40411" w:rsidRPr="0066497C" w:rsidRDefault="00D40411" w:rsidP="00332135">
            <w:pPr>
              <w:pStyle w:val="NoSpacing"/>
              <w:jc w:val="both"/>
              <w:rPr>
                <w:rFonts w:ascii="Times New Roman" w:hAnsi="Times New Roman"/>
                <w:sz w:val="24"/>
                <w:szCs w:val="24"/>
                <w:lang w:eastAsia="ar-SA"/>
              </w:rPr>
            </w:pPr>
            <w:r w:rsidRPr="0066497C">
              <w:rPr>
                <w:rFonts w:ascii="Times New Roman" w:hAnsi="Times New Roman"/>
                <w:sz w:val="24"/>
                <w:szCs w:val="24"/>
              </w:rPr>
              <w:t xml:space="preserve">Муниципальные служащие Финансово-бюджетной палаты и работники </w:t>
            </w:r>
            <w:r w:rsidRPr="0066497C">
              <w:rPr>
                <w:rFonts w:ascii="Times New Roman" w:hAnsi="Times New Roman"/>
                <w:sz w:val="24"/>
                <w:szCs w:val="24"/>
                <w:lang w:eastAsia="ar-SA"/>
              </w:rPr>
              <w:t>МКУ «Централизованная бухгалтерия органов местного самоуправления</w:t>
            </w:r>
          </w:p>
          <w:p w:rsidR="00D40411" w:rsidRPr="0066497C" w:rsidRDefault="00D40411" w:rsidP="00332135">
            <w:pPr>
              <w:pStyle w:val="NoSpacing"/>
              <w:jc w:val="both"/>
              <w:rPr>
                <w:rFonts w:ascii="Times New Roman" w:hAnsi="Times New Roman"/>
                <w:b/>
                <w:sz w:val="24"/>
                <w:szCs w:val="24"/>
              </w:rPr>
            </w:pPr>
            <w:r w:rsidRPr="0066497C">
              <w:rPr>
                <w:rFonts w:ascii="Times New Roman" w:hAnsi="Times New Roman"/>
                <w:sz w:val="24"/>
                <w:szCs w:val="24"/>
                <w:lang w:eastAsia="ar-SA"/>
              </w:rPr>
              <w:t>Пестречинского муниципального района РТ – участники круглого стола</w:t>
            </w:r>
          </w:p>
        </w:tc>
        <w:tc>
          <w:tcPr>
            <w:tcW w:w="4590" w:type="dxa"/>
          </w:tcPr>
          <w:p w:rsidR="00D40411" w:rsidRPr="0066497C" w:rsidRDefault="00D40411" w:rsidP="00332135">
            <w:pPr>
              <w:rPr>
                <w:sz w:val="24"/>
                <w:szCs w:val="24"/>
              </w:rPr>
            </w:pPr>
            <w:r w:rsidRPr="0066497C">
              <w:rPr>
                <w:sz w:val="24"/>
                <w:szCs w:val="24"/>
              </w:rPr>
              <w:t>26. Предупреждение коррупционных проявлений в органах местного самоуправления</w:t>
            </w:r>
          </w:p>
          <w:p w:rsidR="00D40411" w:rsidRPr="0066497C" w:rsidRDefault="00D40411" w:rsidP="00332135">
            <w:pPr>
              <w:rPr>
                <w:sz w:val="24"/>
                <w:szCs w:val="24"/>
              </w:rPr>
            </w:pPr>
          </w:p>
        </w:tc>
      </w:tr>
      <w:tr w:rsidR="00D40411" w:rsidRPr="0066497C" w:rsidTr="00DE1317">
        <w:tc>
          <w:tcPr>
            <w:tcW w:w="1548" w:type="dxa"/>
          </w:tcPr>
          <w:p w:rsidR="00D40411" w:rsidRPr="0066497C" w:rsidRDefault="00D40411" w:rsidP="00332135">
            <w:pPr>
              <w:jc w:val="center"/>
              <w:rPr>
                <w:color w:val="000000"/>
                <w:sz w:val="24"/>
                <w:szCs w:val="24"/>
              </w:rPr>
            </w:pPr>
            <w:r w:rsidRPr="0066497C">
              <w:rPr>
                <w:color w:val="000000"/>
                <w:sz w:val="24"/>
                <w:szCs w:val="24"/>
              </w:rPr>
              <w:t>25.11.2020</w:t>
            </w:r>
          </w:p>
        </w:tc>
        <w:tc>
          <w:tcPr>
            <w:tcW w:w="900" w:type="dxa"/>
          </w:tcPr>
          <w:p w:rsidR="00D40411" w:rsidRPr="0066497C" w:rsidRDefault="00D40411" w:rsidP="00332135">
            <w:pPr>
              <w:jc w:val="center"/>
              <w:rPr>
                <w:sz w:val="24"/>
                <w:szCs w:val="24"/>
              </w:rPr>
            </w:pPr>
            <w:r w:rsidRPr="0066497C">
              <w:rPr>
                <w:sz w:val="24"/>
                <w:szCs w:val="24"/>
              </w:rPr>
              <w:t>52</w:t>
            </w:r>
          </w:p>
        </w:tc>
        <w:tc>
          <w:tcPr>
            <w:tcW w:w="3330" w:type="dxa"/>
          </w:tcPr>
          <w:p w:rsidR="00D40411" w:rsidRPr="0066497C" w:rsidRDefault="00D40411" w:rsidP="00332135">
            <w:pPr>
              <w:rPr>
                <w:sz w:val="24"/>
                <w:szCs w:val="24"/>
              </w:rPr>
            </w:pPr>
            <w:r w:rsidRPr="0066497C">
              <w:rPr>
                <w:sz w:val="24"/>
                <w:szCs w:val="24"/>
              </w:rPr>
              <w:t>Депутаты  Совета Пестречинского муниципального района, в т.ч. главы СП, и руководители района</w:t>
            </w:r>
          </w:p>
        </w:tc>
        <w:tc>
          <w:tcPr>
            <w:tcW w:w="4590" w:type="dxa"/>
          </w:tcPr>
          <w:p w:rsidR="00D40411" w:rsidRPr="0066497C" w:rsidRDefault="00D40411" w:rsidP="00332135">
            <w:pPr>
              <w:rPr>
                <w:sz w:val="24"/>
                <w:szCs w:val="24"/>
              </w:rPr>
            </w:pPr>
            <w:r w:rsidRPr="0066497C">
              <w:rPr>
                <w:sz w:val="24"/>
                <w:szCs w:val="24"/>
              </w:rPr>
              <w:t>27. Профилактики коррупционных проявлений среди лиц, замещающих муниципальные должности</w:t>
            </w:r>
          </w:p>
        </w:tc>
      </w:tr>
      <w:tr w:rsidR="00D40411" w:rsidRPr="0066497C" w:rsidTr="00DE1317">
        <w:tc>
          <w:tcPr>
            <w:tcW w:w="1548" w:type="dxa"/>
          </w:tcPr>
          <w:p w:rsidR="00D40411" w:rsidRPr="0066497C" w:rsidRDefault="00D40411" w:rsidP="00332135">
            <w:pPr>
              <w:jc w:val="center"/>
              <w:rPr>
                <w:color w:val="000000"/>
                <w:sz w:val="24"/>
                <w:szCs w:val="24"/>
              </w:rPr>
            </w:pPr>
            <w:r w:rsidRPr="0066497C">
              <w:rPr>
                <w:color w:val="000000"/>
                <w:sz w:val="24"/>
                <w:szCs w:val="24"/>
              </w:rPr>
              <w:t>27.11.2020</w:t>
            </w:r>
          </w:p>
        </w:tc>
        <w:tc>
          <w:tcPr>
            <w:tcW w:w="900" w:type="dxa"/>
          </w:tcPr>
          <w:p w:rsidR="00D40411" w:rsidRPr="0066497C" w:rsidRDefault="00D40411" w:rsidP="00332135">
            <w:pPr>
              <w:jc w:val="center"/>
              <w:rPr>
                <w:sz w:val="24"/>
                <w:szCs w:val="24"/>
              </w:rPr>
            </w:pPr>
            <w:r w:rsidRPr="0066497C">
              <w:rPr>
                <w:sz w:val="24"/>
                <w:szCs w:val="24"/>
              </w:rPr>
              <w:t>70</w:t>
            </w:r>
          </w:p>
        </w:tc>
        <w:tc>
          <w:tcPr>
            <w:tcW w:w="3330" w:type="dxa"/>
          </w:tcPr>
          <w:p w:rsidR="00D40411" w:rsidRPr="0066497C" w:rsidRDefault="00D40411" w:rsidP="00332135">
            <w:pPr>
              <w:rPr>
                <w:sz w:val="24"/>
                <w:szCs w:val="24"/>
              </w:rPr>
            </w:pPr>
            <w:r w:rsidRPr="0066497C">
              <w:rPr>
                <w:sz w:val="24"/>
                <w:szCs w:val="24"/>
              </w:rPr>
              <w:t>Предприниматели района</w:t>
            </w:r>
          </w:p>
        </w:tc>
        <w:tc>
          <w:tcPr>
            <w:tcW w:w="4590" w:type="dxa"/>
          </w:tcPr>
          <w:p w:rsidR="00D40411" w:rsidRPr="0066497C" w:rsidRDefault="00D40411" w:rsidP="00332135">
            <w:pPr>
              <w:rPr>
                <w:sz w:val="24"/>
                <w:szCs w:val="24"/>
              </w:rPr>
            </w:pPr>
            <w:r w:rsidRPr="0066497C">
              <w:rPr>
                <w:sz w:val="24"/>
                <w:szCs w:val="24"/>
              </w:rPr>
              <w:t>28. Обязанность организаций принимать меры по противодействию коррупции» и «Коррупционные риски в сфере предпринимательства»</w:t>
            </w:r>
          </w:p>
        </w:tc>
      </w:tr>
      <w:tr w:rsidR="00D40411" w:rsidRPr="0066497C" w:rsidTr="00DE1317">
        <w:tc>
          <w:tcPr>
            <w:tcW w:w="1548" w:type="dxa"/>
          </w:tcPr>
          <w:p w:rsidR="00D40411" w:rsidRPr="0066497C" w:rsidRDefault="00D40411" w:rsidP="00332135">
            <w:pPr>
              <w:jc w:val="center"/>
              <w:rPr>
                <w:color w:val="000000"/>
                <w:sz w:val="24"/>
                <w:szCs w:val="24"/>
              </w:rPr>
            </w:pPr>
            <w:r w:rsidRPr="0066497C">
              <w:rPr>
                <w:color w:val="000000"/>
                <w:sz w:val="24"/>
                <w:szCs w:val="24"/>
              </w:rPr>
              <w:t>04.12.2020</w:t>
            </w:r>
          </w:p>
        </w:tc>
        <w:tc>
          <w:tcPr>
            <w:tcW w:w="900" w:type="dxa"/>
          </w:tcPr>
          <w:p w:rsidR="00D40411" w:rsidRPr="0066497C" w:rsidRDefault="00D40411" w:rsidP="00332135">
            <w:pPr>
              <w:jc w:val="center"/>
              <w:rPr>
                <w:sz w:val="24"/>
                <w:szCs w:val="24"/>
              </w:rPr>
            </w:pPr>
            <w:r w:rsidRPr="0066497C">
              <w:rPr>
                <w:sz w:val="24"/>
                <w:szCs w:val="24"/>
              </w:rPr>
              <w:t>43</w:t>
            </w:r>
          </w:p>
        </w:tc>
        <w:tc>
          <w:tcPr>
            <w:tcW w:w="3330" w:type="dxa"/>
          </w:tcPr>
          <w:p w:rsidR="00D40411" w:rsidRPr="0066497C" w:rsidRDefault="00D40411" w:rsidP="00332135">
            <w:pPr>
              <w:rPr>
                <w:sz w:val="24"/>
                <w:szCs w:val="24"/>
              </w:rPr>
            </w:pPr>
            <w:r w:rsidRPr="0066497C">
              <w:rPr>
                <w:sz w:val="24"/>
                <w:szCs w:val="24"/>
              </w:rPr>
              <w:t>Члены комиссии по координации работы по противодействию коррупции</w:t>
            </w:r>
            <w:r w:rsidRPr="0066497C">
              <w:rPr>
                <w:spacing w:val="-4"/>
                <w:sz w:val="24"/>
                <w:szCs w:val="24"/>
              </w:rPr>
              <w:t>, приглашенные руководители,  главы СП</w:t>
            </w:r>
          </w:p>
        </w:tc>
        <w:tc>
          <w:tcPr>
            <w:tcW w:w="4590" w:type="dxa"/>
          </w:tcPr>
          <w:p w:rsidR="00D40411" w:rsidRPr="0066497C" w:rsidRDefault="00D40411" w:rsidP="00332135">
            <w:pPr>
              <w:shd w:val="clear" w:color="auto" w:fill="FFFFFF"/>
              <w:suppressAutoHyphens/>
              <w:rPr>
                <w:sz w:val="24"/>
                <w:szCs w:val="24"/>
              </w:rPr>
            </w:pPr>
            <w:r w:rsidRPr="0066497C">
              <w:rPr>
                <w:spacing w:val="-2"/>
                <w:sz w:val="24"/>
                <w:szCs w:val="24"/>
              </w:rPr>
              <w:t xml:space="preserve">29. Об   исполнении   </w:t>
            </w:r>
            <w:r w:rsidRPr="0066497C">
              <w:rPr>
                <w:sz w:val="24"/>
                <w:szCs w:val="24"/>
              </w:rPr>
              <w:t xml:space="preserve">предусмотренных на 2020 год мероприятий Национального плана противодействия коррупции на 2018–2020 годы, Государственной программы «Реализация антикоррупционной политики Республики Татарстан на 2015–2023 годы», </w:t>
            </w:r>
            <w:r w:rsidRPr="0066497C">
              <w:rPr>
                <w:spacing w:val="-2"/>
                <w:sz w:val="24"/>
                <w:szCs w:val="24"/>
              </w:rPr>
              <w:t xml:space="preserve">муниципальной </w:t>
            </w:r>
            <w:r w:rsidRPr="0066497C">
              <w:rPr>
                <w:spacing w:val="-1"/>
                <w:sz w:val="24"/>
                <w:szCs w:val="24"/>
              </w:rPr>
              <w:t xml:space="preserve">программы   «Реализация     антикоррупционной </w:t>
            </w:r>
            <w:r w:rsidRPr="0066497C">
              <w:rPr>
                <w:sz w:val="24"/>
                <w:szCs w:val="24"/>
              </w:rPr>
              <w:t>политики в   Пестречинском     муниципальном районе Республики   Татарстан   на 2015 – 2023 годы»</w:t>
            </w:r>
          </w:p>
        </w:tc>
      </w:tr>
      <w:tr w:rsidR="00D40411" w:rsidRPr="0066497C" w:rsidTr="00DE1317">
        <w:tc>
          <w:tcPr>
            <w:tcW w:w="1548" w:type="dxa"/>
          </w:tcPr>
          <w:p w:rsidR="00D40411" w:rsidRPr="0066497C" w:rsidRDefault="00D40411" w:rsidP="00332135">
            <w:pPr>
              <w:jc w:val="center"/>
              <w:rPr>
                <w:color w:val="000000"/>
                <w:sz w:val="24"/>
                <w:szCs w:val="24"/>
              </w:rPr>
            </w:pPr>
            <w:r w:rsidRPr="0066497C">
              <w:rPr>
                <w:color w:val="000000"/>
                <w:sz w:val="24"/>
                <w:szCs w:val="24"/>
              </w:rPr>
              <w:t>04.12.2020</w:t>
            </w:r>
          </w:p>
        </w:tc>
        <w:tc>
          <w:tcPr>
            <w:tcW w:w="900" w:type="dxa"/>
          </w:tcPr>
          <w:p w:rsidR="00D40411" w:rsidRPr="0066497C" w:rsidRDefault="00D40411" w:rsidP="00332135">
            <w:pPr>
              <w:jc w:val="center"/>
              <w:rPr>
                <w:sz w:val="24"/>
                <w:szCs w:val="24"/>
              </w:rPr>
            </w:pPr>
            <w:r w:rsidRPr="0066497C">
              <w:rPr>
                <w:sz w:val="24"/>
                <w:szCs w:val="24"/>
              </w:rPr>
              <w:t>43</w:t>
            </w:r>
          </w:p>
        </w:tc>
        <w:tc>
          <w:tcPr>
            <w:tcW w:w="3330" w:type="dxa"/>
          </w:tcPr>
          <w:p w:rsidR="00D40411" w:rsidRPr="0066497C" w:rsidRDefault="00D40411" w:rsidP="00332135">
            <w:pPr>
              <w:rPr>
                <w:sz w:val="24"/>
                <w:szCs w:val="24"/>
              </w:rPr>
            </w:pPr>
            <w:r w:rsidRPr="0066497C">
              <w:rPr>
                <w:sz w:val="24"/>
                <w:szCs w:val="24"/>
              </w:rPr>
              <w:t>Члены комиссии по координации работы по противодействию коррупции</w:t>
            </w:r>
            <w:r w:rsidRPr="0066497C">
              <w:rPr>
                <w:spacing w:val="-4"/>
                <w:sz w:val="24"/>
                <w:szCs w:val="24"/>
              </w:rPr>
              <w:t>, приглашенные руководители,  главы СП</w:t>
            </w:r>
          </w:p>
        </w:tc>
        <w:tc>
          <w:tcPr>
            <w:tcW w:w="4590" w:type="dxa"/>
          </w:tcPr>
          <w:p w:rsidR="00D40411" w:rsidRPr="0066497C" w:rsidRDefault="00D40411" w:rsidP="00332135">
            <w:pPr>
              <w:shd w:val="clear" w:color="auto" w:fill="FFFFFF"/>
              <w:suppressAutoHyphens/>
              <w:rPr>
                <w:sz w:val="24"/>
                <w:szCs w:val="24"/>
              </w:rPr>
            </w:pPr>
            <w:r w:rsidRPr="0066497C">
              <w:rPr>
                <w:sz w:val="24"/>
                <w:szCs w:val="24"/>
              </w:rPr>
              <w:t xml:space="preserve">30. Анализ исполнения   ранее принятых решений </w:t>
            </w:r>
            <w:r w:rsidRPr="0066497C">
              <w:rPr>
                <w:spacing w:val="-2"/>
                <w:sz w:val="24"/>
                <w:szCs w:val="24"/>
              </w:rPr>
              <w:t xml:space="preserve">комиссии      по      координации      работы      по </w:t>
            </w:r>
            <w:r w:rsidRPr="0066497C">
              <w:rPr>
                <w:sz w:val="24"/>
                <w:szCs w:val="24"/>
              </w:rPr>
              <w:t xml:space="preserve">противодействию коррупции   в Пестречинском </w:t>
            </w:r>
            <w:r w:rsidRPr="0066497C">
              <w:rPr>
                <w:spacing w:val="-1"/>
                <w:sz w:val="24"/>
                <w:szCs w:val="24"/>
              </w:rPr>
              <w:t xml:space="preserve">муниципальном районе РТ и решений Комиссии </w:t>
            </w:r>
            <w:r w:rsidRPr="0066497C">
              <w:rPr>
                <w:sz w:val="24"/>
                <w:szCs w:val="24"/>
              </w:rPr>
              <w:t>по  координации работы  по  противодействию коррупции в Республике Татарстан за 2 полугодие 2020 года</w:t>
            </w:r>
          </w:p>
        </w:tc>
      </w:tr>
      <w:tr w:rsidR="00D40411" w:rsidRPr="0066497C" w:rsidTr="00DE1317">
        <w:tc>
          <w:tcPr>
            <w:tcW w:w="1548" w:type="dxa"/>
          </w:tcPr>
          <w:p w:rsidR="00D40411" w:rsidRPr="0066497C" w:rsidRDefault="00D40411" w:rsidP="00332135">
            <w:pPr>
              <w:jc w:val="center"/>
              <w:rPr>
                <w:color w:val="000000"/>
                <w:sz w:val="24"/>
                <w:szCs w:val="24"/>
              </w:rPr>
            </w:pPr>
            <w:r w:rsidRPr="0066497C">
              <w:rPr>
                <w:color w:val="000000"/>
                <w:sz w:val="24"/>
                <w:szCs w:val="24"/>
              </w:rPr>
              <w:t>04.12.2020</w:t>
            </w:r>
          </w:p>
        </w:tc>
        <w:tc>
          <w:tcPr>
            <w:tcW w:w="900" w:type="dxa"/>
          </w:tcPr>
          <w:p w:rsidR="00D40411" w:rsidRPr="0066497C" w:rsidRDefault="00D40411" w:rsidP="00332135">
            <w:pPr>
              <w:jc w:val="center"/>
              <w:rPr>
                <w:sz w:val="24"/>
                <w:szCs w:val="24"/>
              </w:rPr>
            </w:pPr>
            <w:r w:rsidRPr="0066497C">
              <w:rPr>
                <w:sz w:val="24"/>
                <w:szCs w:val="24"/>
              </w:rPr>
              <w:t>43</w:t>
            </w:r>
          </w:p>
        </w:tc>
        <w:tc>
          <w:tcPr>
            <w:tcW w:w="3330" w:type="dxa"/>
          </w:tcPr>
          <w:p w:rsidR="00D40411" w:rsidRPr="0066497C" w:rsidRDefault="00D40411" w:rsidP="00332135">
            <w:pPr>
              <w:rPr>
                <w:sz w:val="24"/>
                <w:szCs w:val="24"/>
              </w:rPr>
            </w:pPr>
            <w:r w:rsidRPr="0066497C">
              <w:rPr>
                <w:sz w:val="24"/>
                <w:szCs w:val="24"/>
              </w:rPr>
              <w:t>Члены комиссии по координации работы по противодействию коррупции</w:t>
            </w:r>
            <w:r w:rsidRPr="0066497C">
              <w:rPr>
                <w:spacing w:val="-4"/>
                <w:sz w:val="24"/>
                <w:szCs w:val="24"/>
              </w:rPr>
              <w:t>, приглашенные руководители,  главы СП</w:t>
            </w:r>
          </w:p>
        </w:tc>
        <w:tc>
          <w:tcPr>
            <w:tcW w:w="4590" w:type="dxa"/>
          </w:tcPr>
          <w:p w:rsidR="00D40411" w:rsidRPr="0066497C" w:rsidRDefault="00D40411" w:rsidP="00332135">
            <w:pPr>
              <w:shd w:val="clear" w:color="auto" w:fill="FFFFFF"/>
              <w:suppressAutoHyphens/>
              <w:rPr>
                <w:sz w:val="24"/>
                <w:szCs w:val="24"/>
              </w:rPr>
            </w:pPr>
            <w:r w:rsidRPr="0066497C">
              <w:rPr>
                <w:sz w:val="24"/>
                <w:szCs w:val="24"/>
              </w:rPr>
              <w:t xml:space="preserve">31. Рассмотрение   плана   работы   комиссии      по координации    работы    по    противодействию </w:t>
            </w:r>
            <w:r w:rsidRPr="0066497C">
              <w:rPr>
                <w:spacing w:val="-1"/>
                <w:sz w:val="24"/>
                <w:szCs w:val="24"/>
              </w:rPr>
              <w:t>коррупции   в   Пестречинском   муниципальном районе Республики Татарстан на 2021 год</w:t>
            </w:r>
          </w:p>
        </w:tc>
      </w:tr>
      <w:tr w:rsidR="00D40411" w:rsidRPr="0066497C" w:rsidTr="00DE1317">
        <w:tc>
          <w:tcPr>
            <w:tcW w:w="1548" w:type="dxa"/>
          </w:tcPr>
          <w:p w:rsidR="00D40411" w:rsidRPr="0066497C" w:rsidRDefault="00D40411" w:rsidP="00332135">
            <w:pPr>
              <w:jc w:val="center"/>
              <w:rPr>
                <w:color w:val="000000"/>
                <w:sz w:val="24"/>
                <w:szCs w:val="24"/>
              </w:rPr>
            </w:pPr>
            <w:r w:rsidRPr="0066497C">
              <w:rPr>
                <w:color w:val="000000"/>
                <w:sz w:val="24"/>
                <w:szCs w:val="24"/>
              </w:rPr>
              <w:t>04.12.2020</w:t>
            </w:r>
          </w:p>
        </w:tc>
        <w:tc>
          <w:tcPr>
            <w:tcW w:w="900" w:type="dxa"/>
          </w:tcPr>
          <w:p w:rsidR="00D40411" w:rsidRPr="0066497C" w:rsidRDefault="00D40411" w:rsidP="00332135">
            <w:pPr>
              <w:jc w:val="center"/>
              <w:rPr>
                <w:sz w:val="24"/>
                <w:szCs w:val="24"/>
              </w:rPr>
            </w:pPr>
            <w:r w:rsidRPr="0066497C">
              <w:rPr>
                <w:sz w:val="24"/>
                <w:szCs w:val="24"/>
              </w:rPr>
              <w:t>26</w:t>
            </w:r>
          </w:p>
        </w:tc>
        <w:tc>
          <w:tcPr>
            <w:tcW w:w="3330" w:type="dxa"/>
          </w:tcPr>
          <w:p w:rsidR="00D40411" w:rsidRPr="0066497C" w:rsidRDefault="00D40411" w:rsidP="00332135">
            <w:pPr>
              <w:rPr>
                <w:sz w:val="24"/>
                <w:szCs w:val="24"/>
              </w:rPr>
            </w:pPr>
            <w:r w:rsidRPr="0066497C">
              <w:rPr>
                <w:sz w:val="24"/>
                <w:szCs w:val="24"/>
              </w:rPr>
              <w:t>Студенческая и школьная молодежь – участники викторины «Коррупция - Стоп!»</w:t>
            </w:r>
          </w:p>
        </w:tc>
        <w:tc>
          <w:tcPr>
            <w:tcW w:w="4590" w:type="dxa"/>
          </w:tcPr>
          <w:p w:rsidR="00D40411" w:rsidRPr="0066497C" w:rsidRDefault="00D40411" w:rsidP="00332135">
            <w:pPr>
              <w:rPr>
                <w:sz w:val="24"/>
                <w:szCs w:val="24"/>
              </w:rPr>
            </w:pPr>
            <w:r w:rsidRPr="0066497C">
              <w:rPr>
                <w:sz w:val="24"/>
                <w:szCs w:val="24"/>
              </w:rPr>
              <w:t>32. О реализации антикоррупционной политики в Пестречинском муниципальном районе в 2020 году и об итогах участия молодежи в антикоррупционных мероприятиях за 2020 год</w:t>
            </w:r>
          </w:p>
        </w:tc>
      </w:tr>
      <w:tr w:rsidR="00D40411" w:rsidRPr="0066497C" w:rsidTr="00DE1317">
        <w:tc>
          <w:tcPr>
            <w:tcW w:w="1548" w:type="dxa"/>
          </w:tcPr>
          <w:p w:rsidR="00D40411" w:rsidRPr="0066497C" w:rsidRDefault="00D40411" w:rsidP="00332135">
            <w:pPr>
              <w:jc w:val="center"/>
              <w:rPr>
                <w:color w:val="000000"/>
                <w:sz w:val="24"/>
                <w:szCs w:val="24"/>
              </w:rPr>
            </w:pPr>
            <w:r w:rsidRPr="0066497C">
              <w:rPr>
                <w:color w:val="000000"/>
                <w:sz w:val="24"/>
                <w:szCs w:val="24"/>
              </w:rPr>
              <w:t>07.12.2020</w:t>
            </w:r>
          </w:p>
        </w:tc>
        <w:tc>
          <w:tcPr>
            <w:tcW w:w="900" w:type="dxa"/>
          </w:tcPr>
          <w:p w:rsidR="00D40411" w:rsidRPr="0066497C" w:rsidRDefault="00D40411" w:rsidP="00332135">
            <w:pPr>
              <w:jc w:val="center"/>
              <w:rPr>
                <w:sz w:val="24"/>
                <w:szCs w:val="24"/>
              </w:rPr>
            </w:pPr>
            <w:r w:rsidRPr="0066497C">
              <w:rPr>
                <w:sz w:val="24"/>
                <w:szCs w:val="24"/>
              </w:rPr>
              <w:t>25</w:t>
            </w:r>
          </w:p>
        </w:tc>
        <w:tc>
          <w:tcPr>
            <w:tcW w:w="3330" w:type="dxa"/>
          </w:tcPr>
          <w:p w:rsidR="00D40411" w:rsidRPr="0066497C" w:rsidRDefault="00D40411" w:rsidP="00332135">
            <w:pPr>
              <w:rPr>
                <w:sz w:val="24"/>
                <w:szCs w:val="24"/>
              </w:rPr>
            </w:pPr>
            <w:r w:rsidRPr="0066497C">
              <w:rPr>
                <w:sz w:val="24"/>
                <w:szCs w:val="24"/>
              </w:rPr>
              <w:t>Муниципальные служащие, представители отделов - участники семинара</w:t>
            </w:r>
          </w:p>
        </w:tc>
        <w:tc>
          <w:tcPr>
            <w:tcW w:w="4590" w:type="dxa"/>
          </w:tcPr>
          <w:p w:rsidR="00D40411" w:rsidRPr="0066497C" w:rsidRDefault="00D40411" w:rsidP="00332135">
            <w:pPr>
              <w:rPr>
                <w:sz w:val="24"/>
                <w:szCs w:val="24"/>
              </w:rPr>
            </w:pPr>
            <w:r w:rsidRPr="0066497C">
              <w:rPr>
                <w:sz w:val="24"/>
                <w:szCs w:val="24"/>
              </w:rPr>
              <w:t>33. О реализации антикоррупционной политики в Пестречинском м</w:t>
            </w:r>
            <w:r>
              <w:rPr>
                <w:sz w:val="24"/>
                <w:szCs w:val="24"/>
              </w:rPr>
              <w:t>униципальном районе в 2020 году</w:t>
            </w:r>
          </w:p>
        </w:tc>
      </w:tr>
      <w:tr w:rsidR="00D40411" w:rsidRPr="0066497C" w:rsidTr="00DE1317">
        <w:tc>
          <w:tcPr>
            <w:tcW w:w="1548" w:type="dxa"/>
          </w:tcPr>
          <w:p w:rsidR="00D40411" w:rsidRPr="0066497C" w:rsidRDefault="00D40411" w:rsidP="00332135">
            <w:pPr>
              <w:jc w:val="center"/>
              <w:rPr>
                <w:color w:val="000000"/>
                <w:sz w:val="24"/>
                <w:szCs w:val="24"/>
              </w:rPr>
            </w:pPr>
            <w:r w:rsidRPr="0066497C">
              <w:rPr>
                <w:color w:val="000000"/>
                <w:sz w:val="24"/>
                <w:szCs w:val="24"/>
              </w:rPr>
              <w:t>07.12.2020</w:t>
            </w:r>
          </w:p>
        </w:tc>
        <w:tc>
          <w:tcPr>
            <w:tcW w:w="900" w:type="dxa"/>
          </w:tcPr>
          <w:p w:rsidR="00D40411" w:rsidRPr="0066497C" w:rsidRDefault="00D40411" w:rsidP="00332135">
            <w:pPr>
              <w:jc w:val="center"/>
              <w:rPr>
                <w:sz w:val="24"/>
                <w:szCs w:val="24"/>
              </w:rPr>
            </w:pPr>
            <w:r w:rsidRPr="0066497C">
              <w:rPr>
                <w:sz w:val="24"/>
                <w:szCs w:val="24"/>
              </w:rPr>
              <w:t>25</w:t>
            </w:r>
          </w:p>
        </w:tc>
        <w:tc>
          <w:tcPr>
            <w:tcW w:w="3330" w:type="dxa"/>
          </w:tcPr>
          <w:p w:rsidR="00D40411" w:rsidRPr="0066497C" w:rsidRDefault="00D40411" w:rsidP="00AA443C">
            <w:pPr>
              <w:rPr>
                <w:sz w:val="24"/>
                <w:szCs w:val="24"/>
              </w:rPr>
            </w:pPr>
            <w:r w:rsidRPr="0066497C">
              <w:rPr>
                <w:sz w:val="24"/>
                <w:szCs w:val="24"/>
              </w:rPr>
              <w:t xml:space="preserve">Муниципальные служащие, руководители муниципальных учреждений </w:t>
            </w:r>
          </w:p>
        </w:tc>
        <w:tc>
          <w:tcPr>
            <w:tcW w:w="4590" w:type="dxa"/>
          </w:tcPr>
          <w:p w:rsidR="00D40411" w:rsidRPr="0066497C" w:rsidRDefault="00D40411" w:rsidP="00332135">
            <w:pPr>
              <w:rPr>
                <w:sz w:val="24"/>
                <w:szCs w:val="24"/>
              </w:rPr>
            </w:pPr>
            <w:r w:rsidRPr="0066497C">
              <w:rPr>
                <w:sz w:val="24"/>
                <w:szCs w:val="24"/>
              </w:rPr>
              <w:t>34. О соблюдении запретов, ограничений и требований, установленных в целях противодействия коррупции, муниципальными служащими и о мерах по предупреждению коррупции  организациями и  соблюдение и (или) урегулирование конфликта интересов</w:t>
            </w:r>
          </w:p>
        </w:tc>
      </w:tr>
      <w:tr w:rsidR="00D40411" w:rsidRPr="0066497C" w:rsidTr="00DE1317">
        <w:tc>
          <w:tcPr>
            <w:tcW w:w="1548" w:type="dxa"/>
          </w:tcPr>
          <w:p w:rsidR="00D40411" w:rsidRPr="0066497C" w:rsidRDefault="00D40411" w:rsidP="00332135">
            <w:pPr>
              <w:jc w:val="center"/>
              <w:rPr>
                <w:color w:val="000000"/>
                <w:sz w:val="24"/>
                <w:szCs w:val="24"/>
              </w:rPr>
            </w:pPr>
            <w:r w:rsidRPr="0066497C">
              <w:rPr>
                <w:color w:val="000000"/>
                <w:sz w:val="24"/>
                <w:szCs w:val="24"/>
              </w:rPr>
              <w:t>08.12.2020</w:t>
            </w:r>
          </w:p>
        </w:tc>
        <w:tc>
          <w:tcPr>
            <w:tcW w:w="900" w:type="dxa"/>
          </w:tcPr>
          <w:p w:rsidR="00D40411" w:rsidRPr="0066497C" w:rsidRDefault="00D40411" w:rsidP="00332135">
            <w:pPr>
              <w:jc w:val="center"/>
              <w:rPr>
                <w:sz w:val="24"/>
                <w:szCs w:val="24"/>
              </w:rPr>
            </w:pPr>
            <w:r w:rsidRPr="0066497C">
              <w:rPr>
                <w:sz w:val="24"/>
                <w:szCs w:val="24"/>
              </w:rPr>
              <w:t>25</w:t>
            </w:r>
          </w:p>
        </w:tc>
        <w:tc>
          <w:tcPr>
            <w:tcW w:w="3330" w:type="dxa"/>
          </w:tcPr>
          <w:p w:rsidR="00D40411" w:rsidRPr="0066497C" w:rsidRDefault="00D40411" w:rsidP="00332135">
            <w:pPr>
              <w:rPr>
                <w:sz w:val="24"/>
                <w:szCs w:val="24"/>
              </w:rPr>
            </w:pPr>
            <w:r w:rsidRPr="0066497C">
              <w:rPr>
                <w:sz w:val="24"/>
                <w:szCs w:val="24"/>
              </w:rPr>
              <w:t>Работники культуры и Централизованной  библиотечной системы»  – участники круглого стола</w:t>
            </w:r>
          </w:p>
        </w:tc>
        <w:tc>
          <w:tcPr>
            <w:tcW w:w="4590" w:type="dxa"/>
          </w:tcPr>
          <w:p w:rsidR="00D40411" w:rsidRPr="0066497C" w:rsidRDefault="00D40411" w:rsidP="00332135">
            <w:pPr>
              <w:shd w:val="clear" w:color="auto" w:fill="FFFFFF"/>
              <w:suppressAutoHyphens/>
              <w:rPr>
                <w:sz w:val="24"/>
                <w:szCs w:val="24"/>
              </w:rPr>
            </w:pPr>
            <w:r w:rsidRPr="0066497C">
              <w:rPr>
                <w:sz w:val="24"/>
                <w:szCs w:val="24"/>
              </w:rPr>
              <w:t xml:space="preserve">35. «Урегулирование конфликта интересов в подведомственных организациях» и «Формы антикоррупционной работы с населением, молодежью и учащимися» </w:t>
            </w:r>
          </w:p>
        </w:tc>
      </w:tr>
      <w:tr w:rsidR="00D40411" w:rsidRPr="0066497C" w:rsidTr="00DE1317">
        <w:tc>
          <w:tcPr>
            <w:tcW w:w="1548" w:type="dxa"/>
          </w:tcPr>
          <w:p w:rsidR="00D40411" w:rsidRPr="0066497C" w:rsidRDefault="00D40411" w:rsidP="00332135">
            <w:pPr>
              <w:jc w:val="center"/>
              <w:rPr>
                <w:color w:val="000000"/>
                <w:sz w:val="24"/>
                <w:szCs w:val="24"/>
              </w:rPr>
            </w:pPr>
            <w:r w:rsidRPr="0066497C">
              <w:rPr>
                <w:color w:val="000000"/>
                <w:sz w:val="24"/>
                <w:szCs w:val="24"/>
              </w:rPr>
              <w:t>09.12.2020</w:t>
            </w:r>
          </w:p>
        </w:tc>
        <w:tc>
          <w:tcPr>
            <w:tcW w:w="900" w:type="dxa"/>
          </w:tcPr>
          <w:p w:rsidR="00D40411" w:rsidRPr="0066497C" w:rsidRDefault="00D40411" w:rsidP="00332135">
            <w:pPr>
              <w:jc w:val="center"/>
              <w:rPr>
                <w:sz w:val="24"/>
                <w:szCs w:val="24"/>
              </w:rPr>
            </w:pPr>
            <w:r w:rsidRPr="0066497C">
              <w:rPr>
                <w:sz w:val="24"/>
                <w:szCs w:val="24"/>
              </w:rPr>
              <w:t>45</w:t>
            </w:r>
          </w:p>
        </w:tc>
        <w:tc>
          <w:tcPr>
            <w:tcW w:w="3330" w:type="dxa"/>
          </w:tcPr>
          <w:p w:rsidR="00D40411" w:rsidRPr="0066497C" w:rsidRDefault="00D40411" w:rsidP="00332135">
            <w:pPr>
              <w:rPr>
                <w:sz w:val="24"/>
                <w:szCs w:val="24"/>
              </w:rPr>
            </w:pPr>
            <w:r w:rsidRPr="0066497C">
              <w:rPr>
                <w:sz w:val="24"/>
                <w:szCs w:val="24"/>
              </w:rPr>
              <w:t>Депутаты  Совета Пестречинского муниципального района, в т.ч. главы СП, и руководители района</w:t>
            </w:r>
          </w:p>
        </w:tc>
        <w:tc>
          <w:tcPr>
            <w:tcW w:w="4590" w:type="dxa"/>
          </w:tcPr>
          <w:p w:rsidR="00D40411" w:rsidRPr="0066497C" w:rsidRDefault="00D40411" w:rsidP="00332135">
            <w:pPr>
              <w:shd w:val="clear" w:color="auto" w:fill="FFFFFF"/>
              <w:suppressAutoHyphens/>
              <w:rPr>
                <w:sz w:val="24"/>
                <w:szCs w:val="24"/>
              </w:rPr>
            </w:pPr>
            <w:r w:rsidRPr="0066497C">
              <w:rPr>
                <w:sz w:val="24"/>
                <w:szCs w:val="24"/>
              </w:rPr>
              <w:t>36. Формирование антикоррупционного поведения и сознания  муниципальных служащих и лиц, замещающих муниципальные должности»</w:t>
            </w:r>
          </w:p>
        </w:tc>
      </w:tr>
      <w:tr w:rsidR="00D40411" w:rsidRPr="0066497C" w:rsidTr="00DE1317">
        <w:tc>
          <w:tcPr>
            <w:tcW w:w="1548" w:type="dxa"/>
          </w:tcPr>
          <w:p w:rsidR="00D40411" w:rsidRPr="0066497C" w:rsidRDefault="00D40411" w:rsidP="00332135">
            <w:pPr>
              <w:jc w:val="center"/>
              <w:rPr>
                <w:color w:val="000000"/>
                <w:sz w:val="24"/>
                <w:szCs w:val="24"/>
              </w:rPr>
            </w:pPr>
            <w:r w:rsidRPr="0066497C">
              <w:rPr>
                <w:color w:val="000000"/>
                <w:sz w:val="24"/>
                <w:szCs w:val="24"/>
              </w:rPr>
              <w:t>09.12.2020</w:t>
            </w:r>
          </w:p>
        </w:tc>
        <w:tc>
          <w:tcPr>
            <w:tcW w:w="900" w:type="dxa"/>
          </w:tcPr>
          <w:p w:rsidR="00D40411" w:rsidRPr="0066497C" w:rsidRDefault="00D40411" w:rsidP="00332135">
            <w:pPr>
              <w:jc w:val="center"/>
              <w:rPr>
                <w:sz w:val="24"/>
                <w:szCs w:val="24"/>
              </w:rPr>
            </w:pPr>
            <w:r w:rsidRPr="0066497C">
              <w:rPr>
                <w:sz w:val="24"/>
                <w:szCs w:val="24"/>
              </w:rPr>
              <w:t>45</w:t>
            </w:r>
          </w:p>
        </w:tc>
        <w:tc>
          <w:tcPr>
            <w:tcW w:w="3330" w:type="dxa"/>
          </w:tcPr>
          <w:p w:rsidR="00D40411" w:rsidRPr="0066497C" w:rsidRDefault="00D40411" w:rsidP="00332135">
            <w:pPr>
              <w:rPr>
                <w:sz w:val="24"/>
                <w:szCs w:val="24"/>
              </w:rPr>
            </w:pPr>
            <w:r w:rsidRPr="0066497C">
              <w:rPr>
                <w:sz w:val="24"/>
                <w:szCs w:val="24"/>
              </w:rPr>
              <w:t>Депутаты  Совета Пестречинского муниципального района, в т.ч. главы СП, и руководители района</w:t>
            </w:r>
          </w:p>
        </w:tc>
        <w:tc>
          <w:tcPr>
            <w:tcW w:w="4590" w:type="dxa"/>
          </w:tcPr>
          <w:p w:rsidR="00D40411" w:rsidRPr="0066497C" w:rsidRDefault="00D40411" w:rsidP="00332135">
            <w:pPr>
              <w:shd w:val="clear" w:color="auto" w:fill="FFFFFF"/>
              <w:suppressAutoHyphens/>
              <w:rPr>
                <w:sz w:val="24"/>
                <w:szCs w:val="24"/>
              </w:rPr>
            </w:pPr>
            <w:r w:rsidRPr="0066497C">
              <w:rPr>
                <w:sz w:val="24"/>
                <w:szCs w:val="24"/>
              </w:rPr>
              <w:t>37. О ходе сдачи сведений о доходах, расходах, имуществе и обязательствах имущественного характера» лицами, замещающих муниципальные должности»  на непостоянной основе</w:t>
            </w:r>
          </w:p>
        </w:tc>
      </w:tr>
      <w:tr w:rsidR="00D40411" w:rsidRPr="0066497C" w:rsidTr="00DE1317">
        <w:tc>
          <w:tcPr>
            <w:tcW w:w="1548" w:type="dxa"/>
          </w:tcPr>
          <w:p w:rsidR="00D40411" w:rsidRPr="0066497C" w:rsidRDefault="00D40411" w:rsidP="00332135">
            <w:pPr>
              <w:jc w:val="center"/>
              <w:rPr>
                <w:sz w:val="24"/>
                <w:szCs w:val="24"/>
              </w:rPr>
            </w:pPr>
            <w:r w:rsidRPr="0066497C">
              <w:rPr>
                <w:sz w:val="24"/>
                <w:szCs w:val="24"/>
              </w:rPr>
              <w:t>09.12.2019</w:t>
            </w:r>
          </w:p>
        </w:tc>
        <w:tc>
          <w:tcPr>
            <w:tcW w:w="900" w:type="dxa"/>
          </w:tcPr>
          <w:p w:rsidR="00D40411" w:rsidRPr="0066497C" w:rsidRDefault="00D40411" w:rsidP="00332135">
            <w:pPr>
              <w:jc w:val="center"/>
              <w:rPr>
                <w:sz w:val="24"/>
                <w:szCs w:val="24"/>
              </w:rPr>
            </w:pPr>
            <w:r w:rsidRPr="0066497C">
              <w:rPr>
                <w:sz w:val="24"/>
                <w:szCs w:val="24"/>
              </w:rPr>
              <w:t>30</w:t>
            </w:r>
          </w:p>
        </w:tc>
        <w:tc>
          <w:tcPr>
            <w:tcW w:w="3330" w:type="dxa"/>
          </w:tcPr>
          <w:p w:rsidR="00D40411" w:rsidRPr="0066497C" w:rsidRDefault="00D40411" w:rsidP="00332135">
            <w:pPr>
              <w:rPr>
                <w:sz w:val="24"/>
                <w:szCs w:val="24"/>
              </w:rPr>
            </w:pPr>
            <w:r w:rsidRPr="0066497C">
              <w:rPr>
                <w:sz w:val="24"/>
                <w:szCs w:val="24"/>
              </w:rPr>
              <w:t>Учащиеся Пестречинской СОШ №2 (3 а класс)</w:t>
            </w:r>
          </w:p>
        </w:tc>
        <w:tc>
          <w:tcPr>
            <w:tcW w:w="4590" w:type="dxa"/>
          </w:tcPr>
          <w:p w:rsidR="00D40411" w:rsidRPr="0066497C" w:rsidRDefault="00D40411" w:rsidP="00332135">
            <w:pPr>
              <w:autoSpaceDE w:val="0"/>
              <w:autoSpaceDN w:val="0"/>
              <w:adjustRightInd w:val="0"/>
              <w:rPr>
                <w:sz w:val="24"/>
                <w:szCs w:val="24"/>
              </w:rPr>
            </w:pPr>
            <w:r>
              <w:rPr>
                <w:sz w:val="24"/>
                <w:szCs w:val="24"/>
              </w:rPr>
              <w:t>38.</w:t>
            </w:r>
            <w:r w:rsidRPr="0066497C">
              <w:rPr>
                <w:sz w:val="24"/>
                <w:szCs w:val="24"/>
              </w:rPr>
              <w:t xml:space="preserve">О  реализации мер антикоррупционной политики в республике и районе в 2020 году, о мероприятиях для школьников </w:t>
            </w:r>
          </w:p>
        </w:tc>
      </w:tr>
      <w:tr w:rsidR="00D40411" w:rsidRPr="0066497C" w:rsidTr="00DE1317">
        <w:tc>
          <w:tcPr>
            <w:tcW w:w="1548" w:type="dxa"/>
          </w:tcPr>
          <w:p w:rsidR="00D40411" w:rsidRPr="0066497C" w:rsidRDefault="00D40411" w:rsidP="00332135">
            <w:pPr>
              <w:jc w:val="center"/>
              <w:rPr>
                <w:color w:val="000000"/>
                <w:sz w:val="24"/>
                <w:szCs w:val="24"/>
              </w:rPr>
            </w:pPr>
            <w:r w:rsidRPr="0066497C">
              <w:rPr>
                <w:color w:val="000000"/>
                <w:sz w:val="24"/>
                <w:szCs w:val="24"/>
              </w:rPr>
              <w:t>10.12.2020</w:t>
            </w:r>
          </w:p>
        </w:tc>
        <w:tc>
          <w:tcPr>
            <w:tcW w:w="900" w:type="dxa"/>
          </w:tcPr>
          <w:p w:rsidR="00D40411" w:rsidRPr="0066497C" w:rsidRDefault="00D40411" w:rsidP="00332135">
            <w:pPr>
              <w:jc w:val="center"/>
              <w:rPr>
                <w:sz w:val="24"/>
                <w:szCs w:val="24"/>
              </w:rPr>
            </w:pPr>
            <w:r w:rsidRPr="0066497C">
              <w:rPr>
                <w:sz w:val="24"/>
                <w:szCs w:val="24"/>
              </w:rPr>
              <w:t>8</w:t>
            </w:r>
          </w:p>
        </w:tc>
        <w:tc>
          <w:tcPr>
            <w:tcW w:w="3330" w:type="dxa"/>
          </w:tcPr>
          <w:p w:rsidR="00D40411" w:rsidRPr="0066497C" w:rsidRDefault="00D40411" w:rsidP="00332135">
            <w:pPr>
              <w:rPr>
                <w:sz w:val="24"/>
                <w:szCs w:val="24"/>
              </w:rPr>
            </w:pPr>
            <w:r w:rsidRPr="0066497C">
              <w:rPr>
                <w:sz w:val="24"/>
                <w:szCs w:val="24"/>
              </w:rPr>
              <w:t>Сотрудники Военного комиссариата в Пестречинского МР - участники круглого стола</w:t>
            </w:r>
          </w:p>
        </w:tc>
        <w:tc>
          <w:tcPr>
            <w:tcW w:w="4590" w:type="dxa"/>
          </w:tcPr>
          <w:p w:rsidR="00D40411" w:rsidRPr="0066497C" w:rsidRDefault="00D40411" w:rsidP="00332135">
            <w:pPr>
              <w:shd w:val="clear" w:color="auto" w:fill="FFFFFF"/>
              <w:suppressAutoHyphens/>
              <w:rPr>
                <w:sz w:val="24"/>
                <w:szCs w:val="24"/>
              </w:rPr>
            </w:pPr>
            <w:r w:rsidRPr="0066497C">
              <w:rPr>
                <w:sz w:val="24"/>
                <w:szCs w:val="24"/>
              </w:rPr>
              <w:t>39. Предупреждение коррупционных проявлений в работе призывной комиссии</w:t>
            </w:r>
          </w:p>
        </w:tc>
      </w:tr>
      <w:tr w:rsidR="00D40411" w:rsidRPr="0066497C" w:rsidTr="00DE1317">
        <w:tc>
          <w:tcPr>
            <w:tcW w:w="1548" w:type="dxa"/>
          </w:tcPr>
          <w:p w:rsidR="00D40411" w:rsidRPr="0066497C" w:rsidRDefault="00D40411" w:rsidP="00332135">
            <w:pPr>
              <w:jc w:val="center"/>
              <w:rPr>
                <w:sz w:val="24"/>
                <w:szCs w:val="24"/>
              </w:rPr>
            </w:pPr>
            <w:r w:rsidRPr="0066497C">
              <w:rPr>
                <w:sz w:val="24"/>
                <w:szCs w:val="24"/>
              </w:rPr>
              <w:t>11.12.2019</w:t>
            </w:r>
          </w:p>
        </w:tc>
        <w:tc>
          <w:tcPr>
            <w:tcW w:w="900" w:type="dxa"/>
          </w:tcPr>
          <w:p w:rsidR="00D40411" w:rsidRPr="0066497C" w:rsidRDefault="00D40411" w:rsidP="00332135">
            <w:pPr>
              <w:jc w:val="center"/>
              <w:rPr>
                <w:sz w:val="24"/>
                <w:szCs w:val="24"/>
              </w:rPr>
            </w:pPr>
            <w:r w:rsidRPr="0066497C">
              <w:rPr>
                <w:sz w:val="24"/>
                <w:szCs w:val="24"/>
              </w:rPr>
              <w:t>15</w:t>
            </w:r>
          </w:p>
        </w:tc>
        <w:tc>
          <w:tcPr>
            <w:tcW w:w="3330" w:type="dxa"/>
          </w:tcPr>
          <w:p w:rsidR="00D40411" w:rsidRPr="0066497C" w:rsidRDefault="00D40411" w:rsidP="00332135">
            <w:pPr>
              <w:rPr>
                <w:sz w:val="24"/>
                <w:szCs w:val="24"/>
              </w:rPr>
            </w:pPr>
            <w:r w:rsidRPr="0066497C">
              <w:rPr>
                <w:sz w:val="24"/>
                <w:szCs w:val="24"/>
              </w:rPr>
              <w:t>Учащиеся Пестречинской СОШ №1 (10 класс)</w:t>
            </w:r>
          </w:p>
        </w:tc>
        <w:tc>
          <w:tcPr>
            <w:tcW w:w="4590" w:type="dxa"/>
          </w:tcPr>
          <w:p w:rsidR="00D40411" w:rsidRPr="0066497C" w:rsidRDefault="00D40411" w:rsidP="00332135">
            <w:pPr>
              <w:autoSpaceDE w:val="0"/>
              <w:autoSpaceDN w:val="0"/>
              <w:adjustRightInd w:val="0"/>
              <w:rPr>
                <w:sz w:val="24"/>
                <w:szCs w:val="24"/>
              </w:rPr>
            </w:pPr>
            <w:r w:rsidRPr="0066497C">
              <w:rPr>
                <w:sz w:val="24"/>
                <w:szCs w:val="24"/>
              </w:rPr>
              <w:t>40. О  реализации мер антикоррупционной политики в республике и районе в 2020 году, о мероприятиях для школьников</w:t>
            </w:r>
          </w:p>
        </w:tc>
      </w:tr>
      <w:tr w:rsidR="00D40411" w:rsidRPr="0066497C" w:rsidTr="00DE1317">
        <w:tc>
          <w:tcPr>
            <w:tcW w:w="1548" w:type="dxa"/>
          </w:tcPr>
          <w:p w:rsidR="00D40411" w:rsidRPr="0066497C" w:rsidRDefault="00D40411" w:rsidP="00332135">
            <w:pPr>
              <w:jc w:val="center"/>
              <w:rPr>
                <w:sz w:val="24"/>
                <w:szCs w:val="24"/>
              </w:rPr>
            </w:pPr>
            <w:r w:rsidRPr="0066497C">
              <w:rPr>
                <w:sz w:val="24"/>
                <w:szCs w:val="24"/>
              </w:rPr>
              <w:t>30.12.2019</w:t>
            </w:r>
          </w:p>
        </w:tc>
        <w:tc>
          <w:tcPr>
            <w:tcW w:w="900" w:type="dxa"/>
          </w:tcPr>
          <w:p w:rsidR="00D40411" w:rsidRPr="0066497C" w:rsidRDefault="00D40411" w:rsidP="00332135">
            <w:pPr>
              <w:jc w:val="center"/>
              <w:rPr>
                <w:sz w:val="24"/>
                <w:szCs w:val="24"/>
              </w:rPr>
            </w:pPr>
            <w:r w:rsidRPr="0066497C">
              <w:rPr>
                <w:sz w:val="24"/>
                <w:szCs w:val="24"/>
              </w:rPr>
              <w:t>1512</w:t>
            </w:r>
          </w:p>
        </w:tc>
        <w:tc>
          <w:tcPr>
            <w:tcW w:w="3330" w:type="dxa"/>
          </w:tcPr>
          <w:p w:rsidR="00D40411" w:rsidRPr="0066497C" w:rsidRDefault="00D40411" w:rsidP="00332135">
            <w:pPr>
              <w:rPr>
                <w:sz w:val="24"/>
                <w:szCs w:val="24"/>
              </w:rPr>
            </w:pPr>
            <w:r w:rsidRPr="0066497C">
              <w:rPr>
                <w:sz w:val="24"/>
                <w:szCs w:val="24"/>
              </w:rPr>
              <w:t>Подписчики газеты «Вперед»/ «Алга» (электронный вариант)</w:t>
            </w:r>
          </w:p>
        </w:tc>
        <w:tc>
          <w:tcPr>
            <w:tcW w:w="4590" w:type="dxa"/>
          </w:tcPr>
          <w:p w:rsidR="00D40411" w:rsidRPr="0066497C" w:rsidRDefault="00D40411" w:rsidP="00332135">
            <w:pPr>
              <w:rPr>
                <w:sz w:val="24"/>
                <w:szCs w:val="24"/>
              </w:rPr>
            </w:pPr>
            <w:r w:rsidRPr="0066497C">
              <w:rPr>
                <w:sz w:val="24"/>
                <w:szCs w:val="24"/>
              </w:rPr>
              <w:t>41. Интервью с помощником главы по вопросам противодействия коррупции « В Пестречинском районе завершился антикоррупционный марафон»</w:t>
            </w:r>
          </w:p>
        </w:tc>
      </w:tr>
    </w:tbl>
    <w:p w:rsidR="00D40411" w:rsidRDefault="00D40411" w:rsidP="00337159">
      <w:pPr>
        <w:ind w:firstLine="709"/>
      </w:pPr>
    </w:p>
    <w:p w:rsidR="00D40411" w:rsidRPr="0066497C" w:rsidRDefault="00D40411" w:rsidP="00337159">
      <w:pPr>
        <w:ind w:firstLine="709"/>
      </w:pPr>
      <w:r w:rsidRPr="0066497C">
        <w:t xml:space="preserve">По актуальным вопросам противодействия коррупции, в том числе по профилактике конфликта интересов, помощник главы выступает также на совместной планерке главы района с заместителями и начальниками отделов, проводимой два раза в неделю.  </w:t>
      </w:r>
    </w:p>
    <w:p w:rsidR="00D40411" w:rsidRPr="0066497C" w:rsidRDefault="00D40411" w:rsidP="00337159">
      <w:pPr>
        <w:ind w:firstLine="709"/>
        <w:rPr>
          <w:b/>
          <w:i/>
          <w:sz w:val="24"/>
          <w:szCs w:val="24"/>
          <w:u w:val="single"/>
        </w:rPr>
      </w:pPr>
      <w:r w:rsidRPr="0066497C">
        <w:rPr>
          <w:b/>
          <w:i/>
          <w:sz w:val="24"/>
          <w:szCs w:val="24"/>
          <w:u w:val="single"/>
        </w:rPr>
        <w:t>Б) Меры по противодействию коррупции, реализованные помощником за отчетный период по противодействию коррупции, в том числе:</w:t>
      </w:r>
    </w:p>
    <w:p w:rsidR="00D40411" w:rsidRPr="0066497C" w:rsidRDefault="00D40411" w:rsidP="00337159">
      <w:pPr>
        <w:ind w:firstLine="709"/>
        <w:rPr>
          <w:b/>
          <w:i/>
          <w:sz w:val="24"/>
          <w:szCs w:val="24"/>
          <w:u w:val="single"/>
        </w:rPr>
      </w:pPr>
      <w:r w:rsidRPr="0066497C">
        <w:rPr>
          <w:b/>
          <w:i/>
          <w:sz w:val="24"/>
          <w:szCs w:val="24"/>
          <w:u w:val="single"/>
        </w:rPr>
        <w:t xml:space="preserve">- Результаты выполнения поручений главы муниципального района (городского округа), направленных на сокращение условий для возникновения коррупции и совершения коррупционных правонарушений: </w:t>
      </w:r>
    </w:p>
    <w:p w:rsidR="00D40411" w:rsidRPr="0066497C" w:rsidRDefault="00D40411" w:rsidP="00337159">
      <w:pPr>
        <w:ind w:firstLine="709"/>
        <w:rPr>
          <w:color w:val="000000"/>
        </w:rPr>
      </w:pPr>
      <w:r w:rsidRPr="0066497C">
        <w:t xml:space="preserve">В отчетном периоде на контроле </w:t>
      </w:r>
      <w:r w:rsidRPr="0066497C">
        <w:rPr>
          <w:color w:val="000000"/>
        </w:rPr>
        <w:t>помощника главы находились вопросы состояния парков и скверов, исполнения обязательств получателями грантов по линии Министерства сельского хозяйства и продовольствии РТ, коллективное обращение родительских комитетов 2 центральных школ, совместно</w:t>
      </w:r>
      <w:r w:rsidRPr="0066497C">
        <w:t xml:space="preserve"> </w:t>
      </w:r>
      <w:r w:rsidRPr="0066497C">
        <w:rPr>
          <w:color w:val="000000"/>
        </w:rPr>
        <w:t xml:space="preserve">с Департаментом </w:t>
      </w:r>
      <w:r w:rsidRPr="0066497C">
        <w:rPr>
          <w:bCs/>
        </w:rPr>
        <w:t>надзора и контроля в сфере образования</w:t>
      </w:r>
      <w:r w:rsidRPr="0066497C">
        <w:rPr>
          <w:color w:val="000000"/>
        </w:rPr>
        <w:t xml:space="preserve"> МОиН РТ проведена работа, </w:t>
      </w:r>
      <w:r w:rsidRPr="0066497C">
        <w:t>факты, указанные в обращении, не подтвердились.</w:t>
      </w:r>
    </w:p>
    <w:p w:rsidR="00D40411" w:rsidRPr="0066497C" w:rsidRDefault="00D40411" w:rsidP="00337159">
      <w:pPr>
        <w:ind w:firstLine="709"/>
      </w:pPr>
      <w:r w:rsidRPr="0066497C">
        <w:rPr>
          <w:bCs/>
        </w:rPr>
        <w:t>О</w:t>
      </w:r>
      <w:r w:rsidRPr="0066497C">
        <w:t>существлен ежедневный контроль за предоставлением земель и движением муниципального имущества, а также предоставлением жилья по различным программам.</w:t>
      </w:r>
    </w:p>
    <w:p w:rsidR="00D40411" w:rsidRPr="0066497C" w:rsidRDefault="00D40411" w:rsidP="00337159">
      <w:pPr>
        <w:suppressAutoHyphens/>
        <w:ind w:firstLine="709"/>
        <w:rPr>
          <w:b/>
          <w:i/>
          <w:sz w:val="24"/>
          <w:szCs w:val="24"/>
          <w:u w:val="single"/>
        </w:rPr>
      </w:pPr>
      <w:r w:rsidRPr="0066497C">
        <w:rPr>
          <w:sz w:val="24"/>
          <w:szCs w:val="24"/>
        </w:rPr>
        <w:t xml:space="preserve"> </w:t>
      </w:r>
      <w:r w:rsidRPr="0066497C">
        <w:rPr>
          <w:b/>
          <w:i/>
          <w:sz w:val="24"/>
          <w:szCs w:val="24"/>
          <w:u w:val="single"/>
        </w:rPr>
        <w:t>-</w:t>
      </w:r>
      <w:r w:rsidRPr="0066497C">
        <w:rPr>
          <w:b/>
          <w:i/>
          <w:sz w:val="24"/>
          <w:szCs w:val="24"/>
          <w:u w:val="single"/>
          <w:lang w:val="en-US"/>
        </w:rPr>
        <w:t> </w:t>
      </w:r>
      <w:r w:rsidRPr="0066497C">
        <w:rPr>
          <w:b/>
          <w:i/>
          <w:sz w:val="24"/>
          <w:szCs w:val="24"/>
          <w:u w:val="single"/>
        </w:rPr>
        <w:t>Количество и результаты работы по осуществлению контроля за соблюдением антикоррупционного законодательства муниципальными служащими в органах местного самоуправления или должностными лицами бюджетных организаций и учреждений, в том числе по выявлению и урегулированию конфликта интересов у их должностных лиц:</w:t>
      </w:r>
    </w:p>
    <w:p w:rsidR="00D40411" w:rsidRPr="0066497C" w:rsidRDefault="00D40411" w:rsidP="00337159">
      <w:pPr>
        <w:suppressAutoHyphens/>
        <w:ind w:firstLine="709"/>
        <w:rPr>
          <w:color w:val="000000"/>
        </w:rPr>
      </w:pPr>
      <w:r w:rsidRPr="0066497C">
        <w:rPr>
          <w:color w:val="000000"/>
        </w:rPr>
        <w:t>Помощником главы по вопросам противодействия коррупции</w:t>
      </w:r>
      <w:r w:rsidRPr="0066497C">
        <w:rPr>
          <w:spacing w:val="-10"/>
        </w:rPr>
        <w:t xml:space="preserve"> </w:t>
      </w:r>
      <w:r w:rsidRPr="0066497C">
        <w:t xml:space="preserve">организовано тесное </w:t>
      </w:r>
      <w:r w:rsidRPr="0066497C">
        <w:rPr>
          <w:color w:val="000000"/>
        </w:rPr>
        <w:t>взаимодействие</w:t>
      </w:r>
      <w:r w:rsidRPr="0066497C">
        <w:t xml:space="preserve"> с </w:t>
      </w:r>
      <w:r w:rsidRPr="0066497C">
        <w:rPr>
          <w:color w:val="000000"/>
        </w:rPr>
        <w:t>должностным лицом  кадровой службы.</w:t>
      </w:r>
    </w:p>
    <w:p w:rsidR="00D40411" w:rsidRPr="0066497C" w:rsidRDefault="00D40411" w:rsidP="00740DE6">
      <w:pPr>
        <w:shd w:val="clear" w:color="auto" w:fill="FFFFFF"/>
        <w:ind w:firstLine="709"/>
      </w:pPr>
      <w:r w:rsidRPr="0066497C">
        <w:rPr>
          <w:spacing w:val="-10"/>
        </w:rPr>
        <w:t>О</w:t>
      </w:r>
      <w:r w:rsidRPr="0066497C">
        <w:t>существлен контроль за своевременным представлением сведений о своих доходах, расходах, об имуществе и обязательствах имущественного характера муниципальными служащими, лицами, замещающими муниципальные должности, руководителями муниципальных учреждений, а также сведений их супруги (а) и несовершеннолетних детей и их размещение на официальном сайте района (всего представили сведения - 281 муниципальных служащих и лиц, замещающих муниципальные должности, и 53 руководителя муниципальных учреждений).</w:t>
      </w:r>
    </w:p>
    <w:p w:rsidR="00D40411" w:rsidRPr="0066497C" w:rsidRDefault="00D40411" w:rsidP="00740DE6">
      <w:pPr>
        <w:shd w:val="clear" w:color="auto" w:fill="FFFFFF"/>
        <w:ind w:firstLine="709"/>
      </w:pPr>
      <w:r w:rsidRPr="0066497C">
        <w:t>Контролировались уведомления об иной оплачиваемой деятельности (поступило 54 уведомления), пре</w:t>
      </w:r>
      <w:r>
        <w:t>д</w:t>
      </w:r>
      <w:r w:rsidRPr="0066497C">
        <w:t>ставление сведений об аккаунтах в сети интернет (представили все).</w:t>
      </w:r>
    </w:p>
    <w:p w:rsidR="00D40411" w:rsidRPr="0066497C" w:rsidRDefault="00D40411" w:rsidP="00740DE6">
      <w:pPr>
        <w:suppressAutoHyphens/>
        <w:ind w:firstLine="709"/>
        <w:rPr>
          <w:color w:val="0D0D0D"/>
        </w:rPr>
      </w:pPr>
      <w:r w:rsidRPr="0066497C">
        <w:rPr>
          <w:spacing w:val="-10"/>
        </w:rPr>
        <w:t>О</w:t>
      </w:r>
      <w:r w:rsidRPr="0066497C">
        <w:t>существлен контроль за выявлением и урегулированием конфликта интересов у должностных лиц (поступило 1 уведомление от  муниципального служащего), за применением предусмот</w:t>
      </w:r>
      <w:r w:rsidRPr="0066497C">
        <w:softHyphen/>
        <w:t>ренных законодательством мер юридической ответственности за несоблюдение тре</w:t>
      </w:r>
      <w:r w:rsidRPr="0066497C">
        <w:softHyphen/>
        <w:t>бований, установленных в це</w:t>
      </w:r>
      <w:r w:rsidRPr="0066497C">
        <w:softHyphen/>
        <w:t>лях противодействия корруп</w:t>
      </w:r>
      <w:r w:rsidRPr="0066497C">
        <w:softHyphen/>
        <w:t xml:space="preserve">ции. </w:t>
      </w:r>
      <w:r w:rsidRPr="0066497C">
        <w:rPr>
          <w:color w:val="0D0D0D"/>
        </w:rPr>
        <w:t xml:space="preserve"> </w:t>
      </w:r>
    </w:p>
    <w:p w:rsidR="00D40411" w:rsidRPr="0066497C" w:rsidRDefault="00D40411" w:rsidP="00337159">
      <w:pPr>
        <w:autoSpaceDE w:val="0"/>
        <w:autoSpaceDN w:val="0"/>
        <w:adjustRightInd w:val="0"/>
        <w:ind w:firstLine="709"/>
        <w:rPr>
          <w:spacing w:val="-5"/>
        </w:rPr>
      </w:pPr>
      <w:r w:rsidRPr="0066497C">
        <w:rPr>
          <w:spacing w:val="-10"/>
        </w:rPr>
        <w:t>О</w:t>
      </w:r>
      <w:r w:rsidRPr="0066497C">
        <w:t xml:space="preserve">существлен контроль за внесением изменений в уставы подведомственных учреждений, трудовые договоры с новыми руководителями и сотрудниками подведомственных учреждений </w:t>
      </w:r>
      <w:r w:rsidRPr="0066497C">
        <w:rPr>
          <w:spacing w:val="-4"/>
        </w:rPr>
        <w:t xml:space="preserve">в части </w:t>
      </w:r>
      <w:r w:rsidRPr="0066497C">
        <w:rPr>
          <w:spacing w:val="-3"/>
        </w:rPr>
        <w:t xml:space="preserve">норм, регулирующих </w:t>
      </w:r>
      <w:r w:rsidRPr="0066497C">
        <w:rPr>
          <w:spacing w:val="-4"/>
        </w:rPr>
        <w:t xml:space="preserve">вопросы предотвращения   и   урегулирования </w:t>
      </w:r>
      <w:r w:rsidRPr="0066497C">
        <w:rPr>
          <w:spacing w:val="-5"/>
        </w:rPr>
        <w:t xml:space="preserve">конфликта интересов. </w:t>
      </w:r>
    </w:p>
    <w:p w:rsidR="00D40411" w:rsidRPr="0066497C" w:rsidRDefault="00D40411" w:rsidP="00862CDE">
      <w:pPr>
        <w:suppressAutoHyphens/>
        <w:autoSpaceDE w:val="0"/>
        <w:autoSpaceDN w:val="0"/>
        <w:adjustRightInd w:val="0"/>
        <w:ind w:firstLine="284"/>
      </w:pPr>
      <w:r w:rsidRPr="0066497C">
        <w:rPr>
          <w:sz w:val="24"/>
          <w:szCs w:val="24"/>
        </w:rPr>
        <w:tab/>
      </w:r>
      <w:r w:rsidRPr="0066497C">
        <w:t>В 2020 году проверены и проанализированы уставы подведомственных учреждений, трудовые договоры. Итоги проверки показали, что изменения, регулирующие вопросы предотвращения и урегулирования конфликта интересов, внесены  в уставы 53 муниципальных учреждений (100%), в трудовые договоры 53 руководителей и  1510 сотрудников подведомственных учреждений. Всего - 1563 (100%).</w:t>
      </w:r>
    </w:p>
    <w:p w:rsidR="00D40411" w:rsidRPr="0066497C" w:rsidRDefault="00D40411" w:rsidP="00337159">
      <w:pPr>
        <w:autoSpaceDE w:val="0"/>
        <w:autoSpaceDN w:val="0"/>
        <w:adjustRightInd w:val="0"/>
        <w:ind w:firstLine="709"/>
      </w:pPr>
      <w:r w:rsidRPr="0066497C">
        <w:t>Осуществлен контроль за соблюдением руководителями и работниками подведомственных организаций требований уставов подведомственных организаций и трудовых договоров, касающихся предотвращения и урегулирования конфликта интересов (поступило 11 уведомлений о личной заинтересованности от руководителей муниципальных служащих, приняты меры по урегулированию конфликта интересов).</w:t>
      </w:r>
    </w:p>
    <w:p w:rsidR="00D40411" w:rsidRPr="0066497C" w:rsidRDefault="00D40411" w:rsidP="00337159">
      <w:pPr>
        <w:widowControl w:val="0"/>
        <w:autoSpaceDE w:val="0"/>
        <w:autoSpaceDN w:val="0"/>
        <w:adjustRightInd w:val="0"/>
        <w:ind w:firstLine="709"/>
      </w:pPr>
      <w:r w:rsidRPr="0066497C">
        <w:rPr>
          <w:spacing w:val="-10"/>
        </w:rPr>
        <w:t>О</w:t>
      </w:r>
      <w:r w:rsidRPr="0066497C">
        <w:t>существлен контроль за проведением анализа и проверок сведений, а также ограничений и запретов (за 2020 год анализ проведен полностью, проведено 8 проверок достоверности и полноты сведений о доходах, 8 проверок - по конфликту интересов).</w:t>
      </w:r>
    </w:p>
    <w:p w:rsidR="00D40411" w:rsidRPr="0066497C" w:rsidRDefault="00D40411" w:rsidP="00337159">
      <w:pPr>
        <w:widowControl w:val="0"/>
        <w:suppressAutoHyphens/>
        <w:ind w:firstLine="709"/>
      </w:pPr>
      <w:r w:rsidRPr="0066497C">
        <w:rPr>
          <w:spacing w:val="-10"/>
        </w:rPr>
        <w:t>О</w:t>
      </w:r>
      <w:r w:rsidRPr="0066497C">
        <w:t xml:space="preserve">существлен контроль за применением мер </w:t>
      </w:r>
      <w:r>
        <w:t xml:space="preserve">к </w:t>
      </w:r>
      <w:r w:rsidRPr="0066497C">
        <w:t>юридической ответственности лиц, замещающих муниципальные должности, допустивших недостоверное или неполное представление сведений о доходах, расходах, об имуществе и обязательствах имущественного характера и по конфликту интересов (привлечено 10 муниципальных служащих и 8 руководителей муниципальных учреждений).</w:t>
      </w:r>
    </w:p>
    <w:p w:rsidR="00D40411" w:rsidRPr="0066497C" w:rsidRDefault="00D40411" w:rsidP="00337159">
      <w:pPr>
        <w:suppressAutoHyphens/>
        <w:ind w:firstLine="709"/>
      </w:pPr>
      <w:r w:rsidRPr="0066497C">
        <w:t>Осуществлен контроль за актуализацией сведений о родственниках и свойственниках у муниципальных служащих и  лиц, замещающих муниципальные дол</w:t>
      </w:r>
      <w:r>
        <w:t xml:space="preserve">жности на постоянной основе, и </w:t>
      </w:r>
      <w:r w:rsidRPr="0066497C">
        <w:t>лиц, замещающих должность главы местной администрации по контракту.</w:t>
      </w:r>
    </w:p>
    <w:p w:rsidR="00D40411" w:rsidRPr="0066497C" w:rsidRDefault="00D40411" w:rsidP="00337159">
      <w:pPr>
        <w:ind w:firstLine="709"/>
        <w:rPr>
          <w:b/>
          <w:i/>
          <w:sz w:val="24"/>
          <w:szCs w:val="24"/>
          <w:u w:val="single"/>
        </w:rPr>
      </w:pPr>
      <w:r w:rsidRPr="0066497C">
        <w:rPr>
          <w:b/>
          <w:i/>
          <w:sz w:val="24"/>
          <w:szCs w:val="24"/>
          <w:u w:val="single"/>
        </w:rPr>
        <w:t>- Количество и результаты проведенных помощником проверок обращений граждан или юридических лиц, поступивших в органы местного самоуправления муниципального района (городского округа), содержащих информацию о коррупционных действиях должностных лиц:</w:t>
      </w:r>
    </w:p>
    <w:p w:rsidR="00D40411" w:rsidRPr="000B34C6" w:rsidRDefault="00D40411" w:rsidP="00337159">
      <w:pPr>
        <w:ind w:firstLine="709"/>
      </w:pPr>
      <w:r w:rsidRPr="000B34C6">
        <w:rPr>
          <w:spacing w:val="-9"/>
        </w:rPr>
        <w:t xml:space="preserve">Организована работа по рассмотрению обращений граждан и организаций, </w:t>
      </w:r>
      <w:r w:rsidRPr="000B34C6">
        <w:rPr>
          <w:spacing w:val="-10"/>
        </w:rPr>
        <w:t xml:space="preserve">содержащих информацию о возможных проявлениях коррупции в органах местного самоуправления. </w:t>
      </w:r>
      <w:r w:rsidRPr="000B34C6">
        <w:t>Проведенный ежеквартальный анализ  обращений  граждан на предмет наличия информации о фактах коррупции со стороны муниципальных служащих, а также в СМИ показал, что по состоянию на 31.12.2020 поступило в Пестречинском муниципальном районе 1582 обращения, что на 147 больше, чем за АППГ, в том числе поступило через интернет - приемную – 683, из них сообщений о коррупционных действиях должностных лиц не поступило.</w:t>
      </w:r>
    </w:p>
    <w:p w:rsidR="00D40411" w:rsidRPr="000B34C6" w:rsidRDefault="00D40411" w:rsidP="00337159">
      <w:pPr>
        <w:ind w:firstLine="709"/>
      </w:pPr>
      <w:r w:rsidRPr="000B34C6">
        <w:t xml:space="preserve">В он–лайн режиме  размещены анкеты для населения и пациентов Пестречинской ЦРБ. </w:t>
      </w:r>
    </w:p>
    <w:p w:rsidR="00D40411" w:rsidRPr="0066497C" w:rsidRDefault="00D40411" w:rsidP="00337159">
      <w:pPr>
        <w:ind w:firstLine="709"/>
        <w:rPr>
          <w:b/>
          <w:i/>
          <w:sz w:val="24"/>
          <w:szCs w:val="24"/>
          <w:u w:val="single"/>
        </w:rPr>
      </w:pPr>
      <w:r w:rsidRPr="0066497C">
        <w:rPr>
          <w:b/>
          <w:i/>
          <w:sz w:val="24"/>
          <w:szCs w:val="24"/>
          <w:u w:val="single"/>
        </w:rPr>
        <w:t>- Количество и результаты приема граждан, обратившихся по вопросам, связанным с коррупцией в органах местного самоуправления муниципального района (городского округа):</w:t>
      </w:r>
    </w:p>
    <w:p w:rsidR="00D40411" w:rsidRPr="0066497C" w:rsidRDefault="00D40411" w:rsidP="00337159">
      <w:pPr>
        <w:ind w:firstLine="709"/>
      </w:pPr>
      <w:r w:rsidRPr="0066497C">
        <w:t>В отчетном периоде обращений граждан, содержащих информацию о коррупционных действиях должностных лиц, не поступало.</w:t>
      </w:r>
    </w:p>
    <w:p w:rsidR="00D40411" w:rsidRPr="0066497C" w:rsidRDefault="00D40411" w:rsidP="00337159">
      <w:pPr>
        <w:ind w:firstLine="709"/>
        <w:rPr>
          <w:b/>
          <w:i/>
          <w:sz w:val="24"/>
          <w:szCs w:val="24"/>
          <w:u w:val="single"/>
        </w:rPr>
      </w:pPr>
      <w:r w:rsidRPr="0066497C">
        <w:rPr>
          <w:b/>
          <w:i/>
          <w:sz w:val="24"/>
          <w:szCs w:val="24"/>
          <w:u w:val="single"/>
        </w:rPr>
        <w:t>- Результаты работы, проведенной совместно с палатой имущественных и земельных отношений муниципального района (городского округа) по профилактике коррупционных рисков (указываются количество и результаты работы: по возврату муниципального имущества и земельных участков из неправомерного владения, для расторжения договоров аренды иными органами и должностными лицами местного самоуправления):</w:t>
      </w:r>
    </w:p>
    <w:p w:rsidR="00D40411" w:rsidRPr="0066497C" w:rsidRDefault="00D40411" w:rsidP="00337159">
      <w:pPr>
        <w:ind w:firstLine="709"/>
      </w:pPr>
      <w:r w:rsidRPr="0066497C">
        <w:t>Работа помощника строится в тесном взаимодействии с Палатой имущественных и земельных отношений района (далее – Палата), которая при предоставлении земельных участков и иного недвижимого имущества, находящегося в муниципальной собственности, руководствуется Земельным кодексом РФ, Земельным кодексом РТ, Законом о приватизации государственного и муниципального имущества, утвержденными регламентами оказания муниципальных услуг и другими нормативно-правовыми актами.</w:t>
      </w:r>
    </w:p>
    <w:p w:rsidR="00D40411" w:rsidRPr="0066497C" w:rsidRDefault="00D40411" w:rsidP="00337159">
      <w:pPr>
        <w:ind w:firstLine="709"/>
      </w:pPr>
      <w:r w:rsidRPr="0066497C">
        <w:t>В 2020 году подготовлены и проведены  аукционы по продаже земельных  участков, находящихся в государственной или муниципал</w:t>
      </w:r>
      <w:r>
        <w:t xml:space="preserve">ьной собственности и  аукционы </w:t>
      </w:r>
      <w:r w:rsidRPr="0066497C">
        <w:t xml:space="preserve">на право заключения договоров  аренды земельных участков, находящихся в государственной или муниципальной собственности.  </w:t>
      </w:r>
    </w:p>
    <w:p w:rsidR="00D40411" w:rsidRPr="0066497C" w:rsidRDefault="00D40411" w:rsidP="00337159">
      <w:pPr>
        <w:ind w:firstLine="709"/>
      </w:pPr>
      <w:r w:rsidRPr="0066497C">
        <w:t>Всего за данный период времени было проведено 20 аукционов.</w:t>
      </w:r>
    </w:p>
    <w:p w:rsidR="00D40411" w:rsidRPr="0066497C" w:rsidRDefault="00D40411" w:rsidP="00337159">
      <w:pPr>
        <w:ind w:firstLine="709"/>
      </w:pPr>
      <w:r w:rsidRPr="0066497C">
        <w:t xml:space="preserve">В аренду за период 2020 года всего было предоставлено 83  земельных участка, из них 66 земельных участка, категория  - земли населенных пунктов, с разрешенным использованием - для ведения личного подсобного хозяйства, общей площадью 82414 кв.м., сумма годовой арендной платы составила – 26718828,00 рублей. </w:t>
      </w:r>
    </w:p>
    <w:p w:rsidR="00D40411" w:rsidRPr="0066497C" w:rsidRDefault="00D40411" w:rsidP="00337159">
      <w:pPr>
        <w:ind w:firstLine="709"/>
      </w:pPr>
      <w:r w:rsidRPr="0066497C">
        <w:t>Также в аренду было  предоставлено 17 земельных участк</w:t>
      </w:r>
      <w:r>
        <w:t>ов</w:t>
      </w:r>
      <w:r w:rsidRPr="0066497C">
        <w:t>, категория - земли сельскохозяйственного назначения, с разрешенным использованием - для сельскохозяйственного использования, общей площадью 2579000 кв.м., сумма годовой арендной платы составляет - 1989608,00 рублей.</w:t>
      </w:r>
    </w:p>
    <w:p w:rsidR="00D40411" w:rsidRPr="0066497C" w:rsidRDefault="00D40411" w:rsidP="00337159">
      <w:pPr>
        <w:ind w:firstLine="709"/>
      </w:pPr>
      <w:r w:rsidRPr="0066497C">
        <w:t xml:space="preserve">В собственность всего было предоставлено 22 земельных участка, из них 10 земельных участков категория -  земли населенных пунктов, с разрешенным использованием - для ведения личного подсобного хозяйства и 12 земельных участков, категория – земли сельскохозяйственного назначения, с разрешенным использованием – для сельскохозяйственного производства, общей площадью 266894 кв.м. Сумма реализации составила 8469329,00 рублей. </w:t>
      </w:r>
    </w:p>
    <w:p w:rsidR="00D40411" w:rsidRPr="0066497C" w:rsidRDefault="00D40411" w:rsidP="00337159">
      <w:pPr>
        <w:ind w:firstLine="709"/>
      </w:pPr>
      <w:r w:rsidRPr="0066497C">
        <w:t xml:space="preserve">За период 2020 года на аукционе  по реализации муниципального имущества, проводимого в электронной форме, было реализовано 7 автотранспортных средств  и 1 муниципальное имущество (мусоросортировочная линия)  на общую сумму – 1363450,00 рублей. </w:t>
      </w:r>
    </w:p>
    <w:p w:rsidR="00D40411" w:rsidRPr="0066497C" w:rsidRDefault="00D40411" w:rsidP="00337159">
      <w:pPr>
        <w:ind w:firstLine="709"/>
      </w:pPr>
      <w:r w:rsidRPr="0066497C">
        <w:t xml:space="preserve">В соответствии с Федеральным законом от 24 июля 2007 года №209 – ФЗ «О развитии малого и среднего предпринимательства в Российской Федерации", и руководствуясь Перечнем </w:t>
      </w:r>
      <w:r w:rsidRPr="0066497C">
        <w:rPr>
          <w:bCs/>
        </w:rPr>
        <w:t>муниципального имущества, включенного в перечень имущества Пестречинского муниципального района Республики Татарстан, свободного от прав третьих лиц (за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для предоставления его во владение и (или) в пользование на долгосрочной основе субъектам малого и среднего предпринимательства</w:t>
      </w:r>
      <w:r w:rsidRPr="0066497C">
        <w:t>, утвержденного решением Совета Пестречинского муниципального района Республики Татарстан  №  272 от 23 июня 2020 года, решением Совета Пестречинского муниципального района Республики Татарстан</w:t>
      </w:r>
      <w:r>
        <w:t xml:space="preserve"> </w:t>
      </w:r>
      <w:r w:rsidRPr="0066497C">
        <w:t xml:space="preserve"> от </w:t>
      </w:r>
      <w:r w:rsidRPr="0066497C">
        <w:rPr>
          <w:color w:val="000000"/>
        </w:rPr>
        <w:t>29 мая 2019 года № 202 (с изменениями от 23 июня 2020 года № 272, от 24 октября 2019 года № 222, от 2 сентября 2020 года №287</w:t>
      </w:r>
      <w:r w:rsidRPr="0066497C">
        <w:t>)</w:t>
      </w:r>
      <w:r w:rsidRPr="0066497C">
        <w:rPr>
          <w:bCs/>
        </w:rPr>
        <w:t xml:space="preserve">, </w:t>
      </w:r>
      <w:r w:rsidRPr="0066497C">
        <w:t xml:space="preserve"> был организовано  и проведено 2 аукциона, по результатам которого с субъектами малого и среднего предпринимательства были заключены 3 договора аренды земельного участка, срок предоставления - 5 лет.  </w:t>
      </w:r>
    </w:p>
    <w:p w:rsidR="00D40411" w:rsidRPr="0066497C" w:rsidRDefault="00D40411" w:rsidP="00337159">
      <w:pPr>
        <w:ind w:firstLine="709"/>
      </w:pPr>
      <w:r w:rsidRPr="0066497C">
        <w:t xml:space="preserve">Также по результатам проведения </w:t>
      </w:r>
      <w:r w:rsidRPr="0066497C">
        <w:rPr>
          <w:snapToGrid w:val="0"/>
          <w:color w:val="000000"/>
        </w:rPr>
        <w:t xml:space="preserve">аукциона  на  право заключения договоров  аренды  муниципального имущества в электронной форме  был заключен договор аренды муниципального имущества (столовая), сроком на 11 месяцев, стоимость арендной платы - </w:t>
      </w:r>
      <w:r w:rsidRPr="0066497C">
        <w:rPr>
          <w:bCs/>
        </w:rPr>
        <w:t>223247,00 рублей.</w:t>
      </w:r>
    </w:p>
    <w:p w:rsidR="00D40411" w:rsidRPr="0066497C" w:rsidRDefault="00D40411" w:rsidP="00337159">
      <w:pPr>
        <w:ind w:firstLine="709"/>
      </w:pPr>
      <w:r w:rsidRPr="0066497C">
        <w:t xml:space="preserve">От аренды земельных участков в консолидированный бюджет Пестречинского муниципального района за 2020 год поступило 40555794,04. рублей, от продажи земельных участков поступило 23185737,00 рублей. </w:t>
      </w:r>
    </w:p>
    <w:p w:rsidR="00D40411" w:rsidRPr="0066497C" w:rsidRDefault="00D40411" w:rsidP="00337159">
      <w:pPr>
        <w:ind w:firstLine="709"/>
      </w:pPr>
      <w:r w:rsidRPr="0066497C">
        <w:t>С 01.01.2020  по 31.12.2020 Палатой имущественных и земельных отношений расторгнуто 15 догов</w:t>
      </w:r>
      <w:r>
        <w:t xml:space="preserve">оров аренды земельных участков </w:t>
      </w:r>
      <w:r w:rsidRPr="0066497C">
        <w:t xml:space="preserve">ввиду истечения сроков аренды и неиспользования по целевому назначению. </w:t>
      </w:r>
    </w:p>
    <w:p w:rsidR="00D40411" w:rsidRPr="0066497C" w:rsidRDefault="00D40411" w:rsidP="00337159">
      <w:pPr>
        <w:ind w:firstLine="708"/>
      </w:pPr>
      <w:r w:rsidRPr="0066497C">
        <w:t xml:space="preserve">За период 2020 года в Пестречинский районный суд были направлены 10 исковых заявлений о признании отсутствующим зарегистрированного права собственности и снятии с государственного кадастра недвижимости объектов недвижимости, 3 исковых заявления удовлетворены в полном объеме. </w:t>
      </w:r>
    </w:p>
    <w:p w:rsidR="00D40411" w:rsidRPr="0066497C" w:rsidRDefault="00D40411" w:rsidP="00337159">
      <w:pPr>
        <w:ind w:firstLine="708"/>
      </w:pPr>
      <w:r w:rsidRPr="0066497C">
        <w:t>В соответствии с Протоколом совещания по вопросу оформления бесхозяйных объектов, утвержденного заместителем министра сельского хозяйства и продовольствия РТ от 01.10.2020 №ПР-121</w:t>
      </w:r>
      <w:r>
        <w:t>,</w:t>
      </w:r>
      <w:r w:rsidRPr="0066497C">
        <w:t xml:space="preserve"> Палатой ведется работа по инвентаризации бесхозяйных объектов для дальнейшего оформления в муниципальную собственность. В настоящее время на территории Пестречинского муниципального района РТ выявлено 25 бесхозяйных сельскохозяйственных объектов. По 12 объектам подготовлены технические паспорта для постановки объектов на государственный кадастровый учет.</w:t>
      </w:r>
    </w:p>
    <w:p w:rsidR="00D40411" w:rsidRPr="0066497C" w:rsidRDefault="00D40411" w:rsidP="00337159">
      <w:pPr>
        <w:ind w:firstLine="708"/>
      </w:pPr>
      <w:r w:rsidRPr="0066497C">
        <w:rPr>
          <w:rStyle w:val="Strong"/>
          <w:b w:val="0"/>
        </w:rPr>
        <w:t>В рамках единой республиканской программы ведется работа по признанию муниципальными образованиями объектов газоснабжения бесхозяйными. Из 71 бесхозяйного объекта газоснабжения право муниципальной собственности признано за  14 объектами.</w:t>
      </w:r>
    </w:p>
    <w:p w:rsidR="00D40411" w:rsidRPr="0066497C" w:rsidRDefault="00D40411" w:rsidP="00337159">
      <w:pPr>
        <w:ind w:firstLine="709"/>
        <w:rPr>
          <w:color w:val="000000"/>
        </w:rPr>
      </w:pPr>
      <w:r w:rsidRPr="0066497C">
        <w:rPr>
          <w:color w:val="000000"/>
        </w:rPr>
        <w:t xml:space="preserve">Ведется претензионно - исковая работа по взысканию задолженности по арендной плате и взысканию неустойки (штрафа) с физических и юридических лиц. Задолженность по арендной плате по состоянию на 31 декабря </w:t>
      </w:r>
      <w:smartTag w:uri="urn:schemas-microsoft-com:office:smarttags" w:element="metricconverter">
        <w:smartTagPr>
          <w:attr w:name="ProductID" w:val="2020 г"/>
        </w:smartTagPr>
        <w:r w:rsidRPr="0066497C">
          <w:rPr>
            <w:color w:val="000000"/>
          </w:rPr>
          <w:t>2020 г</w:t>
        </w:r>
      </w:smartTag>
      <w:r w:rsidRPr="0066497C">
        <w:rPr>
          <w:color w:val="000000"/>
        </w:rPr>
        <w:t>. составила 1809810,00 тыс. рублей.</w:t>
      </w:r>
    </w:p>
    <w:p w:rsidR="00D40411" w:rsidRPr="0066497C" w:rsidRDefault="00D40411" w:rsidP="00337159">
      <w:pPr>
        <w:pStyle w:val="30"/>
        <w:ind w:firstLine="709"/>
        <w:jc w:val="both"/>
        <w:rPr>
          <w:rFonts w:ascii="Times New Roman" w:hAnsi="Times New Roman"/>
          <w:color w:val="000000"/>
          <w:sz w:val="28"/>
          <w:szCs w:val="28"/>
        </w:rPr>
      </w:pPr>
      <w:r w:rsidRPr="0066497C">
        <w:rPr>
          <w:rFonts w:ascii="Times New Roman" w:hAnsi="Times New Roman"/>
          <w:color w:val="FF0000"/>
          <w:sz w:val="24"/>
          <w:szCs w:val="24"/>
        </w:rPr>
        <w:t xml:space="preserve"> </w:t>
      </w:r>
      <w:r w:rsidRPr="0066497C">
        <w:rPr>
          <w:rFonts w:ascii="Times New Roman" w:hAnsi="Times New Roman"/>
          <w:color w:val="000000"/>
          <w:sz w:val="28"/>
          <w:szCs w:val="28"/>
        </w:rPr>
        <w:t>Подготовлены и</w:t>
      </w:r>
      <w:r w:rsidRPr="0066497C">
        <w:rPr>
          <w:rFonts w:ascii="Times New Roman" w:hAnsi="Times New Roman"/>
          <w:color w:val="FF0000"/>
          <w:sz w:val="28"/>
          <w:szCs w:val="28"/>
        </w:rPr>
        <w:t xml:space="preserve"> </w:t>
      </w:r>
      <w:r w:rsidRPr="0066497C">
        <w:rPr>
          <w:rFonts w:ascii="Times New Roman" w:hAnsi="Times New Roman"/>
          <w:color w:val="000000"/>
          <w:sz w:val="28"/>
          <w:szCs w:val="28"/>
        </w:rPr>
        <w:t xml:space="preserve">направлены исковые заявления в Пестречинский районный суд и в другие с исковыми требованиями о взыскании задолженности по арендной плате и взыскании неустойки (штрафа) на общую сумму  2109040,00 рублей.  По результатам рассмотрения исковых заявлений исковые требования удовлетворены в полном объеме. </w:t>
      </w:r>
    </w:p>
    <w:p w:rsidR="00D40411" w:rsidRPr="0066497C" w:rsidRDefault="00D40411" w:rsidP="00337159">
      <w:pPr>
        <w:pStyle w:val="30"/>
        <w:ind w:firstLine="709"/>
        <w:jc w:val="both"/>
        <w:rPr>
          <w:rFonts w:ascii="Times New Roman" w:hAnsi="Times New Roman"/>
          <w:color w:val="000000"/>
          <w:sz w:val="28"/>
          <w:szCs w:val="28"/>
        </w:rPr>
      </w:pPr>
      <w:r w:rsidRPr="0066497C">
        <w:rPr>
          <w:rFonts w:ascii="Times New Roman" w:hAnsi="Times New Roman"/>
          <w:color w:val="FF0000"/>
          <w:sz w:val="28"/>
          <w:szCs w:val="28"/>
        </w:rPr>
        <w:t xml:space="preserve"> </w:t>
      </w:r>
      <w:r w:rsidRPr="0066497C">
        <w:rPr>
          <w:rFonts w:ascii="Times New Roman" w:hAnsi="Times New Roman"/>
          <w:color w:val="000000"/>
          <w:sz w:val="28"/>
          <w:szCs w:val="28"/>
        </w:rPr>
        <w:t>Подготовлены и направлены 12 претензий с требованиям оплатить задолженность по договорам  аренды на общую сумму  основного долга 1438520,00 тыс. рублей.  В случае неисполнения обязательств будут подготовлены и направлены исковые заявления.</w:t>
      </w:r>
    </w:p>
    <w:p w:rsidR="00D40411" w:rsidRPr="0066497C" w:rsidRDefault="00D40411" w:rsidP="00337159">
      <w:pPr>
        <w:pStyle w:val="30"/>
        <w:ind w:firstLine="709"/>
        <w:jc w:val="both"/>
        <w:rPr>
          <w:rFonts w:ascii="Times New Roman" w:hAnsi="Times New Roman"/>
          <w:color w:val="000000"/>
          <w:sz w:val="28"/>
          <w:szCs w:val="28"/>
        </w:rPr>
      </w:pPr>
      <w:r w:rsidRPr="0066497C">
        <w:rPr>
          <w:rFonts w:ascii="Times New Roman" w:hAnsi="Times New Roman"/>
          <w:color w:val="000000"/>
          <w:sz w:val="28"/>
          <w:szCs w:val="28"/>
        </w:rPr>
        <w:t xml:space="preserve">В остальной части задолженности ведется работа по подготовке претензий физическим и юридическим лицам с требованиями оплаты задолженности основного долга и неустойки (штрафа). </w:t>
      </w:r>
    </w:p>
    <w:p w:rsidR="00D40411" w:rsidRDefault="00D40411" w:rsidP="00337159">
      <w:pPr>
        <w:pStyle w:val="30"/>
        <w:ind w:firstLine="709"/>
        <w:jc w:val="both"/>
        <w:rPr>
          <w:rFonts w:ascii="Times New Roman" w:hAnsi="Times New Roman"/>
          <w:color w:val="000000"/>
          <w:kern w:val="2"/>
          <w:sz w:val="28"/>
          <w:szCs w:val="28"/>
        </w:rPr>
      </w:pPr>
      <w:r w:rsidRPr="0066497C">
        <w:rPr>
          <w:rFonts w:ascii="Times New Roman" w:hAnsi="Times New Roman"/>
          <w:color w:val="000000"/>
          <w:sz w:val="28"/>
          <w:szCs w:val="28"/>
        </w:rPr>
        <w:t xml:space="preserve">Так же имеется задолженность по договору аренды у муниципального унитарного предприятия «Управляющая компания» в размере </w:t>
      </w:r>
      <w:r w:rsidRPr="0066497C">
        <w:rPr>
          <w:rFonts w:ascii="Times New Roman" w:hAnsi="Times New Roman"/>
          <w:color w:val="000000"/>
          <w:kern w:val="2"/>
          <w:sz w:val="28"/>
          <w:szCs w:val="28"/>
        </w:rPr>
        <w:t>– 109300,000 тыс. рублей. На сегодняшний день данное предприятие находится на стадии ликвидации.</w:t>
      </w:r>
    </w:p>
    <w:p w:rsidR="00D40411" w:rsidRPr="0066497C" w:rsidRDefault="00D40411" w:rsidP="00337159">
      <w:pPr>
        <w:pStyle w:val="30"/>
        <w:ind w:firstLine="709"/>
        <w:jc w:val="both"/>
        <w:rPr>
          <w:rFonts w:ascii="Times New Roman" w:hAnsi="Times New Roman"/>
          <w:color w:val="000000"/>
          <w:sz w:val="28"/>
          <w:szCs w:val="28"/>
        </w:rPr>
      </w:pPr>
      <w:r w:rsidRPr="0066497C">
        <w:rPr>
          <w:rFonts w:ascii="Times New Roman" w:hAnsi="Times New Roman"/>
          <w:color w:val="000000"/>
          <w:sz w:val="28"/>
          <w:szCs w:val="28"/>
        </w:rPr>
        <w:t xml:space="preserve"> По претензиям, направленным должникам в 2020 году, обязательства по погашению арендной платы исполнены  на сумму 3315800,00 тыс. рублей. </w:t>
      </w:r>
    </w:p>
    <w:p w:rsidR="00D40411" w:rsidRPr="0066497C" w:rsidRDefault="00D40411" w:rsidP="00337159">
      <w:pPr>
        <w:pStyle w:val="30"/>
        <w:ind w:firstLine="709"/>
        <w:jc w:val="both"/>
        <w:rPr>
          <w:rFonts w:ascii="Times New Roman" w:hAnsi="Times New Roman"/>
          <w:sz w:val="28"/>
          <w:szCs w:val="28"/>
        </w:rPr>
      </w:pPr>
      <w:r w:rsidRPr="0066497C">
        <w:rPr>
          <w:rFonts w:ascii="Times New Roman" w:hAnsi="Times New Roman"/>
          <w:sz w:val="28"/>
          <w:szCs w:val="28"/>
        </w:rPr>
        <w:t>Для обеспечения полного и актуального учета всех объектов государственного (муниципального) имущества и учета операций с ним Палатой в декабре текущего года был приобретен  программный комплекс «БАРС – Имущество».</w:t>
      </w:r>
    </w:p>
    <w:p w:rsidR="00D40411" w:rsidRPr="0066497C" w:rsidRDefault="00D40411" w:rsidP="00337159">
      <w:pPr>
        <w:pStyle w:val="30"/>
        <w:ind w:firstLine="709"/>
        <w:jc w:val="both"/>
        <w:rPr>
          <w:rFonts w:ascii="Times New Roman" w:hAnsi="Times New Roman"/>
          <w:sz w:val="28"/>
          <w:szCs w:val="28"/>
        </w:rPr>
      </w:pPr>
      <w:r w:rsidRPr="0066497C">
        <w:rPr>
          <w:rFonts w:ascii="Times New Roman" w:hAnsi="Times New Roman"/>
          <w:sz w:val="28"/>
          <w:szCs w:val="28"/>
        </w:rPr>
        <w:t>Внедрение программного комплекса позволит максимально эффективно решать вопросы в сфере управления муниципальным имуществом, что становится главным направлением на пути к финансовой обеспеченности муниципального бюджета.</w:t>
      </w:r>
    </w:p>
    <w:p w:rsidR="00D40411" w:rsidRPr="0066497C" w:rsidRDefault="00D40411" w:rsidP="00337159">
      <w:pPr>
        <w:pStyle w:val="30"/>
        <w:ind w:firstLine="709"/>
        <w:jc w:val="both"/>
        <w:rPr>
          <w:rFonts w:ascii="Times New Roman" w:hAnsi="Times New Roman"/>
          <w:sz w:val="28"/>
          <w:szCs w:val="28"/>
        </w:rPr>
      </w:pPr>
      <w:r w:rsidRPr="0066497C">
        <w:rPr>
          <w:rFonts w:ascii="Times New Roman" w:hAnsi="Times New Roman"/>
          <w:sz w:val="28"/>
          <w:szCs w:val="28"/>
        </w:rPr>
        <w:t>Муниципальный земельный контроль за испол</w:t>
      </w:r>
      <w:r>
        <w:rPr>
          <w:rFonts w:ascii="Times New Roman" w:hAnsi="Times New Roman"/>
          <w:sz w:val="28"/>
          <w:szCs w:val="28"/>
        </w:rPr>
        <w:t xml:space="preserve">ьзованием земель на территории </w:t>
      </w:r>
      <w:r w:rsidRPr="0066497C">
        <w:rPr>
          <w:rFonts w:ascii="Times New Roman" w:hAnsi="Times New Roman"/>
          <w:sz w:val="28"/>
          <w:szCs w:val="28"/>
        </w:rPr>
        <w:t xml:space="preserve">Пестречинского муниципального района осуществляется Палатой имущественных и земельных отношений. Муниципальные земельные инспекторы осуществляют контроль за соблюдением  требований земельного законодательства по использованию земель, соблюдением порядка использования земель, исключающего самовольное занятие земельных участков или  использование их без оформленных в установленном порядке правоустанавливающих документов. </w:t>
      </w:r>
    </w:p>
    <w:p w:rsidR="00D40411" w:rsidRPr="0066497C" w:rsidRDefault="00D40411" w:rsidP="00337159">
      <w:pPr>
        <w:pStyle w:val="30"/>
        <w:ind w:firstLine="709"/>
        <w:jc w:val="both"/>
        <w:rPr>
          <w:rFonts w:ascii="Times New Roman" w:hAnsi="Times New Roman"/>
          <w:sz w:val="28"/>
          <w:szCs w:val="28"/>
        </w:rPr>
      </w:pPr>
      <w:r w:rsidRPr="0066497C">
        <w:rPr>
          <w:rFonts w:ascii="Times New Roman" w:hAnsi="Times New Roman"/>
          <w:sz w:val="28"/>
          <w:szCs w:val="28"/>
        </w:rPr>
        <w:t>В своей деятельности инспекторы руководствуются административным регламентом по осуществлению муниципального земельного контроля на территории Пестречинского муниципального района, утвержденным постановлением Исполнительного комитета района от 09.02.2012 г. № 191 (с изменением от 10.04.2017 № 507), Федеральным законом от 26.12.2008 № 294-ФЗ «О защите прав юридических лиц и индивидуальных предпринимателей при осуществлении государственного контроля (надзора)  и муниципального контроля» и др. После проведения внеплановой документарной проверки соблюдения земельного законодательства  документы направляются в межмуниципальный отдел по Пестречинскому и Рыбно-Слободскому районам Управления Федеральной службы государственной регистрации, кадастра и картографии по Республике Татарстан для принятия мер административного воздействия.</w:t>
      </w:r>
    </w:p>
    <w:p w:rsidR="00D40411" w:rsidRPr="0066497C" w:rsidRDefault="00D40411" w:rsidP="00337159">
      <w:pPr>
        <w:pStyle w:val="30"/>
        <w:ind w:firstLine="709"/>
        <w:jc w:val="both"/>
        <w:rPr>
          <w:rFonts w:ascii="Times New Roman" w:hAnsi="Times New Roman"/>
          <w:sz w:val="28"/>
          <w:szCs w:val="28"/>
        </w:rPr>
      </w:pPr>
      <w:r w:rsidRPr="0066497C">
        <w:rPr>
          <w:rFonts w:ascii="Times New Roman" w:hAnsi="Times New Roman"/>
          <w:sz w:val="28"/>
          <w:szCs w:val="28"/>
        </w:rPr>
        <w:t xml:space="preserve"> Так, в 2020 году осуществлено 194 проверок на соблюдение земельного законодательства в отношении физических лиц.  Материалы направлены в Росреестр для принятия мер административного воздействия. Наложено 20 штрафов на общую сумму 100000 рублей. В бюджет поступило всего 75000 рублей. </w:t>
      </w:r>
    </w:p>
    <w:p w:rsidR="00D40411" w:rsidRPr="0066497C" w:rsidRDefault="00D40411" w:rsidP="00337159">
      <w:pPr>
        <w:pStyle w:val="30"/>
        <w:ind w:firstLine="709"/>
        <w:jc w:val="both"/>
        <w:rPr>
          <w:rFonts w:ascii="Times New Roman" w:hAnsi="Times New Roman"/>
          <w:sz w:val="28"/>
          <w:szCs w:val="28"/>
        </w:rPr>
      </w:pPr>
      <w:r w:rsidRPr="0066497C">
        <w:rPr>
          <w:rFonts w:ascii="Times New Roman" w:hAnsi="Times New Roman"/>
          <w:sz w:val="28"/>
          <w:szCs w:val="28"/>
        </w:rPr>
        <w:t xml:space="preserve">Контроль за использованием и распоряжением муниципального имущества осуществляется согласно Положению о Палате имущественных и земельных отношений Пестречинского муниципального района РТ. </w:t>
      </w:r>
    </w:p>
    <w:p w:rsidR="00D40411" w:rsidRPr="0066497C" w:rsidRDefault="00D40411" w:rsidP="00337159">
      <w:pPr>
        <w:pStyle w:val="30"/>
        <w:ind w:firstLine="709"/>
        <w:jc w:val="both"/>
        <w:rPr>
          <w:rFonts w:ascii="Times New Roman" w:hAnsi="Times New Roman"/>
          <w:sz w:val="28"/>
          <w:szCs w:val="28"/>
        </w:rPr>
      </w:pPr>
      <w:r w:rsidRPr="0066497C">
        <w:rPr>
          <w:rFonts w:ascii="Times New Roman" w:hAnsi="Times New Roman"/>
          <w:sz w:val="28"/>
          <w:szCs w:val="28"/>
        </w:rPr>
        <w:t xml:space="preserve">Палатой имущественных и земельных отношений Пестречинского муниципального района РТ совместно с Управлением Федеральной службой по ветеринарному и фитосанитарному надзору по Республике Татарстан (Россельхознадзор) и Управлением сельского хозяйства и продовольствия в Пестречинском муниципальном районе РТ ведется постоянный мониторинг использования земель сельскохозяйственного назначения по целевому назначению. </w:t>
      </w:r>
    </w:p>
    <w:p w:rsidR="00D40411" w:rsidRPr="0066497C" w:rsidRDefault="00D40411" w:rsidP="00337159">
      <w:pPr>
        <w:widowControl w:val="0"/>
        <w:autoSpaceDE w:val="0"/>
        <w:autoSpaceDN w:val="0"/>
        <w:adjustRightInd w:val="0"/>
        <w:ind w:firstLine="709"/>
      </w:pPr>
      <w:r w:rsidRPr="0066497C">
        <w:t xml:space="preserve">В феврале 2020 года муниципальным инспектором по использованию и охране земель Пестречинского района были разосланы информационные письма собственникам, арендаторам неиспользуемых земель, выявленных в 2019 году, о принятии мер по вовлечению неиспользуемых земель в сельскохозяйственный оборот в срок до 20 мая 2020 года. </w:t>
      </w:r>
    </w:p>
    <w:p w:rsidR="00D40411" w:rsidRPr="0066497C" w:rsidRDefault="00D40411" w:rsidP="00337159">
      <w:pPr>
        <w:widowControl w:val="0"/>
        <w:autoSpaceDE w:val="0"/>
        <w:autoSpaceDN w:val="0"/>
        <w:adjustRightInd w:val="0"/>
        <w:ind w:firstLine="709"/>
      </w:pPr>
      <w:r w:rsidRPr="0066497C">
        <w:t>18 июня 2020 года председатель Палаты земельных и имущественных отношений, начальник Управления сельского хозяйства и муниципальный инспектор по использованию и охране земель Пестречинского района приняли участие в рабочем совещании, проведенном Министерством сельского хозяйства и продовольствия Республики Татарстан и Управлением Россельхознадзора по Республике Татарстан в с.Высокая Гора.</w:t>
      </w:r>
    </w:p>
    <w:p w:rsidR="00D40411" w:rsidRPr="0066497C" w:rsidRDefault="00D40411" w:rsidP="00337159">
      <w:pPr>
        <w:widowControl w:val="0"/>
        <w:autoSpaceDE w:val="0"/>
        <w:autoSpaceDN w:val="0"/>
        <w:adjustRightInd w:val="0"/>
        <w:ind w:firstLine="709"/>
      </w:pPr>
      <w:r w:rsidRPr="0066497C">
        <w:t xml:space="preserve">В 2020 году в ходе выездных проверок на территории Пестречинского муниципального района выявлено </w:t>
      </w:r>
      <w:smartTag w:uri="urn:schemas-microsoft-com:office:smarttags" w:element="metricconverter">
        <w:smartTagPr>
          <w:attr w:name="ProductID" w:val="8076,2 га"/>
        </w:smartTagPr>
        <w:r w:rsidRPr="0066497C">
          <w:t>8076,2 га</w:t>
        </w:r>
      </w:smartTag>
      <w:r w:rsidRPr="0066497C">
        <w:t xml:space="preserve"> неиспользуемых земель сельскохозяйственного назначения. </w:t>
      </w:r>
    </w:p>
    <w:p w:rsidR="00D40411" w:rsidRPr="0066497C" w:rsidRDefault="00D40411" w:rsidP="00337159">
      <w:pPr>
        <w:widowControl w:val="0"/>
        <w:autoSpaceDE w:val="0"/>
        <w:autoSpaceDN w:val="0"/>
        <w:adjustRightInd w:val="0"/>
        <w:ind w:firstLine="709"/>
      </w:pPr>
      <w:r w:rsidRPr="0066497C">
        <w:t xml:space="preserve">Основная доля неиспользуемых земель принадлежит на праве общей долевой собственности Закрытому рентному паевому инвестиционному фонду «ТФБ – Рентный инвестиционный фонд», которая составляет 39,9% из общей площади неиспользуемый земель района (составляет </w:t>
      </w:r>
      <w:smartTag w:uri="urn:schemas-microsoft-com:office:smarttags" w:element="metricconverter">
        <w:smartTagPr>
          <w:attr w:name="ProductID" w:val="3076,7 га"/>
        </w:smartTagPr>
        <w:r w:rsidRPr="0066497C">
          <w:t>3076,7 га</w:t>
        </w:r>
      </w:smartTag>
      <w:r w:rsidRPr="0066497C">
        <w:t xml:space="preserve">). </w:t>
      </w:r>
    </w:p>
    <w:p w:rsidR="00D40411" w:rsidRPr="0066497C" w:rsidRDefault="00D40411" w:rsidP="00337159">
      <w:pPr>
        <w:widowControl w:val="0"/>
        <w:autoSpaceDE w:val="0"/>
        <w:autoSpaceDN w:val="0"/>
        <w:adjustRightInd w:val="0"/>
        <w:ind w:firstLine="709"/>
      </w:pPr>
      <w:r w:rsidRPr="0066497C">
        <w:t xml:space="preserve">В Управление Россельхознадзора по Республике Татарстан были направлены 30 актов проверок на физических лиц, собственников земельных участков, из них: </w:t>
      </w:r>
    </w:p>
    <w:p w:rsidR="00D40411" w:rsidRPr="0066497C" w:rsidRDefault="00D40411" w:rsidP="00337159">
      <w:pPr>
        <w:widowControl w:val="0"/>
        <w:autoSpaceDE w:val="0"/>
        <w:autoSpaceDN w:val="0"/>
        <w:adjustRightInd w:val="0"/>
        <w:ind w:firstLine="709"/>
      </w:pPr>
      <w:r w:rsidRPr="0066497C">
        <w:t xml:space="preserve"> - привлечены к административной ответственности (оштрафованы) – 9 физических лиц (на общую сумму 160 тыс.руб.);</w:t>
      </w:r>
    </w:p>
    <w:p w:rsidR="00D40411" w:rsidRPr="0066497C" w:rsidRDefault="00D40411" w:rsidP="00337159">
      <w:pPr>
        <w:widowControl w:val="0"/>
        <w:tabs>
          <w:tab w:val="left" w:pos="735"/>
        </w:tabs>
        <w:autoSpaceDE w:val="0"/>
        <w:autoSpaceDN w:val="0"/>
        <w:adjustRightInd w:val="0"/>
        <w:ind w:firstLine="709"/>
      </w:pPr>
      <w:r w:rsidRPr="0066497C">
        <w:t xml:space="preserve">- выдано предписаний об устранении выявленных нарушений – 19 физическим лицам; </w:t>
      </w:r>
    </w:p>
    <w:p w:rsidR="00D40411" w:rsidRPr="0066497C" w:rsidRDefault="00D40411" w:rsidP="00337159">
      <w:pPr>
        <w:widowControl w:val="0"/>
        <w:tabs>
          <w:tab w:val="left" w:pos="735"/>
        </w:tabs>
        <w:autoSpaceDE w:val="0"/>
        <w:autoSpaceDN w:val="0"/>
        <w:adjustRightInd w:val="0"/>
        <w:ind w:firstLine="709"/>
      </w:pPr>
      <w:r w:rsidRPr="0066497C">
        <w:t xml:space="preserve">- </w:t>
      </w:r>
      <w:r>
        <w:t>в</w:t>
      </w:r>
      <w:r w:rsidRPr="0066497C">
        <w:t xml:space="preserve"> отношении 1 гражданки материалы проверки возвращены в связи со смертью.</w:t>
      </w:r>
    </w:p>
    <w:p w:rsidR="00D40411" w:rsidRPr="0066497C" w:rsidRDefault="00D40411" w:rsidP="00337159">
      <w:pPr>
        <w:widowControl w:val="0"/>
        <w:tabs>
          <w:tab w:val="left" w:pos="735"/>
        </w:tabs>
        <w:autoSpaceDE w:val="0"/>
        <w:autoSpaceDN w:val="0"/>
        <w:adjustRightInd w:val="0"/>
        <w:ind w:firstLine="709"/>
      </w:pPr>
      <w:r w:rsidRPr="0066497C">
        <w:tab/>
        <w:t>Согласно требованию Прокуратуры Республики Татарстан №7-47-2020 от 28.08.2020 г. о проведении внеплановой проверки, Управлением Россельхознадзора по Республике Татарстан проводятся внеплановые проверки в отношении следующих юридических лиц:</w:t>
      </w:r>
    </w:p>
    <w:p w:rsidR="00D40411" w:rsidRPr="0066497C" w:rsidRDefault="00D40411" w:rsidP="00337159">
      <w:pPr>
        <w:widowControl w:val="0"/>
        <w:tabs>
          <w:tab w:val="left" w:pos="735"/>
        </w:tabs>
        <w:autoSpaceDE w:val="0"/>
        <w:autoSpaceDN w:val="0"/>
        <w:adjustRightInd w:val="0"/>
        <w:ind w:firstLine="709"/>
      </w:pPr>
      <w:r w:rsidRPr="0066497C">
        <w:t xml:space="preserve">ООО «Группа Дар», общая площадь </w:t>
      </w:r>
      <w:smartTag w:uri="urn:schemas-microsoft-com:office:smarttags" w:element="metricconverter">
        <w:smartTagPr>
          <w:attr w:name="ProductID" w:val="579,1 га"/>
        </w:smartTagPr>
        <w:r w:rsidRPr="0066497C">
          <w:t>579,1 га</w:t>
        </w:r>
      </w:smartTag>
      <w:r w:rsidRPr="0066497C">
        <w:t>.,</w:t>
      </w:r>
    </w:p>
    <w:p w:rsidR="00D40411" w:rsidRPr="0066497C" w:rsidRDefault="00D40411" w:rsidP="00337159">
      <w:pPr>
        <w:widowControl w:val="0"/>
        <w:tabs>
          <w:tab w:val="left" w:pos="735"/>
        </w:tabs>
        <w:autoSpaceDE w:val="0"/>
        <w:autoSpaceDN w:val="0"/>
        <w:adjustRightInd w:val="0"/>
        <w:ind w:firstLine="709"/>
      </w:pPr>
      <w:r w:rsidRPr="0066497C">
        <w:t xml:space="preserve">ООО «Адам», общая площадь </w:t>
      </w:r>
      <w:smartTag w:uri="urn:schemas-microsoft-com:office:smarttags" w:element="metricconverter">
        <w:smartTagPr>
          <w:attr w:name="ProductID" w:val="274 га"/>
        </w:smartTagPr>
        <w:r w:rsidRPr="0066497C">
          <w:t>274 га</w:t>
        </w:r>
      </w:smartTag>
      <w:r w:rsidRPr="0066497C">
        <w:t>.,</w:t>
      </w:r>
    </w:p>
    <w:p w:rsidR="00D40411" w:rsidRPr="0066497C" w:rsidRDefault="00D40411" w:rsidP="00337159">
      <w:pPr>
        <w:widowControl w:val="0"/>
        <w:tabs>
          <w:tab w:val="left" w:pos="735"/>
        </w:tabs>
        <w:autoSpaceDE w:val="0"/>
        <w:autoSpaceDN w:val="0"/>
        <w:adjustRightInd w:val="0"/>
        <w:ind w:firstLine="709"/>
      </w:pPr>
      <w:r w:rsidRPr="0066497C">
        <w:t xml:space="preserve">ООО «УК РОСТ», общая площадь </w:t>
      </w:r>
      <w:smartTag w:uri="urn:schemas-microsoft-com:office:smarttags" w:element="metricconverter">
        <w:smartTagPr>
          <w:attr w:name="ProductID" w:val="121,8 га"/>
        </w:smartTagPr>
        <w:r w:rsidRPr="0066497C">
          <w:t>121,8 га</w:t>
        </w:r>
      </w:smartTag>
      <w:r w:rsidRPr="0066497C">
        <w:t>.,</w:t>
      </w:r>
    </w:p>
    <w:p w:rsidR="00D40411" w:rsidRPr="0066497C" w:rsidRDefault="00D40411" w:rsidP="00337159">
      <w:pPr>
        <w:widowControl w:val="0"/>
        <w:tabs>
          <w:tab w:val="left" w:pos="735"/>
        </w:tabs>
        <w:autoSpaceDE w:val="0"/>
        <w:autoSpaceDN w:val="0"/>
        <w:adjustRightInd w:val="0"/>
        <w:ind w:firstLine="709"/>
      </w:pPr>
      <w:r w:rsidRPr="0066497C">
        <w:t xml:space="preserve">ООО «СП Кощаковский», общая площадь </w:t>
      </w:r>
      <w:smartTag w:uri="urn:schemas-microsoft-com:office:smarttags" w:element="metricconverter">
        <w:smartTagPr>
          <w:attr w:name="ProductID" w:val="98,7 га"/>
        </w:smartTagPr>
        <w:r w:rsidRPr="0066497C">
          <w:t>98,7 га</w:t>
        </w:r>
      </w:smartTag>
      <w:r w:rsidRPr="0066497C">
        <w:t>.</w:t>
      </w:r>
    </w:p>
    <w:p w:rsidR="00D40411" w:rsidRPr="0066497C" w:rsidRDefault="00D40411" w:rsidP="00337159">
      <w:pPr>
        <w:widowControl w:val="0"/>
        <w:autoSpaceDE w:val="0"/>
        <w:autoSpaceDN w:val="0"/>
        <w:adjustRightInd w:val="0"/>
        <w:ind w:firstLine="709"/>
      </w:pPr>
      <w:r w:rsidRPr="0066497C">
        <w:t xml:space="preserve">Вовлечено в сельскохозяйственный оборот </w:t>
      </w:r>
      <w:smartTag w:uri="urn:schemas-microsoft-com:office:smarttags" w:element="metricconverter">
        <w:smartTagPr>
          <w:attr w:name="ProductID" w:val="1572,6 га"/>
        </w:smartTagPr>
        <w:r w:rsidRPr="0066497C">
          <w:t>1572,6 га</w:t>
        </w:r>
      </w:smartTag>
      <w:r w:rsidRPr="0066497C">
        <w:t xml:space="preserve">, из них: вспахано - </w:t>
      </w:r>
      <w:smartTag w:uri="urn:schemas-microsoft-com:office:smarttags" w:element="metricconverter">
        <w:smartTagPr>
          <w:attr w:name="ProductID" w:val="760,4 га"/>
        </w:smartTagPr>
        <w:r w:rsidRPr="0066497C">
          <w:t>760,4 га</w:t>
        </w:r>
      </w:smartTag>
      <w:r w:rsidRPr="0066497C">
        <w:t xml:space="preserve">, пастбища - </w:t>
      </w:r>
      <w:smartTag w:uri="urn:schemas-microsoft-com:office:smarttags" w:element="metricconverter">
        <w:smartTagPr>
          <w:attr w:name="ProductID" w:val="412,8 га"/>
        </w:smartTagPr>
        <w:r w:rsidRPr="0066497C">
          <w:t>412,8 га</w:t>
        </w:r>
      </w:smartTag>
      <w:r w:rsidRPr="0066497C">
        <w:t xml:space="preserve">, скошено - </w:t>
      </w:r>
      <w:smartTag w:uri="urn:schemas-microsoft-com:office:smarttags" w:element="metricconverter">
        <w:smartTagPr>
          <w:attr w:name="ProductID" w:val="238,3 га"/>
        </w:smartTagPr>
        <w:r w:rsidRPr="0066497C">
          <w:t>238,3 га</w:t>
        </w:r>
      </w:smartTag>
      <w:r w:rsidRPr="0066497C">
        <w:t xml:space="preserve">, земли промышленности – </w:t>
      </w:r>
      <w:smartTag w:uri="urn:schemas-microsoft-com:office:smarttags" w:element="metricconverter">
        <w:smartTagPr>
          <w:attr w:name="ProductID" w:val="17,5 га"/>
        </w:smartTagPr>
        <w:r w:rsidRPr="0066497C">
          <w:t>17,5 га</w:t>
        </w:r>
      </w:smartTag>
      <w:r w:rsidRPr="0066497C">
        <w:t xml:space="preserve">, поручение Президента РТ - </w:t>
      </w:r>
      <w:smartTag w:uri="urn:schemas-microsoft-com:office:smarttags" w:element="metricconverter">
        <w:smartTagPr>
          <w:attr w:name="ProductID" w:val="148,5 га"/>
        </w:smartTagPr>
        <w:r w:rsidRPr="0066497C">
          <w:t>148,5 га</w:t>
        </w:r>
      </w:smartTag>
      <w:r w:rsidRPr="0066497C">
        <w:t>.</w:t>
      </w:r>
    </w:p>
    <w:p w:rsidR="00D40411" w:rsidRPr="0066497C" w:rsidRDefault="00D40411" w:rsidP="00337159">
      <w:pPr>
        <w:pStyle w:val="30"/>
        <w:ind w:firstLine="709"/>
        <w:jc w:val="both"/>
        <w:rPr>
          <w:rFonts w:ascii="Times New Roman" w:hAnsi="Times New Roman"/>
          <w:sz w:val="28"/>
          <w:szCs w:val="28"/>
        </w:rPr>
      </w:pPr>
      <w:r w:rsidRPr="0066497C">
        <w:rPr>
          <w:rFonts w:ascii="Times New Roman" w:hAnsi="Times New Roman"/>
          <w:sz w:val="28"/>
          <w:szCs w:val="28"/>
        </w:rPr>
        <w:t xml:space="preserve">Ведется работа по предоставлению земельных участков многодетным семьям. </w:t>
      </w:r>
    </w:p>
    <w:p w:rsidR="00D40411" w:rsidRPr="0066497C" w:rsidRDefault="00D40411" w:rsidP="00337159">
      <w:pPr>
        <w:pStyle w:val="30"/>
        <w:ind w:firstLine="709"/>
        <w:jc w:val="both"/>
        <w:rPr>
          <w:rFonts w:ascii="Times New Roman" w:hAnsi="Times New Roman"/>
          <w:sz w:val="28"/>
          <w:szCs w:val="28"/>
        </w:rPr>
      </w:pPr>
      <w:r w:rsidRPr="0066497C">
        <w:rPr>
          <w:rFonts w:ascii="Times New Roman" w:hAnsi="Times New Roman"/>
          <w:sz w:val="28"/>
          <w:szCs w:val="28"/>
        </w:rPr>
        <w:t xml:space="preserve">В 2020 году подано 157 заявлений, из них принято 138 решений  о включении в списки, 19 отклонены по основаниям, предусмотренным пунктом 12 статьи 32. 1 Земельного кодекса Республики Татарстан, а именно, в связи с не представлением документов, предусмотренных пунктом 10 статьи 32.1 Земельного кодекса Республики Татарстан, в остальных ведется работа по рассмотрению документов для дальнейшего  принятия решения. </w:t>
      </w:r>
    </w:p>
    <w:p w:rsidR="00D40411" w:rsidRPr="0066497C" w:rsidRDefault="00D40411" w:rsidP="00337159">
      <w:pPr>
        <w:pStyle w:val="30"/>
        <w:ind w:firstLine="709"/>
        <w:jc w:val="both"/>
        <w:rPr>
          <w:rFonts w:ascii="Times New Roman" w:hAnsi="Times New Roman"/>
          <w:color w:val="000000"/>
          <w:sz w:val="28"/>
          <w:szCs w:val="28"/>
        </w:rPr>
      </w:pPr>
      <w:r w:rsidRPr="0066497C">
        <w:rPr>
          <w:rFonts w:ascii="Times New Roman" w:hAnsi="Times New Roman"/>
          <w:sz w:val="28"/>
          <w:szCs w:val="28"/>
        </w:rPr>
        <w:t xml:space="preserve">В ходе проведения работ по изменению категории земельных участков, на которых расположены кладбища, на  31.12. </w:t>
      </w:r>
      <w:smartTag w:uri="urn:schemas-microsoft-com:office:smarttags" w:element="metricconverter">
        <w:smartTagPr>
          <w:attr w:name="ProductID" w:val="2020 г"/>
        </w:smartTagPr>
        <w:r w:rsidRPr="0066497C">
          <w:rPr>
            <w:rFonts w:ascii="Times New Roman" w:hAnsi="Times New Roman"/>
            <w:sz w:val="28"/>
            <w:szCs w:val="28"/>
          </w:rPr>
          <w:t>2020 г</w:t>
        </w:r>
      </w:smartTag>
      <w:r w:rsidRPr="0066497C">
        <w:rPr>
          <w:rFonts w:ascii="Times New Roman" w:hAnsi="Times New Roman"/>
          <w:sz w:val="28"/>
          <w:szCs w:val="28"/>
        </w:rPr>
        <w:t>. из 63 земельных участков, на которых расположены 43 кладбища, 63 земельных участка оформлены, соответствуют требованиям земельного законодательства, ранее направленные ходатайства о переводе земельных участков из категории "земли сельскохозяйственного назначения", на котором размещено общественное кладбище,  в категорию  «земли промышленности, энергетики, транспорта, связи, радиовещания, телевидения, информатики, земли для обеспечения космической</w:t>
      </w:r>
      <w:r w:rsidRPr="0066497C">
        <w:rPr>
          <w:rFonts w:ascii="Times New Roman" w:hAnsi="Times New Roman"/>
          <w:color w:val="FF0000"/>
          <w:sz w:val="28"/>
          <w:szCs w:val="28"/>
        </w:rPr>
        <w:t xml:space="preserve"> </w:t>
      </w:r>
      <w:r w:rsidRPr="0066497C">
        <w:rPr>
          <w:rFonts w:ascii="Times New Roman" w:hAnsi="Times New Roman"/>
          <w:sz w:val="28"/>
          <w:szCs w:val="28"/>
        </w:rPr>
        <w:t xml:space="preserve">деятельности, земли обороны, безопасности и земли иного специального </w:t>
      </w:r>
      <w:r w:rsidRPr="0066497C">
        <w:rPr>
          <w:rFonts w:ascii="Times New Roman" w:hAnsi="Times New Roman"/>
          <w:color w:val="000000"/>
          <w:sz w:val="28"/>
          <w:szCs w:val="28"/>
        </w:rPr>
        <w:t>назначения», согласованы  в полном объеме.</w:t>
      </w:r>
    </w:p>
    <w:p w:rsidR="00D40411" w:rsidRPr="0066497C" w:rsidRDefault="00D40411" w:rsidP="00337159">
      <w:pPr>
        <w:pStyle w:val="30"/>
        <w:ind w:firstLine="709"/>
        <w:jc w:val="both"/>
        <w:rPr>
          <w:rFonts w:ascii="Times New Roman" w:hAnsi="Times New Roman"/>
          <w:sz w:val="28"/>
          <w:szCs w:val="28"/>
        </w:rPr>
      </w:pPr>
      <w:r w:rsidRPr="0066497C">
        <w:rPr>
          <w:rFonts w:ascii="Times New Roman" w:hAnsi="Times New Roman"/>
          <w:color w:val="FF0000"/>
          <w:sz w:val="28"/>
          <w:szCs w:val="28"/>
        </w:rPr>
        <w:t xml:space="preserve"> </w:t>
      </w:r>
      <w:r w:rsidRPr="0066497C">
        <w:rPr>
          <w:rFonts w:ascii="Times New Roman" w:hAnsi="Times New Roman"/>
          <w:sz w:val="28"/>
          <w:szCs w:val="28"/>
        </w:rPr>
        <w:t xml:space="preserve">В целях выработки единой политики в области имущественных и земельных отношений и сокращения коррупционных рисков в </w:t>
      </w:r>
      <w:smartTag w:uri="urn:schemas-microsoft-com:office:smarttags" w:element="metricconverter">
        <w:smartTagPr>
          <w:attr w:name="ProductID" w:val="2020 г"/>
        </w:smartTagPr>
        <w:r w:rsidRPr="0066497C">
          <w:rPr>
            <w:rFonts w:ascii="Times New Roman" w:hAnsi="Times New Roman"/>
            <w:sz w:val="28"/>
            <w:szCs w:val="28"/>
          </w:rPr>
          <w:t>2020 г</w:t>
        </w:r>
      </w:smartTag>
      <w:r w:rsidRPr="0066497C">
        <w:rPr>
          <w:rFonts w:ascii="Times New Roman" w:hAnsi="Times New Roman"/>
          <w:sz w:val="28"/>
          <w:szCs w:val="28"/>
        </w:rPr>
        <w:t xml:space="preserve">. принято </w:t>
      </w:r>
      <w:r w:rsidRPr="0066497C">
        <w:rPr>
          <w:rFonts w:ascii="Times New Roman" w:hAnsi="Times New Roman"/>
          <w:b/>
          <w:sz w:val="28"/>
          <w:szCs w:val="28"/>
          <w:u w:val="single"/>
        </w:rPr>
        <w:t xml:space="preserve">17 </w:t>
      </w:r>
      <w:r w:rsidRPr="0066497C">
        <w:rPr>
          <w:rFonts w:ascii="Times New Roman" w:hAnsi="Times New Roman"/>
          <w:sz w:val="28"/>
          <w:szCs w:val="28"/>
        </w:rPr>
        <w:t>нормативных правовых актов.</w:t>
      </w:r>
    </w:p>
    <w:p w:rsidR="00D40411" w:rsidRPr="0066497C" w:rsidRDefault="00D40411" w:rsidP="00337159">
      <w:pPr>
        <w:pStyle w:val="30"/>
        <w:ind w:firstLine="709"/>
        <w:jc w:val="both"/>
        <w:rPr>
          <w:rFonts w:ascii="Times New Roman" w:hAnsi="Times New Roman"/>
          <w:b/>
          <w:i/>
          <w:sz w:val="24"/>
          <w:szCs w:val="24"/>
          <w:u w:val="single"/>
        </w:rPr>
      </w:pPr>
      <w:r w:rsidRPr="0066497C">
        <w:rPr>
          <w:rFonts w:ascii="Times New Roman" w:hAnsi="Times New Roman"/>
          <w:b/>
          <w:i/>
          <w:sz w:val="24"/>
          <w:szCs w:val="24"/>
          <w:u w:val="single"/>
        </w:rPr>
        <w:t xml:space="preserve">(Справочно: </w:t>
      </w:r>
    </w:p>
    <w:p w:rsidR="00D40411" w:rsidRPr="0066497C" w:rsidRDefault="00D40411" w:rsidP="00337159">
      <w:pPr>
        <w:pStyle w:val="30"/>
        <w:ind w:firstLine="709"/>
        <w:jc w:val="both"/>
        <w:rPr>
          <w:rFonts w:ascii="Times New Roman" w:hAnsi="Times New Roman"/>
          <w:bCs/>
          <w:i/>
          <w:sz w:val="24"/>
          <w:szCs w:val="24"/>
          <w:shd w:val="clear" w:color="auto" w:fill="FFFFFF"/>
        </w:rPr>
      </w:pPr>
      <w:r w:rsidRPr="0066497C">
        <w:rPr>
          <w:rFonts w:ascii="Times New Roman" w:hAnsi="Times New Roman"/>
          <w:i/>
          <w:sz w:val="24"/>
          <w:szCs w:val="24"/>
        </w:rPr>
        <w:t xml:space="preserve">1) Решение Совета Пестречинского муниципального района РТ от 26 марта 2020 года   №253  </w:t>
      </w:r>
      <w:r w:rsidRPr="0066497C">
        <w:rPr>
          <w:rFonts w:ascii="Times New Roman" w:hAnsi="Times New Roman"/>
          <w:bCs/>
          <w:i/>
          <w:sz w:val="24"/>
          <w:szCs w:val="24"/>
          <w:shd w:val="clear" w:color="auto" w:fill="FFFFFF"/>
        </w:rPr>
        <w:t>«О внесении изменений в решение Совета Пестречинского муниципального района Республики Татарстан от 24 октября 2019 года № 221 «О предоставлении земельных участков гражданам, имеющим трех и более детей, в границах иных сельских поселений Пестречинского муниципального района Республики Татарстан»;</w:t>
      </w:r>
    </w:p>
    <w:p w:rsidR="00D40411" w:rsidRPr="0066497C" w:rsidRDefault="00D40411" w:rsidP="00337159">
      <w:pPr>
        <w:pStyle w:val="30"/>
        <w:ind w:firstLine="709"/>
        <w:jc w:val="both"/>
        <w:rPr>
          <w:rFonts w:ascii="Times New Roman" w:hAnsi="Times New Roman"/>
          <w:i/>
          <w:sz w:val="24"/>
          <w:szCs w:val="24"/>
        </w:rPr>
      </w:pPr>
      <w:r w:rsidRPr="0066497C">
        <w:rPr>
          <w:rFonts w:ascii="Times New Roman" w:hAnsi="Times New Roman"/>
          <w:i/>
          <w:sz w:val="24"/>
          <w:szCs w:val="24"/>
        </w:rPr>
        <w:t xml:space="preserve">2) Решение Совета Пестречинского муниципального района РТ  </w:t>
      </w:r>
      <w:hyperlink r:id="rId9" w:history="1">
        <w:r w:rsidRPr="0066497C">
          <w:rPr>
            <w:rStyle w:val="Hyperlink"/>
            <w:rFonts w:ascii="Times New Roman" w:hAnsi="Times New Roman"/>
            <w:i/>
            <w:color w:val="auto"/>
            <w:sz w:val="24"/>
            <w:szCs w:val="24"/>
            <w:u w:val="none"/>
            <w:shd w:val="clear" w:color="auto" w:fill="FFFFFF"/>
          </w:rPr>
          <w:t>от 26 марта 2020 года №254 «О Прогнозном плане (программе) приватизации муниципального имущества Пестречинского муниципального района Республики Татарстан на 2020–2022 годы</w:t>
        </w:r>
      </w:hyperlink>
      <w:r w:rsidRPr="0066497C">
        <w:rPr>
          <w:rFonts w:ascii="Times New Roman" w:hAnsi="Times New Roman"/>
          <w:i/>
          <w:sz w:val="24"/>
          <w:szCs w:val="24"/>
        </w:rPr>
        <w:t>»;</w:t>
      </w:r>
    </w:p>
    <w:p w:rsidR="00D40411" w:rsidRPr="0066497C" w:rsidRDefault="00D40411" w:rsidP="00337159">
      <w:pPr>
        <w:pStyle w:val="30"/>
        <w:ind w:firstLine="709"/>
        <w:jc w:val="both"/>
        <w:rPr>
          <w:rFonts w:ascii="Times New Roman" w:hAnsi="Times New Roman"/>
          <w:i/>
          <w:sz w:val="24"/>
          <w:szCs w:val="24"/>
        </w:rPr>
      </w:pPr>
      <w:r w:rsidRPr="0066497C">
        <w:rPr>
          <w:rFonts w:ascii="Times New Roman" w:hAnsi="Times New Roman"/>
          <w:i/>
          <w:sz w:val="24"/>
          <w:szCs w:val="24"/>
        </w:rPr>
        <w:t xml:space="preserve">3) </w:t>
      </w:r>
      <w:hyperlink r:id="rId10" w:history="1">
        <w:r w:rsidRPr="0066497C">
          <w:rPr>
            <w:rStyle w:val="Hyperlink"/>
            <w:rFonts w:ascii="Times New Roman" w:hAnsi="Times New Roman"/>
            <w:i/>
            <w:color w:val="auto"/>
            <w:sz w:val="24"/>
            <w:szCs w:val="24"/>
            <w:u w:val="none"/>
            <w:shd w:val="clear" w:color="auto" w:fill="FFFFFF"/>
          </w:rPr>
          <w:t>Решение</w:t>
        </w:r>
        <w:r w:rsidRPr="0066497C">
          <w:rPr>
            <w:rFonts w:ascii="Times New Roman" w:hAnsi="Times New Roman"/>
            <w:i/>
            <w:sz w:val="24"/>
            <w:szCs w:val="24"/>
          </w:rPr>
          <w:t xml:space="preserve"> Совета Пестречинского муниципального района Республики Татарстан</w:t>
        </w:r>
        <w:r w:rsidRPr="0066497C">
          <w:rPr>
            <w:rStyle w:val="Hyperlink"/>
            <w:rFonts w:ascii="Times New Roman" w:hAnsi="Times New Roman"/>
            <w:i/>
            <w:color w:val="auto"/>
            <w:sz w:val="24"/>
            <w:szCs w:val="24"/>
            <w:u w:val="none"/>
            <w:shd w:val="clear" w:color="auto" w:fill="FFFFFF"/>
          </w:rPr>
          <w:t xml:space="preserve"> от 26 марта 2020 года № 255 «О Порядке признания безнадёжной к взысканию и списания задолженности по арендной плате и пени за использование муниципального имущества и земельных участков, находящихся на территории Пестречинского муниципального района Республики Татарстан (в части поступления в местный бюджет)</w:t>
        </w:r>
      </w:hyperlink>
      <w:r w:rsidRPr="0066497C">
        <w:rPr>
          <w:rFonts w:ascii="Times New Roman" w:hAnsi="Times New Roman"/>
          <w:i/>
          <w:sz w:val="24"/>
          <w:szCs w:val="24"/>
        </w:rPr>
        <w:t>»;</w:t>
      </w:r>
    </w:p>
    <w:p w:rsidR="00D40411" w:rsidRPr="0066497C" w:rsidRDefault="00D40411" w:rsidP="00337159">
      <w:pPr>
        <w:pStyle w:val="30"/>
        <w:ind w:firstLine="709"/>
        <w:jc w:val="both"/>
        <w:rPr>
          <w:rFonts w:ascii="Times New Roman" w:hAnsi="Times New Roman"/>
          <w:i/>
          <w:sz w:val="24"/>
          <w:szCs w:val="24"/>
        </w:rPr>
      </w:pPr>
      <w:r w:rsidRPr="0066497C">
        <w:rPr>
          <w:rFonts w:ascii="Times New Roman" w:hAnsi="Times New Roman"/>
          <w:i/>
          <w:sz w:val="24"/>
          <w:szCs w:val="24"/>
        </w:rPr>
        <w:t xml:space="preserve">4) </w:t>
      </w:r>
      <w:hyperlink r:id="rId11" w:history="1">
        <w:r w:rsidRPr="0066497C">
          <w:rPr>
            <w:rStyle w:val="Hyperlink"/>
            <w:rFonts w:ascii="Times New Roman" w:hAnsi="Times New Roman"/>
            <w:i/>
            <w:color w:val="auto"/>
            <w:sz w:val="24"/>
            <w:szCs w:val="24"/>
            <w:u w:val="none"/>
            <w:shd w:val="clear" w:color="auto" w:fill="FFFFFF"/>
          </w:rPr>
          <w:t> </w:t>
        </w:r>
        <w:r w:rsidRPr="0066497C">
          <w:rPr>
            <w:rFonts w:ascii="Times New Roman" w:hAnsi="Times New Roman"/>
            <w:i/>
            <w:sz w:val="24"/>
            <w:szCs w:val="24"/>
          </w:rPr>
          <w:t>Решение Совета Пестречинского муниципального района Республики Татарстан</w:t>
        </w:r>
        <w:r w:rsidRPr="0066497C">
          <w:rPr>
            <w:rStyle w:val="Hyperlink"/>
            <w:rFonts w:ascii="Times New Roman" w:hAnsi="Times New Roman"/>
            <w:i/>
            <w:color w:val="auto"/>
            <w:sz w:val="24"/>
            <w:szCs w:val="24"/>
            <w:u w:val="none"/>
            <w:shd w:val="clear" w:color="auto" w:fill="FFFFFF"/>
          </w:rPr>
          <w:t xml:space="preserve">  от 14 мая 2020 года № 261 «О мерах поддержки субъектов малого и среднего предпринимательства в части предоставления отсрочки уплаты арендных платежей</w:t>
        </w:r>
      </w:hyperlink>
      <w:r w:rsidRPr="0066497C">
        <w:rPr>
          <w:rFonts w:ascii="Times New Roman" w:hAnsi="Times New Roman"/>
          <w:i/>
          <w:sz w:val="24"/>
          <w:szCs w:val="24"/>
        </w:rPr>
        <w:t>»;</w:t>
      </w:r>
    </w:p>
    <w:p w:rsidR="00D40411" w:rsidRPr="0066497C" w:rsidRDefault="00D40411" w:rsidP="0013667A">
      <w:pPr>
        <w:ind w:firstLine="709"/>
      </w:pPr>
      <w:r w:rsidRPr="0066497C">
        <w:rPr>
          <w:i/>
          <w:sz w:val="24"/>
          <w:szCs w:val="24"/>
        </w:rPr>
        <w:t xml:space="preserve">5) Решение Совета Пестречинского муниципального района Республики Татарстан </w:t>
      </w:r>
      <w:hyperlink r:id="rId12" w:history="1">
        <w:r w:rsidRPr="0066497C">
          <w:rPr>
            <w:rStyle w:val="Hyperlink"/>
            <w:i/>
            <w:color w:val="auto"/>
            <w:sz w:val="24"/>
            <w:szCs w:val="24"/>
            <w:u w:val="none"/>
            <w:shd w:val="clear" w:color="auto" w:fill="FFFFFF"/>
          </w:rPr>
          <w:t xml:space="preserve"> от 14 мая 2020 года № 262 «О мерах поддержки субъектов малого и среднего предпринимательства в части освобождения от уплаты арендных платежей</w:t>
        </w:r>
      </w:hyperlink>
      <w:r w:rsidRPr="0066497C">
        <w:t>;</w:t>
      </w:r>
    </w:p>
    <w:p w:rsidR="00D40411" w:rsidRPr="0066497C" w:rsidRDefault="00D40411" w:rsidP="0013667A">
      <w:pPr>
        <w:ind w:firstLine="709"/>
        <w:rPr>
          <w:i/>
          <w:sz w:val="24"/>
          <w:szCs w:val="24"/>
        </w:rPr>
      </w:pPr>
      <w:r w:rsidRPr="0066497C">
        <w:t xml:space="preserve">6) </w:t>
      </w:r>
      <w:hyperlink r:id="rId13" w:history="1">
        <w:r w:rsidRPr="0066497C">
          <w:rPr>
            <w:i/>
            <w:sz w:val="24"/>
            <w:szCs w:val="24"/>
          </w:rPr>
          <w:t xml:space="preserve"> Решение Совета Пестречинского муниципального района Республики</w:t>
        </w:r>
        <w:r w:rsidRPr="0066497C">
          <w:rPr>
            <w:rStyle w:val="Hyperlink"/>
            <w:i/>
            <w:color w:val="auto"/>
            <w:sz w:val="24"/>
            <w:szCs w:val="24"/>
            <w:u w:val="none"/>
          </w:rPr>
          <w:t xml:space="preserve"> </w:t>
        </w:r>
        <w:r w:rsidRPr="0066497C">
          <w:rPr>
            <w:i/>
            <w:sz w:val="24"/>
            <w:szCs w:val="24"/>
          </w:rPr>
          <w:t>Татарстан</w:t>
        </w:r>
        <w:r w:rsidRPr="0066497C">
          <w:rPr>
            <w:rStyle w:val="Hyperlink"/>
            <w:i/>
            <w:color w:val="auto"/>
            <w:sz w:val="24"/>
            <w:szCs w:val="24"/>
            <w:u w:val="none"/>
          </w:rPr>
          <w:t xml:space="preserve"> от 23 июня 2020 года № 271 «О внесении изменений в Порядок признания безнадёжной к взысканию и списании задолженности по арендной плате и пени за использование муниципального имущества и земельных участков, находящихся на территории Пестречинского муниципального района Республики Татарстан (в части поступления в местный бюджет)</w:t>
        </w:r>
      </w:hyperlink>
      <w:r w:rsidRPr="0066497C">
        <w:rPr>
          <w:i/>
          <w:sz w:val="24"/>
          <w:szCs w:val="24"/>
        </w:rPr>
        <w:t>»;</w:t>
      </w:r>
    </w:p>
    <w:p w:rsidR="00D40411" w:rsidRPr="0066497C" w:rsidRDefault="00D40411" w:rsidP="0013667A">
      <w:pPr>
        <w:ind w:firstLine="709"/>
        <w:rPr>
          <w:i/>
          <w:sz w:val="24"/>
          <w:szCs w:val="24"/>
        </w:rPr>
      </w:pPr>
      <w:r w:rsidRPr="0066497C">
        <w:rPr>
          <w:i/>
          <w:sz w:val="24"/>
          <w:szCs w:val="24"/>
        </w:rPr>
        <w:t xml:space="preserve">7) </w:t>
      </w:r>
      <w:hyperlink r:id="rId14" w:history="1">
        <w:r w:rsidRPr="0066497C">
          <w:t xml:space="preserve"> </w:t>
        </w:r>
        <w:r w:rsidRPr="0066497C">
          <w:rPr>
            <w:rStyle w:val="Hyperlink"/>
            <w:i/>
            <w:color w:val="auto"/>
            <w:sz w:val="24"/>
            <w:szCs w:val="24"/>
            <w:u w:val="none"/>
          </w:rPr>
          <w:t>Решение Совета Пестречинского муниципального района Республики Татарстан от 23 июня 2020 года № 272 «О внесении изменений в Перечень муниципального имущества Пестречинского муниципального района Республики Татарстан, свободного от прав третьих лиц (за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для предоставления его во владение и (или) в пользование на долгосрочной основе субъектам малого и среднего предпринимательства</w:t>
        </w:r>
      </w:hyperlink>
      <w:r w:rsidRPr="0066497C">
        <w:rPr>
          <w:i/>
          <w:sz w:val="24"/>
          <w:szCs w:val="24"/>
        </w:rPr>
        <w:t>»;</w:t>
      </w:r>
    </w:p>
    <w:p w:rsidR="00D40411" w:rsidRPr="0066497C" w:rsidRDefault="00D40411" w:rsidP="0013667A">
      <w:pPr>
        <w:ind w:firstLine="709"/>
        <w:rPr>
          <w:i/>
          <w:sz w:val="24"/>
          <w:szCs w:val="24"/>
        </w:rPr>
      </w:pPr>
      <w:r w:rsidRPr="0066497C">
        <w:rPr>
          <w:i/>
          <w:sz w:val="24"/>
          <w:szCs w:val="24"/>
        </w:rPr>
        <w:t xml:space="preserve">8) </w:t>
      </w:r>
      <w:hyperlink r:id="rId15" w:history="1">
        <w:r w:rsidRPr="0066497C">
          <w:t xml:space="preserve"> </w:t>
        </w:r>
        <w:r w:rsidRPr="0066497C">
          <w:rPr>
            <w:rStyle w:val="Hyperlink"/>
            <w:i/>
            <w:color w:val="auto"/>
            <w:sz w:val="24"/>
            <w:szCs w:val="24"/>
            <w:u w:val="none"/>
          </w:rPr>
          <w:t>Решение Совета Пестречинского муниципального района Республики Татарстан от 30 июля 2020 года № 282 «О внесении изменений в Прогнозный план (программу) приватизации муниципального имущества Пестречинского муниципального района Республики Татарстан на 2020-2022 годы</w:t>
        </w:r>
      </w:hyperlink>
      <w:r w:rsidRPr="0066497C">
        <w:rPr>
          <w:i/>
          <w:sz w:val="24"/>
          <w:szCs w:val="24"/>
        </w:rPr>
        <w:t>»;</w:t>
      </w:r>
    </w:p>
    <w:p w:rsidR="00D40411" w:rsidRPr="0066497C" w:rsidRDefault="00D40411" w:rsidP="0013667A">
      <w:pPr>
        <w:ind w:firstLine="709"/>
        <w:rPr>
          <w:i/>
          <w:sz w:val="24"/>
          <w:szCs w:val="24"/>
        </w:rPr>
      </w:pPr>
      <w:r w:rsidRPr="0066497C">
        <w:rPr>
          <w:i/>
          <w:sz w:val="24"/>
          <w:szCs w:val="24"/>
        </w:rPr>
        <w:t xml:space="preserve">9) </w:t>
      </w:r>
      <w:hyperlink r:id="rId16" w:history="1">
        <w:r w:rsidRPr="0066497C">
          <w:t xml:space="preserve"> </w:t>
        </w:r>
        <w:r w:rsidRPr="0066497C">
          <w:rPr>
            <w:rStyle w:val="Hyperlink"/>
            <w:i/>
            <w:color w:val="auto"/>
            <w:sz w:val="24"/>
            <w:szCs w:val="24"/>
            <w:u w:val="none"/>
          </w:rPr>
          <w:t>Решение Совета Пестречинского муниципального района Республики Татарстан от 2 сентября 2020 года № 286 «О принятии Пестречинским муниципальным районом Республики Татарстан от сельских поселений Пестречинского муниципального района Республики Татарстан полномочий по опубликованию реестров объектов имущества сельских поселений, а также перечня имущества, предназначенного для предоставления субъектам малого и среднего предпринимательства, на официальном сайте Пестречинского муниципального района Республики Татарстан</w:t>
        </w:r>
      </w:hyperlink>
      <w:r w:rsidRPr="0066497C">
        <w:rPr>
          <w:i/>
          <w:sz w:val="24"/>
          <w:szCs w:val="24"/>
        </w:rPr>
        <w:t>»;</w:t>
      </w:r>
    </w:p>
    <w:p w:rsidR="00D40411" w:rsidRPr="0066497C" w:rsidRDefault="00D40411" w:rsidP="0013667A">
      <w:pPr>
        <w:ind w:firstLine="709"/>
        <w:rPr>
          <w:i/>
          <w:sz w:val="24"/>
          <w:szCs w:val="24"/>
        </w:rPr>
      </w:pPr>
      <w:r w:rsidRPr="0066497C">
        <w:rPr>
          <w:i/>
          <w:sz w:val="24"/>
          <w:szCs w:val="24"/>
        </w:rPr>
        <w:t xml:space="preserve">10) </w:t>
      </w:r>
      <w:hyperlink r:id="rId17" w:history="1">
        <w:r w:rsidRPr="0066497C">
          <w:t xml:space="preserve"> </w:t>
        </w:r>
        <w:r w:rsidRPr="0066497C">
          <w:rPr>
            <w:rStyle w:val="Hyperlink"/>
            <w:i/>
            <w:color w:val="auto"/>
            <w:sz w:val="24"/>
            <w:szCs w:val="24"/>
            <w:u w:val="none"/>
          </w:rPr>
          <w:t>Решение Совета Пестречинского муниципального района Республики Татарстан от 2 сентября 2020 года № 287 «О внесении изменений в Перечень муниципального имущества Пестречинского муниципального района Республики Татарстан, свободного от прав третьих лиц (за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для предоставления его во владение и (или) в пользование на долгосрочной основе субъектам малого и среднего предпринимательства</w:t>
        </w:r>
      </w:hyperlink>
      <w:r w:rsidRPr="0066497C">
        <w:rPr>
          <w:i/>
          <w:sz w:val="24"/>
          <w:szCs w:val="24"/>
        </w:rPr>
        <w:t>»;</w:t>
      </w:r>
    </w:p>
    <w:p w:rsidR="00D40411" w:rsidRPr="0066497C" w:rsidRDefault="00D40411" w:rsidP="0013667A">
      <w:pPr>
        <w:ind w:firstLine="709"/>
        <w:rPr>
          <w:i/>
          <w:sz w:val="24"/>
          <w:szCs w:val="24"/>
        </w:rPr>
      </w:pPr>
      <w:r w:rsidRPr="0066497C">
        <w:rPr>
          <w:i/>
          <w:sz w:val="24"/>
          <w:szCs w:val="24"/>
        </w:rPr>
        <w:t xml:space="preserve">11) </w:t>
      </w:r>
      <w:hyperlink r:id="rId18" w:history="1">
        <w:r w:rsidRPr="0066497C">
          <w:t xml:space="preserve"> </w:t>
        </w:r>
        <w:r w:rsidRPr="0066497C">
          <w:rPr>
            <w:rStyle w:val="Hyperlink"/>
            <w:i/>
            <w:color w:val="auto"/>
            <w:sz w:val="24"/>
            <w:szCs w:val="24"/>
            <w:u w:val="none"/>
            <w:shd w:val="clear" w:color="auto" w:fill="FFFFFF"/>
          </w:rPr>
          <w:t>Решение Совета Пестречинского муниципального района Республики Татарстан от 30 сентября 2020 года № 14 «Об определении минимального размера, образуемого нового земельного участка из земель сельскохозяйственного назначения, предоставляемых гражданам для осуществления крестьянским (фермерским) хозяйством его деятельности в собственность и (или) в аренду из земель, находящихся в государственной или муниципальной собственности на территории Пестречинского муниципального района Республики Татарстан</w:t>
        </w:r>
      </w:hyperlink>
      <w:r w:rsidRPr="0066497C">
        <w:rPr>
          <w:i/>
          <w:sz w:val="24"/>
          <w:szCs w:val="24"/>
        </w:rPr>
        <w:t>»;</w:t>
      </w:r>
    </w:p>
    <w:p w:rsidR="00D40411" w:rsidRPr="0066497C" w:rsidRDefault="00D40411" w:rsidP="0013667A">
      <w:pPr>
        <w:ind w:firstLine="709"/>
        <w:rPr>
          <w:i/>
          <w:sz w:val="24"/>
          <w:szCs w:val="24"/>
        </w:rPr>
      </w:pPr>
      <w:r w:rsidRPr="0066497C">
        <w:rPr>
          <w:i/>
          <w:sz w:val="24"/>
          <w:szCs w:val="24"/>
        </w:rPr>
        <w:t xml:space="preserve">12) </w:t>
      </w:r>
      <w:hyperlink r:id="rId19" w:history="1">
        <w:r w:rsidRPr="0066497C">
          <w:t xml:space="preserve"> </w:t>
        </w:r>
        <w:r w:rsidRPr="0066497C">
          <w:rPr>
            <w:rStyle w:val="Hyperlink"/>
            <w:i/>
            <w:color w:val="auto"/>
            <w:sz w:val="24"/>
            <w:szCs w:val="24"/>
            <w:u w:val="none"/>
          </w:rPr>
          <w:t>Решение Совета Пестречинского муниципального района Республики Татарстан от 25 ноября 2020 года № 28 «Об утверждении Положения о Палате имущественных и земельных отношений Пестречинского муниципального района Республики Татарстан</w:t>
        </w:r>
      </w:hyperlink>
      <w:r w:rsidRPr="0066497C">
        <w:rPr>
          <w:i/>
          <w:sz w:val="24"/>
          <w:szCs w:val="24"/>
        </w:rPr>
        <w:t>»;</w:t>
      </w:r>
    </w:p>
    <w:p w:rsidR="00D40411" w:rsidRPr="0066497C" w:rsidRDefault="00D40411" w:rsidP="0013667A">
      <w:pPr>
        <w:ind w:firstLine="709"/>
        <w:rPr>
          <w:i/>
          <w:sz w:val="24"/>
          <w:szCs w:val="24"/>
        </w:rPr>
      </w:pPr>
      <w:r w:rsidRPr="0066497C">
        <w:rPr>
          <w:i/>
          <w:sz w:val="24"/>
          <w:szCs w:val="24"/>
        </w:rPr>
        <w:t xml:space="preserve">13) </w:t>
      </w:r>
      <w:hyperlink r:id="rId20" w:history="1">
        <w:r w:rsidRPr="0066497C">
          <w:t xml:space="preserve"> </w:t>
        </w:r>
        <w:r w:rsidRPr="0066497C">
          <w:rPr>
            <w:rStyle w:val="Hyperlink"/>
            <w:i/>
            <w:color w:val="auto"/>
            <w:sz w:val="24"/>
            <w:szCs w:val="24"/>
            <w:u w:val="none"/>
          </w:rPr>
          <w:t>Решение Совета Пестречинского муниципального района Республики Татарстан от 25 ноября 2020 года № 29 «О внесении изменений в Прогнозный план (программу) приватизации муниципального имущества Пестречинского муниципального района Республики Татарстан на 2020-2022 годы</w:t>
        </w:r>
      </w:hyperlink>
      <w:r w:rsidRPr="0066497C">
        <w:rPr>
          <w:i/>
          <w:sz w:val="24"/>
          <w:szCs w:val="24"/>
        </w:rPr>
        <w:t>»;</w:t>
      </w:r>
    </w:p>
    <w:p w:rsidR="00D40411" w:rsidRPr="0066497C" w:rsidRDefault="00D40411" w:rsidP="0013667A">
      <w:pPr>
        <w:ind w:firstLine="709"/>
        <w:rPr>
          <w:i/>
          <w:sz w:val="24"/>
          <w:szCs w:val="24"/>
        </w:rPr>
      </w:pPr>
      <w:r w:rsidRPr="0066497C">
        <w:rPr>
          <w:i/>
          <w:sz w:val="24"/>
          <w:szCs w:val="24"/>
        </w:rPr>
        <w:t xml:space="preserve">14) </w:t>
      </w:r>
      <w:hyperlink r:id="rId21" w:history="1">
        <w:r w:rsidRPr="0066497C">
          <w:t xml:space="preserve"> </w:t>
        </w:r>
        <w:r w:rsidRPr="0066497C">
          <w:rPr>
            <w:rStyle w:val="Hyperlink"/>
            <w:i/>
            <w:color w:val="auto"/>
            <w:sz w:val="24"/>
            <w:szCs w:val="24"/>
            <w:u w:val="none"/>
          </w:rPr>
          <w:t>Решение Совета Пестречинского муниципального района Республики Татарстан от 25 ноября 2020 года № 30 «О внесении изменений в Перечень муниципального имущества Пестречинского муниципального района Республики Татарстан, свободного от прав третьих лиц (за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для предоставления его во владение и (или) в пользование на долгосрочной основе субъектам малого и среднего предпринимательства</w:t>
        </w:r>
      </w:hyperlink>
      <w:r w:rsidRPr="0066497C">
        <w:rPr>
          <w:i/>
          <w:sz w:val="24"/>
          <w:szCs w:val="24"/>
        </w:rPr>
        <w:t>»;</w:t>
      </w:r>
    </w:p>
    <w:p w:rsidR="00D40411" w:rsidRPr="0066497C" w:rsidRDefault="00D40411" w:rsidP="0013667A">
      <w:pPr>
        <w:ind w:firstLine="709"/>
        <w:rPr>
          <w:i/>
          <w:sz w:val="24"/>
          <w:szCs w:val="24"/>
        </w:rPr>
      </w:pPr>
      <w:r w:rsidRPr="0066497C">
        <w:rPr>
          <w:i/>
          <w:sz w:val="24"/>
          <w:szCs w:val="24"/>
        </w:rPr>
        <w:t xml:space="preserve">15) </w:t>
      </w:r>
      <w:hyperlink r:id="rId22" w:history="1">
        <w:r w:rsidRPr="0066497C">
          <w:t xml:space="preserve"> </w:t>
        </w:r>
        <w:r w:rsidRPr="0066497C">
          <w:rPr>
            <w:rStyle w:val="Hyperlink"/>
            <w:i/>
            <w:color w:val="auto"/>
            <w:sz w:val="24"/>
            <w:szCs w:val="24"/>
            <w:u w:val="none"/>
          </w:rPr>
          <w:t>Решение Совета Пестречинского муниципального района Республики Татарстан от 25 ноября 2020 года № 31 «Об утверждении Положения о порядке первоочередного предоставления земельных участков инвалидам и семьям, имеющим детей-инвалидов, на праве аренды на территории Пестречинского муниципального района</w:t>
        </w:r>
      </w:hyperlink>
      <w:r w:rsidRPr="0066497C">
        <w:rPr>
          <w:i/>
          <w:sz w:val="24"/>
          <w:szCs w:val="24"/>
        </w:rPr>
        <w:t>»;</w:t>
      </w:r>
    </w:p>
    <w:p w:rsidR="00D40411" w:rsidRPr="0066497C" w:rsidRDefault="00D40411" w:rsidP="0013667A">
      <w:pPr>
        <w:ind w:firstLine="709"/>
        <w:rPr>
          <w:i/>
          <w:sz w:val="24"/>
          <w:szCs w:val="24"/>
        </w:rPr>
      </w:pPr>
      <w:r w:rsidRPr="0066497C">
        <w:rPr>
          <w:i/>
          <w:sz w:val="24"/>
          <w:szCs w:val="24"/>
        </w:rPr>
        <w:t xml:space="preserve">16) </w:t>
      </w:r>
      <w:hyperlink r:id="rId23" w:history="1">
        <w:r w:rsidRPr="0066497C">
          <w:rPr>
            <w:i/>
            <w:sz w:val="24"/>
            <w:szCs w:val="24"/>
          </w:rPr>
          <w:t xml:space="preserve"> Решение Совета Пестречинского муниципального района</w:t>
        </w:r>
        <w:r w:rsidRPr="0066497C">
          <w:rPr>
            <w:rStyle w:val="Hyperlink"/>
            <w:i/>
            <w:color w:val="auto"/>
            <w:sz w:val="24"/>
            <w:szCs w:val="24"/>
            <w:u w:val="none"/>
            <w:shd w:val="clear" w:color="auto" w:fill="FFFFFF"/>
          </w:rPr>
          <w:t xml:space="preserve"> </w:t>
        </w:r>
        <w:r w:rsidRPr="0066497C">
          <w:rPr>
            <w:i/>
            <w:sz w:val="24"/>
            <w:szCs w:val="24"/>
          </w:rPr>
          <w:t>Республики Татарстан</w:t>
        </w:r>
        <w:r w:rsidRPr="0066497C">
          <w:rPr>
            <w:rStyle w:val="Hyperlink"/>
            <w:i/>
            <w:color w:val="auto"/>
            <w:sz w:val="24"/>
            <w:szCs w:val="24"/>
            <w:u w:val="none"/>
            <w:shd w:val="clear" w:color="auto" w:fill="FFFFFF"/>
          </w:rPr>
          <w:t xml:space="preserve"> от 9 декабря 2020 года № 37 «О внесении изменений в решение Совета Пестречинского муниципального района Республики Татарстан от 24 октября 2018 года № 166 «Об утверждении Порядка предоставления в аренду муниципального имущества Пестречинского муниципального района Республики Татарстан, в том числе земельных участков (за исключением земельных участков, предназначенных для ведения личного подсобного хозяйства, огородничества, садоводства, индивидуального жилищного строительства), включенного в Перечень муниципального имущества Пестречинского муниципального района Республики Татарстан, свободного от прав третьих лиц (за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для предоставления его во владение и (или) в пользование на долгосрочной основе субъектам малого и среднего предпринимательства»</w:t>
        </w:r>
      </w:hyperlink>
      <w:r w:rsidRPr="0066497C">
        <w:rPr>
          <w:i/>
          <w:sz w:val="24"/>
          <w:szCs w:val="24"/>
        </w:rPr>
        <w:t>;</w:t>
      </w:r>
    </w:p>
    <w:p w:rsidR="00D40411" w:rsidRPr="0066497C" w:rsidRDefault="00D40411" w:rsidP="00337159">
      <w:pPr>
        <w:ind w:firstLine="709"/>
        <w:rPr>
          <w:i/>
          <w:sz w:val="24"/>
          <w:szCs w:val="24"/>
        </w:rPr>
      </w:pPr>
      <w:r w:rsidRPr="0066497C">
        <w:rPr>
          <w:i/>
          <w:sz w:val="24"/>
          <w:szCs w:val="24"/>
        </w:rPr>
        <w:t>17)</w:t>
      </w:r>
      <w:hyperlink r:id="rId24" w:history="1">
        <w:r w:rsidRPr="0066497C">
          <w:rPr>
            <w:rStyle w:val="Hyperlink"/>
            <w:i/>
            <w:color w:val="auto"/>
            <w:sz w:val="24"/>
            <w:szCs w:val="24"/>
            <w:u w:val="none"/>
          </w:rPr>
          <w:t xml:space="preserve"> Решение Совета Пестречинского муниципального района Республики Татарстан от 9 декабря 2020 года № 38 «О внесении изменений в решение Совета Пестречинского муниципального района Республики Татарстан от 25 апреля 2019 года № 191 «Об утверждении Положения о порядке формирования, ведения, опубликования Перечня муниципального имущества Пестречинского муниципального района Республики Татарстан свободного от прав третьих лиц (за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для предоставления его во владение и (или) в пользование на долгосрочной основе субъектам малого и среднего предпринимательства»</w:t>
        </w:r>
      </w:hyperlink>
      <w:r w:rsidRPr="0066497C">
        <w:rPr>
          <w:i/>
          <w:sz w:val="24"/>
          <w:szCs w:val="24"/>
        </w:rPr>
        <w:t>).</w:t>
      </w:r>
    </w:p>
    <w:p w:rsidR="00D40411" w:rsidRPr="0066497C" w:rsidRDefault="00D40411" w:rsidP="00337159">
      <w:pPr>
        <w:ind w:firstLine="709"/>
        <w:rPr>
          <w:b/>
          <w:i/>
          <w:sz w:val="24"/>
          <w:szCs w:val="24"/>
          <w:u w:val="single"/>
        </w:rPr>
      </w:pPr>
      <w:r w:rsidRPr="0066497C">
        <w:rPr>
          <w:b/>
          <w:i/>
        </w:rPr>
        <w:t>- </w:t>
      </w:r>
      <w:r w:rsidRPr="0066497C">
        <w:rPr>
          <w:b/>
          <w:i/>
          <w:sz w:val="24"/>
          <w:szCs w:val="24"/>
          <w:u w:val="single"/>
        </w:rPr>
        <w:t>Результаты работы, проведенной во взаимодействии с органами прокураты (указывается количество полученных и изученных представлений и протестов, принятых по результатам их рассмотрения организационных мер).</w:t>
      </w:r>
    </w:p>
    <w:p w:rsidR="00D40411" w:rsidRPr="0066497C" w:rsidRDefault="00D40411" w:rsidP="00337159">
      <w:pPr>
        <w:ind w:firstLine="709"/>
      </w:pPr>
      <w:r w:rsidRPr="0066497C">
        <w:t>Профилактическая работа помощника главы строится во взаимодействии с прокуратурой Пестречинского района.</w:t>
      </w:r>
    </w:p>
    <w:p w:rsidR="00D40411" w:rsidRPr="0066497C" w:rsidRDefault="00D40411" w:rsidP="00337159">
      <w:pPr>
        <w:pStyle w:val="21"/>
        <w:shd w:val="clear" w:color="auto" w:fill="auto"/>
        <w:spacing w:line="240" w:lineRule="auto"/>
        <w:ind w:firstLine="709"/>
        <w:jc w:val="both"/>
        <w:rPr>
          <w:sz w:val="28"/>
          <w:szCs w:val="28"/>
        </w:rPr>
      </w:pPr>
      <w:r w:rsidRPr="0066497C">
        <w:rPr>
          <w:sz w:val="28"/>
          <w:szCs w:val="28"/>
        </w:rPr>
        <w:t>На постоянной основе проводится мониторинг развития ситуации и анализ состояния законности в сфере противодействия коррупции. Основное внимание прокуратуры сосредоточено на выявлении и пресечении правонарушений при прохождении государственной и муниципальной службы, противодействии коррупции в сферах землепользования, размещения государственных заказов, использования государственного и муниципального имущества, бюджетной сфере.</w:t>
      </w:r>
    </w:p>
    <w:p w:rsidR="00D40411" w:rsidRPr="00CC3F0B" w:rsidRDefault="00D40411" w:rsidP="00CC3F0B">
      <w:pPr>
        <w:ind w:firstLine="709"/>
        <w:outlineLvl w:val="0"/>
        <w:rPr>
          <w:b/>
          <w:sz w:val="24"/>
          <w:szCs w:val="24"/>
          <w:u w:val="single"/>
        </w:rPr>
      </w:pPr>
      <w:r w:rsidRPr="00CC3F0B">
        <w:rPr>
          <w:b/>
          <w:sz w:val="24"/>
          <w:szCs w:val="24"/>
          <w:u w:val="single"/>
        </w:rPr>
        <w:t>1) Состояние коррупции в муниципальном районе:</w:t>
      </w:r>
    </w:p>
    <w:p w:rsidR="00D40411" w:rsidRPr="00CC3F0B" w:rsidRDefault="00D40411" w:rsidP="00CC3F0B">
      <w:pPr>
        <w:ind w:firstLine="709"/>
        <w:rPr>
          <w:b/>
          <w:i/>
          <w:sz w:val="24"/>
          <w:szCs w:val="24"/>
          <w:u w:val="single"/>
        </w:rPr>
      </w:pPr>
      <w:r w:rsidRPr="00CC3F0B">
        <w:rPr>
          <w:b/>
          <w:i/>
          <w:sz w:val="24"/>
          <w:szCs w:val="24"/>
          <w:u w:val="single"/>
        </w:rPr>
        <w:t>А) Количество, перечень и категория выявленных преступлений и правонарушений коррупционной направленности, за год в муниципальном районе:</w:t>
      </w:r>
    </w:p>
    <w:p w:rsidR="00D40411" w:rsidRPr="0066497C" w:rsidRDefault="00D40411" w:rsidP="00CC3F0B">
      <w:pPr>
        <w:suppressAutoHyphens/>
        <w:ind w:firstLine="709"/>
        <w:rPr>
          <w:bCs/>
        </w:rPr>
      </w:pPr>
      <w:r w:rsidRPr="0066497C">
        <w:t>По данным прокуратуры Пестречинского района 2020 году расследовались 4 уголовных дела</w:t>
      </w:r>
      <w:r w:rsidRPr="0066497C">
        <w:rPr>
          <w:b/>
          <w:i/>
          <w:sz w:val="24"/>
          <w:szCs w:val="24"/>
        </w:rPr>
        <w:t xml:space="preserve"> </w:t>
      </w:r>
      <w:r w:rsidRPr="0066497C">
        <w:t xml:space="preserve">коррупционной направленности, из них: 3 -  по п. «б» ч. 5 ст. 290 УК РФ – взятка (сотрудники ФОИВ, материалы направлены в суд), 1 -  </w:t>
      </w:r>
      <w:r>
        <w:t xml:space="preserve">по </w:t>
      </w:r>
      <w:r w:rsidRPr="0066497C">
        <w:t>ч.4 ст.159 – мошенничество (предприниматель, мошеннические действия при получении</w:t>
      </w:r>
      <w:r w:rsidRPr="0066497C">
        <w:rPr>
          <w:bCs/>
        </w:rPr>
        <w:t xml:space="preserve">  гранта на развитие сельскохозяйственных животноводческих ферм, материалы находятся в производстве).</w:t>
      </w:r>
    </w:p>
    <w:p w:rsidR="00D40411" w:rsidRPr="00CC3F0B" w:rsidRDefault="00D40411" w:rsidP="00CC3F0B">
      <w:pPr>
        <w:suppressAutoHyphens/>
        <w:ind w:firstLine="709"/>
        <w:rPr>
          <w:b/>
        </w:rPr>
      </w:pPr>
      <w:r w:rsidRPr="00CC3F0B">
        <w:rPr>
          <w:b/>
          <w:i/>
          <w:sz w:val="24"/>
          <w:szCs w:val="24"/>
          <w:u w:val="single"/>
        </w:rPr>
        <w:t>Б) Число, перечень и категории должностных лиц, привлеченных к ответственности:</w:t>
      </w:r>
    </w:p>
    <w:p w:rsidR="00D40411" w:rsidRPr="0066497C" w:rsidRDefault="00D40411" w:rsidP="00CC3F0B">
      <w:pPr>
        <w:suppressAutoHyphens/>
        <w:ind w:firstLine="284"/>
      </w:pPr>
      <w:r w:rsidRPr="0066497C">
        <w:rPr>
          <w:sz w:val="24"/>
          <w:szCs w:val="24"/>
        </w:rPr>
        <w:tab/>
      </w:r>
      <w:r w:rsidRPr="0066497C">
        <w:t>По результатам проверки прокуратурой Пестречинского района в отношении директора ООО «ЧОП «ГААРД» возбуждено дело об административном правонарушении, предусмотренном статьей 19.29 Кодекса РФ об административных правонарушениях</w:t>
      </w:r>
      <w:r>
        <w:t xml:space="preserve"> - </w:t>
      </w:r>
      <w:r w:rsidRPr="0066497C">
        <w:t>привлечение к трудовой деятельности бывшего государственного служащего с нарушением требований, предусмотренных Федеральным законом «О противодействии коррупции». Постановлением суда ему наложен административный штраф.</w:t>
      </w:r>
    </w:p>
    <w:p w:rsidR="00D40411" w:rsidRPr="00CC3F0B" w:rsidRDefault="00D40411" w:rsidP="00CC3F0B">
      <w:pPr>
        <w:ind w:firstLine="709"/>
        <w:rPr>
          <w:i/>
          <w:sz w:val="24"/>
          <w:szCs w:val="24"/>
          <w:u w:val="single"/>
        </w:rPr>
      </w:pPr>
      <w:r w:rsidRPr="00CC3F0B">
        <w:rPr>
          <w:b/>
          <w:i/>
          <w:sz w:val="24"/>
          <w:szCs w:val="24"/>
          <w:u w:val="single"/>
        </w:rPr>
        <w:t>В) Перечень и число должностных лиц, привлеченных к дисциплинарной ответственности за нарушение антикоррупционного законодательства, а также законодательства о муниципальной службе</w:t>
      </w:r>
      <w:r w:rsidRPr="00CC3F0B">
        <w:rPr>
          <w:b/>
          <w:i/>
          <w:sz w:val="24"/>
          <w:szCs w:val="24"/>
        </w:rPr>
        <w:t xml:space="preserve"> </w:t>
      </w:r>
      <w:r w:rsidRPr="00CC3F0B">
        <w:rPr>
          <w:i/>
          <w:sz w:val="24"/>
          <w:szCs w:val="24"/>
          <w:u w:val="single"/>
        </w:rPr>
        <w:t>(нарушения требований к служебному поведению, предоставление недостоверных или неполных сведений о доходах, расходах и имуществе, участие в коммерческой деятельности и т. д.)</w:t>
      </w:r>
      <w:r w:rsidRPr="00CC3F0B">
        <w:rPr>
          <w:sz w:val="24"/>
          <w:szCs w:val="24"/>
          <w:u w:val="single"/>
        </w:rPr>
        <w:t xml:space="preserve"> -</w:t>
      </w:r>
      <w:r w:rsidRPr="00CC3F0B">
        <w:rPr>
          <w:i/>
          <w:sz w:val="24"/>
          <w:szCs w:val="24"/>
          <w:u w:val="single"/>
        </w:rPr>
        <w:t xml:space="preserve"> общее количество служащих, включенных в перечень подверженных коррупционных рисков, количество лиц, в отношении которых проведены проверки и сведения о наказаниях, с указанием кратких фабул нарушений, сгруппированных по типам, решения комиссии и мера наказания с указанием НПА):</w:t>
      </w:r>
    </w:p>
    <w:p w:rsidR="00D40411" w:rsidRPr="0066497C" w:rsidRDefault="00D40411" w:rsidP="00CC3F0B">
      <w:pPr>
        <w:suppressAutoHyphens/>
        <w:ind w:firstLine="709"/>
      </w:pPr>
      <w:r w:rsidRPr="0066497C">
        <w:t xml:space="preserve">Прокуратурой Пестречинского района в 2020 году проведена проверка соблюдения требований Федерального закона "О противодействии коррупции", </w:t>
      </w:r>
      <w:r w:rsidRPr="0066497C">
        <w:rPr>
          <w:spacing w:val="-1"/>
        </w:rPr>
        <w:t>всего выявлено</w:t>
      </w:r>
      <w:r w:rsidRPr="0066497C">
        <w:rPr>
          <w:bCs/>
        </w:rPr>
        <w:t xml:space="preserve"> в районе </w:t>
      </w:r>
      <w:r w:rsidRPr="0066497C">
        <w:t>27 нарушений, привлечены к мерам дисциплинарной ответственности 19 чел., из них</w:t>
      </w:r>
      <w:r>
        <w:t xml:space="preserve"> </w:t>
      </w:r>
      <w:r w:rsidRPr="0066497C">
        <w:t>6 - в госслужбе, 5 муниципальных служащих, 8 руководителей муниципальных учреждений.</w:t>
      </w:r>
    </w:p>
    <w:p w:rsidR="00D40411" w:rsidRPr="0066497C" w:rsidRDefault="00D40411" w:rsidP="00CC3F0B">
      <w:pPr>
        <w:ind w:firstLine="709"/>
      </w:pPr>
      <w:r w:rsidRPr="0066497C">
        <w:t xml:space="preserve">Постановлением главы Пестречинского муниципального района  от 10.02.2020 №13-П «Об  утверждении перечня должностей муниципальной службы в органах местного самоуправления Пестречинского муниципального района Республики Татарстан, замещение которых связано с коррупционными рисками», в перечень включено </w:t>
      </w:r>
      <w:r w:rsidRPr="0066497C">
        <w:rPr>
          <w:b/>
          <w:u w:val="single"/>
        </w:rPr>
        <w:t>76</w:t>
      </w:r>
      <w:r w:rsidRPr="0066497C">
        <w:rPr>
          <w:b/>
        </w:rPr>
        <w:t xml:space="preserve"> </w:t>
      </w:r>
      <w:r w:rsidRPr="0066497C">
        <w:t>должностей, представили сведения 81 служащих (превышение количества произошло за счет муниципальных служащих, находящихся в декретном отпуске, которые согласно законодательству также обязаны сдать сведения), по состоянию на 31.12.2020 из них уволился – 1 (должность вакантна).</w:t>
      </w:r>
    </w:p>
    <w:p w:rsidR="00D40411" w:rsidRPr="0066497C" w:rsidRDefault="00D40411" w:rsidP="00CC3F0B">
      <w:pPr>
        <w:ind w:firstLine="709"/>
      </w:pPr>
      <w:r w:rsidRPr="0066497C">
        <w:t>В соответствии с Законом Республики Татарстан №56-ЗРТ от 19.07.2017</w:t>
      </w:r>
      <w:r w:rsidRPr="0066497C">
        <w:rPr>
          <w:color w:val="800000"/>
        </w:rPr>
        <w:t xml:space="preserve"> </w:t>
      </w:r>
      <w:r w:rsidRPr="0066497C">
        <w:rPr>
          <w:spacing w:val="-9"/>
        </w:rPr>
        <w:t>«</w:t>
      </w:r>
      <w:r w:rsidRPr="0066497C">
        <w:t xml:space="preserve">О порядке представления сведений о доходах, расходах, об имуществе и обязательствах имущественного характера гражданами, претендующими на замещение муниципальной должности либо должности главы местной администрации по контракту, лицами, замещающими муниципальные должности либо должности главы местной администрации по контракту» по состоянию на 30.04.2020  обязаны были представить сведения Президенту РТ </w:t>
      </w:r>
      <w:r w:rsidRPr="0066497C">
        <w:rPr>
          <w:b/>
          <w:u w:val="single"/>
        </w:rPr>
        <w:t>174</w:t>
      </w:r>
      <w:r w:rsidRPr="0066497C">
        <w:rPr>
          <w:b/>
        </w:rPr>
        <w:t xml:space="preserve"> </w:t>
      </w:r>
      <w:r w:rsidRPr="0066497C">
        <w:t>должности (171 депутат, 1 - председатель Контрольно – счетной палаты, 2  руководителя исполкомов района и сельского поселения). На тот момент было 5 свободных депутатских мандатов. Представили сведения 169 должностей (1 председатель КСП, 2 РИК, 166 депутатов, из них уведомления Президенту РТ об отсутствии сделок в 2019 году подали 122 депутата, сведения о доходах подали 44 депутата (41 депутат района, 3 депутата сельского поселения).</w:t>
      </w:r>
    </w:p>
    <w:p w:rsidR="00D40411" w:rsidRPr="0066497C" w:rsidRDefault="00D40411" w:rsidP="00CC3F0B">
      <w:pPr>
        <w:ind w:firstLine="709"/>
      </w:pPr>
      <w:r w:rsidRPr="0066497C">
        <w:t xml:space="preserve">По итогам муниципальных выборов в сентябре 2020 года общее количество депутатских мандатов составило </w:t>
      </w:r>
      <w:r w:rsidRPr="0066497C">
        <w:rPr>
          <w:b/>
          <w:u w:val="single"/>
        </w:rPr>
        <w:t>178</w:t>
      </w:r>
      <w:r w:rsidRPr="0066497C">
        <w:t>. Из них представили сведения 154 сельских депутата, работающих не на постоянной основе (остальные: 1 мандат свободный, 22 депутата работают на постоянной основе, 1 депутат избран 06.12.2020 - не истек срок представления сведений, установленный законодательством).</w:t>
      </w:r>
    </w:p>
    <w:p w:rsidR="00D40411" w:rsidRPr="0066497C" w:rsidRDefault="00D40411" w:rsidP="00CC3F0B">
      <w:pPr>
        <w:ind w:firstLine="709"/>
      </w:pPr>
      <w:r w:rsidRPr="0066497C">
        <w:t xml:space="preserve">Таким образом, по состоянию на 31.12.2020 представили сведения о своих доходах, </w:t>
      </w:r>
      <w:r>
        <w:t xml:space="preserve">об </w:t>
      </w:r>
      <w:r w:rsidRPr="0066497C">
        <w:t>имуществе</w:t>
      </w:r>
      <w:r>
        <w:t xml:space="preserve"> и </w:t>
      </w:r>
      <w:r w:rsidRPr="0066497C">
        <w:t>обязательствах имущественного характера, а также доходах,</w:t>
      </w:r>
      <w:r w:rsidRPr="00463E47">
        <w:t xml:space="preserve"> </w:t>
      </w:r>
      <w:r>
        <w:t>об</w:t>
      </w:r>
      <w:r w:rsidRPr="0066497C">
        <w:t xml:space="preserve"> имуществе</w:t>
      </w:r>
      <w:r>
        <w:t xml:space="preserve"> и</w:t>
      </w:r>
      <w:r w:rsidRPr="0066497C">
        <w:t xml:space="preserve"> обязательствах имущественного характера супруги (супруга), а также несовершеннолетних детей - 281 служащий (80 служащих, 44 депутата, 1председатель КСП, 2  РИК; по итогам муниципальных выборов в сентябре 2020 года - 154 сельских депутата, работающих не на постоянной основе).</w:t>
      </w:r>
    </w:p>
    <w:p w:rsidR="00D40411" w:rsidRPr="0066497C" w:rsidRDefault="00D40411" w:rsidP="00CC3F0B">
      <w:pPr>
        <w:ind w:firstLine="709"/>
      </w:pPr>
      <w:r w:rsidRPr="0066497C">
        <w:t>Сведения представили также все 53 руководителя муниципальных учреждений.</w:t>
      </w:r>
    </w:p>
    <w:p w:rsidR="00D40411" w:rsidRPr="0066497C" w:rsidRDefault="00D40411" w:rsidP="00CC3F0B">
      <w:pPr>
        <w:ind w:firstLine="709"/>
      </w:pPr>
      <w:r w:rsidRPr="0066497C">
        <w:t xml:space="preserve">В 2020 году с изданием правового акта проведено </w:t>
      </w:r>
      <w:r w:rsidRPr="0066497C">
        <w:rPr>
          <w:b/>
          <w:u w:val="single"/>
        </w:rPr>
        <w:t>8 служебных проверок</w:t>
      </w:r>
      <w:r w:rsidRPr="0066497C">
        <w:t xml:space="preserve"> достоверности и полноты сведений о доходах, расходах, об имуществе и обязательствах имущественного характера служащих, их супруги (супруга) и несовершеннолетних детей, в том числе 4 проверки - на основании поступившего представления прокуратуры Пестречинского района по итогам представленных муниципальными служащими сведений за 2018 год (по итогам проверки к мерам дисциплинарной ответственности в виде замечания привлечены  3 должностных лица, у 1 служащего выявленные нарушения признаны несущественными и дисциплинарное взыскание к нему не применено); 4 проверки были инициированы работником кадровой службы, ответственным за предупреждение коррупционных и иных правонарушений по итогам представленных муниципальными служащими сведений за 2019 год (</w:t>
      </w:r>
      <w:r w:rsidRPr="0066497C">
        <w:rPr>
          <w:bCs/>
          <w:color w:val="000000"/>
        </w:rPr>
        <w:t>по итогам проверки привлечены к мерам дисциплинарной ответственности в виде выговора - 1 чел., замечания - 3 чел.</w:t>
      </w:r>
      <w:r w:rsidRPr="0066497C">
        <w:t>).</w:t>
      </w:r>
    </w:p>
    <w:p w:rsidR="00D40411" w:rsidRPr="0066497C" w:rsidRDefault="00D40411" w:rsidP="00CC3F0B">
      <w:pPr>
        <w:ind w:firstLine="709"/>
      </w:pPr>
      <w:r w:rsidRPr="0066497C">
        <w:t>В рамках указанных проверок параллельно проведено 8 проверок по конфликту интересов.</w:t>
      </w:r>
      <w:r w:rsidRPr="0066497C">
        <w:rPr>
          <w:b/>
        </w:rPr>
        <w:t xml:space="preserve"> </w:t>
      </w:r>
      <w:r w:rsidRPr="0066497C">
        <w:t>Нарушений не выявлено.</w:t>
      </w:r>
    </w:p>
    <w:p w:rsidR="00D40411" w:rsidRPr="0066497C" w:rsidRDefault="00D40411" w:rsidP="00CC3F0B">
      <w:pPr>
        <w:ind w:firstLine="709"/>
      </w:pPr>
      <w:r w:rsidRPr="0066497C">
        <w:rPr>
          <w:bCs/>
          <w:kern w:val="28"/>
        </w:rPr>
        <w:t xml:space="preserve">Комиссией по координации работы по противодействию коррупции в Республике Татарстан проведена проверка достоверности и полноты сведений о доходах, расходах об имуществе и обязательствах имущественного характера, представленных за 2018 год </w:t>
      </w:r>
      <w:r w:rsidRPr="0066497C">
        <w:t>руководителем Исполнительного комитета Пестречинского муниципального района Республики Татарстан. Решением Совета района от 26.03.2020 №257 за выявленные нарушения муниципальный служащий привлечен к дисциплинарной ответственности в виде замечания.</w:t>
      </w:r>
    </w:p>
    <w:p w:rsidR="00D40411" w:rsidRPr="0066497C" w:rsidRDefault="00D40411" w:rsidP="00CC3F0B">
      <w:pPr>
        <w:ind w:firstLine="709"/>
      </w:pPr>
      <w:r w:rsidRPr="0066497C">
        <w:t>Также на основании поступившего представления прокуратуры Пестречинского района РТ №02-08-04 от 05.08.2020 о нарушении Федерального закона «О противодействии коррупции» в отношении секретаря исполнительного комитета Отар-Дубровского сельского поселения приняты меры дисциплинарной ответственности в виде замечания за представление неполных сведений.</w:t>
      </w:r>
    </w:p>
    <w:p w:rsidR="00D40411" w:rsidRPr="0066497C" w:rsidRDefault="00D40411" w:rsidP="00CC3F0B">
      <w:pPr>
        <w:ind w:firstLine="709"/>
        <w:rPr>
          <w:color w:val="000000"/>
        </w:rPr>
      </w:pPr>
      <w:r w:rsidRPr="0066497C">
        <w:rPr>
          <w:color w:val="000000"/>
        </w:rPr>
        <w:t xml:space="preserve">В 2020 году по итогам проверки прокуратурой Пестречинского района 1 муниципальный служащий </w:t>
      </w:r>
      <w:r w:rsidRPr="0066497C">
        <w:t>привлечен к мерам реагирования в виде замечания</w:t>
      </w:r>
      <w:r w:rsidRPr="0066497C">
        <w:rPr>
          <w:color w:val="000000"/>
        </w:rPr>
        <w:t xml:space="preserve"> по конфликту интересов</w:t>
      </w:r>
      <w:r w:rsidRPr="0066497C">
        <w:t xml:space="preserve"> (проверка </w:t>
      </w:r>
      <w:r w:rsidRPr="0066497C">
        <w:rPr>
          <w:color w:val="000000"/>
        </w:rPr>
        <w:t xml:space="preserve"> была осуществлена в 2019 году, был выявлен конфликт интересов, акт реагирования поступил в 2020 году).</w:t>
      </w:r>
    </w:p>
    <w:p w:rsidR="00D40411" w:rsidRPr="0066497C" w:rsidRDefault="00D40411" w:rsidP="00CC3F0B">
      <w:pPr>
        <w:suppressAutoHyphens/>
        <w:ind w:firstLine="709"/>
      </w:pPr>
      <w:r w:rsidRPr="0066497C">
        <w:t>С учетом служебных проверок, инициированных ответственным лицом за предупреждение коррупционных и иных правонарушений и проведенных на основании распоряжений и приказов представителей нанимателя, всего в 2020 году привлечено к дисциплинарной ответственности 10 муниципальных служащих, в т.ч. 9 - по сведениям о доходах, 1 – по конфликту интересов.</w:t>
      </w:r>
    </w:p>
    <w:p w:rsidR="00D40411" w:rsidRPr="0066497C" w:rsidRDefault="00D40411" w:rsidP="00CC3F0B">
      <w:pPr>
        <w:suppressAutoHyphens/>
        <w:ind w:firstLine="709"/>
      </w:pPr>
      <w:r w:rsidRPr="0066497C">
        <w:t xml:space="preserve">Также поступило 1 представление прокуратуры Пестречинского района по итогам проверки сведений о доходах, расходах, об имуществе и обязательствах имущественного характера за 2018 год в отношении 8 руководителей муниципальных учреждений, все 8 чел. привлечены к мерам дисциплинарной ответственности в виде замечания. </w:t>
      </w:r>
    </w:p>
    <w:p w:rsidR="00D40411" w:rsidRPr="0066497C" w:rsidRDefault="00D40411" w:rsidP="00CC3F0B">
      <w:pPr>
        <w:suppressAutoHyphens/>
        <w:ind w:firstLine="709"/>
      </w:pPr>
      <w:r w:rsidRPr="0066497C">
        <w:t>Сведения представлены в таблице №1 к Годовому отчету.</w:t>
      </w:r>
    </w:p>
    <w:p w:rsidR="00D40411" w:rsidRPr="0066497C" w:rsidRDefault="00D40411" w:rsidP="00CC3F0B">
      <w:pPr>
        <w:ind w:firstLine="709"/>
        <w:jc w:val="right"/>
        <w:rPr>
          <w:i/>
          <w:sz w:val="24"/>
          <w:szCs w:val="24"/>
        </w:rPr>
      </w:pPr>
    </w:p>
    <w:p w:rsidR="00D40411" w:rsidRPr="0066497C" w:rsidRDefault="00D40411" w:rsidP="00CC3F0B">
      <w:pPr>
        <w:ind w:firstLine="709"/>
        <w:jc w:val="right"/>
        <w:rPr>
          <w:i/>
          <w:sz w:val="24"/>
          <w:szCs w:val="24"/>
        </w:rPr>
      </w:pPr>
      <w:r w:rsidRPr="0066497C">
        <w:rPr>
          <w:i/>
          <w:sz w:val="24"/>
          <w:szCs w:val="24"/>
        </w:rPr>
        <w:t>Таблица №1</w:t>
      </w:r>
    </w:p>
    <w:p w:rsidR="00D40411" w:rsidRPr="0066497C" w:rsidRDefault="00D40411" w:rsidP="00CC3F0B">
      <w:pPr>
        <w:ind w:firstLine="709"/>
        <w:jc w:val="right"/>
        <w:rPr>
          <w:i/>
          <w:sz w:val="24"/>
          <w:szCs w:val="24"/>
        </w:rPr>
      </w:pPr>
      <w:r w:rsidRPr="0066497C">
        <w:rPr>
          <w:i/>
          <w:sz w:val="24"/>
          <w:szCs w:val="24"/>
        </w:rPr>
        <w:t>к Годовому отчету</w:t>
      </w:r>
    </w:p>
    <w:p w:rsidR="00D40411" w:rsidRPr="0066497C" w:rsidRDefault="00D40411" w:rsidP="00CC3F0B">
      <w:pPr>
        <w:widowControl w:val="0"/>
        <w:autoSpaceDE w:val="0"/>
        <w:autoSpaceDN w:val="0"/>
        <w:adjustRightInd w:val="0"/>
        <w:jc w:val="center"/>
        <w:rPr>
          <w:b/>
          <w:sz w:val="24"/>
          <w:szCs w:val="24"/>
        </w:rPr>
      </w:pPr>
      <w:r w:rsidRPr="0066497C">
        <w:rPr>
          <w:b/>
          <w:sz w:val="24"/>
          <w:szCs w:val="24"/>
        </w:rPr>
        <w:t>Сведения</w:t>
      </w:r>
    </w:p>
    <w:p w:rsidR="00D40411" w:rsidRPr="0066497C" w:rsidRDefault="00D40411" w:rsidP="00CC3F0B">
      <w:pPr>
        <w:jc w:val="center"/>
        <w:rPr>
          <w:b/>
          <w:sz w:val="24"/>
          <w:szCs w:val="24"/>
        </w:rPr>
      </w:pPr>
      <w:r w:rsidRPr="0066497C">
        <w:rPr>
          <w:b/>
          <w:sz w:val="24"/>
          <w:szCs w:val="24"/>
        </w:rPr>
        <w:t xml:space="preserve">о рассмотрении нарушений законодательства на заседании комиссии </w:t>
      </w:r>
      <w:r w:rsidRPr="0066497C">
        <w:rPr>
          <w:b/>
          <w:color w:val="000000"/>
          <w:sz w:val="24"/>
          <w:szCs w:val="24"/>
        </w:rPr>
        <w:t>по соблюдению требований к служебному (должностному) поведению и  урегулированию конфликта интересов</w:t>
      </w:r>
      <w:r w:rsidRPr="0066497C">
        <w:rPr>
          <w:b/>
          <w:sz w:val="24"/>
          <w:szCs w:val="24"/>
        </w:rPr>
        <w:t xml:space="preserve">  (далее – комиссия по конфликту интересов)</w:t>
      </w:r>
    </w:p>
    <w:p w:rsidR="00D40411" w:rsidRPr="0066497C" w:rsidRDefault="00D40411" w:rsidP="00CC3F0B">
      <w:pPr>
        <w:ind w:firstLine="709"/>
        <w:jc w:val="righ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348"/>
        <w:gridCol w:w="1120"/>
        <w:gridCol w:w="1885"/>
        <w:gridCol w:w="1335"/>
        <w:gridCol w:w="1340"/>
        <w:gridCol w:w="2286"/>
      </w:tblGrid>
      <w:tr w:rsidR="00D40411" w:rsidRPr="0066497C" w:rsidTr="00CC3F0B">
        <w:tc>
          <w:tcPr>
            <w:tcW w:w="2348" w:type="dxa"/>
          </w:tcPr>
          <w:p w:rsidR="00D40411" w:rsidRPr="0066497C" w:rsidRDefault="00D40411" w:rsidP="00CC3F0B">
            <w:pPr>
              <w:jc w:val="center"/>
              <w:rPr>
                <w:sz w:val="24"/>
                <w:szCs w:val="24"/>
              </w:rPr>
            </w:pPr>
            <w:r w:rsidRPr="0066497C">
              <w:rPr>
                <w:sz w:val="24"/>
                <w:szCs w:val="24"/>
              </w:rPr>
              <w:t>Типы нарушений</w:t>
            </w:r>
          </w:p>
        </w:tc>
        <w:tc>
          <w:tcPr>
            <w:tcW w:w="1120" w:type="dxa"/>
          </w:tcPr>
          <w:p w:rsidR="00D40411" w:rsidRPr="0066497C" w:rsidRDefault="00D40411" w:rsidP="00CC3F0B">
            <w:pPr>
              <w:jc w:val="center"/>
              <w:rPr>
                <w:sz w:val="24"/>
                <w:szCs w:val="24"/>
              </w:rPr>
            </w:pPr>
            <w:r w:rsidRPr="0066497C">
              <w:rPr>
                <w:sz w:val="24"/>
                <w:szCs w:val="24"/>
              </w:rPr>
              <w:t>Кол-во привле-</w:t>
            </w:r>
          </w:p>
          <w:p w:rsidR="00D40411" w:rsidRPr="0066497C" w:rsidRDefault="00D40411" w:rsidP="00CC3F0B">
            <w:pPr>
              <w:jc w:val="center"/>
              <w:rPr>
                <w:sz w:val="24"/>
                <w:szCs w:val="24"/>
              </w:rPr>
            </w:pPr>
            <w:r w:rsidRPr="0066497C">
              <w:rPr>
                <w:sz w:val="24"/>
                <w:szCs w:val="24"/>
              </w:rPr>
              <w:t>ченных  лиц</w:t>
            </w:r>
          </w:p>
        </w:tc>
        <w:tc>
          <w:tcPr>
            <w:tcW w:w="1885" w:type="dxa"/>
          </w:tcPr>
          <w:p w:rsidR="00D40411" w:rsidRPr="0066497C" w:rsidRDefault="00D40411" w:rsidP="00CC3F0B">
            <w:pPr>
              <w:jc w:val="center"/>
              <w:rPr>
                <w:sz w:val="24"/>
                <w:szCs w:val="24"/>
              </w:rPr>
            </w:pPr>
            <w:r w:rsidRPr="0066497C">
              <w:rPr>
                <w:sz w:val="24"/>
                <w:szCs w:val="24"/>
              </w:rPr>
              <w:t xml:space="preserve">Краткая </w:t>
            </w:r>
          </w:p>
          <w:p w:rsidR="00D40411" w:rsidRPr="0066497C" w:rsidRDefault="00D40411" w:rsidP="00CC3F0B">
            <w:pPr>
              <w:jc w:val="center"/>
              <w:rPr>
                <w:sz w:val="24"/>
                <w:szCs w:val="24"/>
              </w:rPr>
            </w:pPr>
            <w:r w:rsidRPr="0066497C">
              <w:rPr>
                <w:sz w:val="24"/>
                <w:szCs w:val="24"/>
              </w:rPr>
              <w:t>фабула нарушений</w:t>
            </w:r>
          </w:p>
        </w:tc>
        <w:tc>
          <w:tcPr>
            <w:tcW w:w="1335" w:type="dxa"/>
          </w:tcPr>
          <w:p w:rsidR="00D40411" w:rsidRPr="0066497C" w:rsidRDefault="00D40411" w:rsidP="00CC3F0B">
            <w:pPr>
              <w:jc w:val="center"/>
              <w:rPr>
                <w:sz w:val="24"/>
                <w:szCs w:val="24"/>
              </w:rPr>
            </w:pPr>
            <w:r w:rsidRPr="0066497C">
              <w:rPr>
                <w:sz w:val="24"/>
                <w:szCs w:val="24"/>
              </w:rPr>
              <w:t>Решение</w:t>
            </w:r>
          </w:p>
          <w:p w:rsidR="00D40411" w:rsidRPr="0066497C" w:rsidRDefault="00D40411" w:rsidP="00CC3F0B">
            <w:pPr>
              <w:jc w:val="center"/>
              <w:rPr>
                <w:sz w:val="24"/>
                <w:szCs w:val="24"/>
              </w:rPr>
            </w:pPr>
            <w:r w:rsidRPr="0066497C">
              <w:rPr>
                <w:sz w:val="24"/>
                <w:szCs w:val="24"/>
              </w:rPr>
              <w:t>комиссии</w:t>
            </w:r>
          </w:p>
        </w:tc>
        <w:tc>
          <w:tcPr>
            <w:tcW w:w="1340" w:type="dxa"/>
          </w:tcPr>
          <w:p w:rsidR="00D40411" w:rsidRPr="0066497C" w:rsidRDefault="00D40411" w:rsidP="00CC3F0B">
            <w:pPr>
              <w:jc w:val="center"/>
              <w:rPr>
                <w:sz w:val="24"/>
                <w:szCs w:val="24"/>
              </w:rPr>
            </w:pPr>
            <w:r w:rsidRPr="0066497C">
              <w:rPr>
                <w:sz w:val="24"/>
                <w:szCs w:val="24"/>
              </w:rPr>
              <w:t>Мера наказания</w:t>
            </w:r>
          </w:p>
        </w:tc>
        <w:tc>
          <w:tcPr>
            <w:tcW w:w="2286" w:type="dxa"/>
          </w:tcPr>
          <w:p w:rsidR="00D40411" w:rsidRPr="0066497C" w:rsidRDefault="00D40411" w:rsidP="00CC3F0B">
            <w:pPr>
              <w:jc w:val="center"/>
              <w:rPr>
                <w:sz w:val="24"/>
                <w:szCs w:val="24"/>
              </w:rPr>
            </w:pPr>
            <w:r w:rsidRPr="0066497C">
              <w:rPr>
                <w:sz w:val="24"/>
                <w:szCs w:val="24"/>
              </w:rPr>
              <w:t xml:space="preserve">Реквизиты НПА </w:t>
            </w:r>
          </w:p>
        </w:tc>
      </w:tr>
      <w:tr w:rsidR="00D40411" w:rsidRPr="0066497C" w:rsidTr="00CC3F0B">
        <w:tc>
          <w:tcPr>
            <w:tcW w:w="2348" w:type="dxa"/>
            <w:vMerge w:val="restart"/>
          </w:tcPr>
          <w:p w:rsidR="00D40411" w:rsidRPr="0066497C" w:rsidRDefault="00D40411" w:rsidP="00CC3F0B">
            <w:pPr>
              <w:jc w:val="center"/>
              <w:rPr>
                <w:sz w:val="24"/>
                <w:szCs w:val="24"/>
              </w:rPr>
            </w:pPr>
            <w:r w:rsidRPr="0066497C">
              <w:rPr>
                <w:sz w:val="24"/>
                <w:szCs w:val="24"/>
              </w:rPr>
              <w:t xml:space="preserve">1. Представление «Об устранении нарушений Федерального закона «О противодействии коррупции» </w:t>
            </w:r>
          </w:p>
          <w:p w:rsidR="00D40411" w:rsidRPr="0066497C" w:rsidRDefault="00D40411" w:rsidP="00CC3F0B">
            <w:pPr>
              <w:jc w:val="center"/>
              <w:rPr>
                <w:sz w:val="24"/>
                <w:szCs w:val="24"/>
              </w:rPr>
            </w:pPr>
            <w:r w:rsidRPr="0066497C">
              <w:rPr>
                <w:sz w:val="24"/>
                <w:szCs w:val="24"/>
              </w:rPr>
              <w:t xml:space="preserve">02-08-04 </w:t>
            </w:r>
          </w:p>
          <w:p w:rsidR="00D40411" w:rsidRPr="0066497C" w:rsidRDefault="00D40411" w:rsidP="00CC3F0B">
            <w:pPr>
              <w:jc w:val="center"/>
              <w:rPr>
                <w:sz w:val="24"/>
                <w:szCs w:val="24"/>
              </w:rPr>
            </w:pPr>
            <w:r w:rsidRPr="0066497C">
              <w:rPr>
                <w:sz w:val="24"/>
                <w:szCs w:val="24"/>
              </w:rPr>
              <w:t>от 20.02.2020</w:t>
            </w:r>
          </w:p>
          <w:p w:rsidR="00D40411" w:rsidRPr="0066497C" w:rsidRDefault="00D40411" w:rsidP="00CC3F0B">
            <w:pPr>
              <w:jc w:val="center"/>
              <w:rPr>
                <w:sz w:val="24"/>
                <w:szCs w:val="24"/>
              </w:rPr>
            </w:pPr>
          </w:p>
        </w:tc>
        <w:tc>
          <w:tcPr>
            <w:tcW w:w="1120" w:type="dxa"/>
          </w:tcPr>
          <w:p w:rsidR="00D40411" w:rsidRPr="0066497C" w:rsidRDefault="00D40411" w:rsidP="00CC3F0B">
            <w:pPr>
              <w:jc w:val="center"/>
              <w:rPr>
                <w:sz w:val="24"/>
                <w:szCs w:val="24"/>
              </w:rPr>
            </w:pPr>
            <w:r w:rsidRPr="0066497C">
              <w:rPr>
                <w:sz w:val="24"/>
                <w:szCs w:val="24"/>
              </w:rPr>
              <w:t>1</w:t>
            </w:r>
          </w:p>
          <w:p w:rsidR="00D40411" w:rsidRPr="0066497C" w:rsidRDefault="00D40411" w:rsidP="00CC3F0B">
            <w:pPr>
              <w:jc w:val="center"/>
              <w:rPr>
                <w:sz w:val="24"/>
                <w:szCs w:val="24"/>
              </w:rPr>
            </w:pPr>
            <w:r w:rsidRPr="0066497C">
              <w:rPr>
                <w:sz w:val="24"/>
                <w:szCs w:val="24"/>
              </w:rPr>
              <w:t>(Первый</w:t>
            </w:r>
          </w:p>
          <w:p w:rsidR="00D40411" w:rsidRPr="0066497C" w:rsidRDefault="00D40411" w:rsidP="00CC3F0B">
            <w:pPr>
              <w:jc w:val="center"/>
              <w:rPr>
                <w:sz w:val="24"/>
                <w:szCs w:val="24"/>
              </w:rPr>
            </w:pPr>
            <w:r w:rsidRPr="0066497C">
              <w:rPr>
                <w:sz w:val="24"/>
                <w:szCs w:val="24"/>
              </w:rPr>
              <w:t>зам. РИК)</w:t>
            </w:r>
          </w:p>
        </w:tc>
        <w:tc>
          <w:tcPr>
            <w:tcW w:w="1885" w:type="dxa"/>
            <w:vMerge w:val="restart"/>
          </w:tcPr>
          <w:p w:rsidR="00D40411" w:rsidRPr="0066497C" w:rsidRDefault="00D40411" w:rsidP="00CC3F0B">
            <w:pPr>
              <w:jc w:val="center"/>
              <w:rPr>
                <w:sz w:val="24"/>
                <w:szCs w:val="24"/>
              </w:rPr>
            </w:pPr>
            <w:r w:rsidRPr="0066497C">
              <w:rPr>
                <w:sz w:val="24"/>
                <w:szCs w:val="24"/>
              </w:rPr>
              <w:t xml:space="preserve">Нарушение требований Федерального закона «О противодей-ствии коррупции» </w:t>
            </w:r>
          </w:p>
          <w:p w:rsidR="00D40411" w:rsidRPr="0066497C" w:rsidRDefault="00D40411" w:rsidP="00CC3F0B">
            <w:pPr>
              <w:jc w:val="center"/>
              <w:rPr>
                <w:sz w:val="24"/>
                <w:szCs w:val="24"/>
              </w:rPr>
            </w:pPr>
            <w:r w:rsidRPr="0066497C">
              <w:rPr>
                <w:sz w:val="24"/>
                <w:szCs w:val="24"/>
              </w:rPr>
              <w:t xml:space="preserve">(ненадлежащее исполнение обязанности по представлению сведений о доходах, расходах, об имуществе и обязательствах имуществен-ного характера)      </w:t>
            </w:r>
          </w:p>
        </w:tc>
        <w:tc>
          <w:tcPr>
            <w:tcW w:w="1335" w:type="dxa"/>
          </w:tcPr>
          <w:p w:rsidR="00D40411" w:rsidRPr="0066497C" w:rsidRDefault="00D40411" w:rsidP="00CC3F0B">
            <w:pPr>
              <w:jc w:val="center"/>
              <w:rPr>
                <w:sz w:val="24"/>
                <w:szCs w:val="24"/>
              </w:rPr>
            </w:pPr>
            <w:r w:rsidRPr="0066497C">
              <w:rPr>
                <w:sz w:val="24"/>
                <w:szCs w:val="24"/>
              </w:rPr>
              <w:t>Протокол №1 от 17.03.2020</w:t>
            </w:r>
          </w:p>
        </w:tc>
        <w:tc>
          <w:tcPr>
            <w:tcW w:w="1340" w:type="dxa"/>
          </w:tcPr>
          <w:p w:rsidR="00D40411" w:rsidRPr="0066497C" w:rsidRDefault="00D40411" w:rsidP="00CC3F0B">
            <w:pPr>
              <w:jc w:val="center"/>
              <w:rPr>
                <w:sz w:val="24"/>
                <w:szCs w:val="24"/>
              </w:rPr>
            </w:pPr>
            <w:r w:rsidRPr="0066497C">
              <w:rPr>
                <w:sz w:val="24"/>
                <w:szCs w:val="24"/>
              </w:rPr>
              <w:t>замечание</w:t>
            </w:r>
          </w:p>
        </w:tc>
        <w:tc>
          <w:tcPr>
            <w:tcW w:w="2286" w:type="dxa"/>
          </w:tcPr>
          <w:p w:rsidR="00D40411" w:rsidRPr="0066497C" w:rsidRDefault="00D40411" w:rsidP="00CC3F0B">
            <w:pPr>
              <w:jc w:val="center"/>
              <w:rPr>
                <w:sz w:val="24"/>
                <w:szCs w:val="24"/>
              </w:rPr>
            </w:pPr>
            <w:r w:rsidRPr="0066497C">
              <w:rPr>
                <w:sz w:val="24"/>
                <w:szCs w:val="24"/>
              </w:rPr>
              <w:t>Распоряжение РИК</w:t>
            </w:r>
          </w:p>
          <w:p w:rsidR="00D40411" w:rsidRPr="0066497C" w:rsidRDefault="00D40411" w:rsidP="00CC3F0B">
            <w:pPr>
              <w:jc w:val="center"/>
              <w:rPr>
                <w:sz w:val="24"/>
                <w:szCs w:val="24"/>
              </w:rPr>
            </w:pPr>
            <w:r w:rsidRPr="0066497C">
              <w:rPr>
                <w:sz w:val="24"/>
                <w:szCs w:val="24"/>
              </w:rPr>
              <w:t>ПМР РТ от 20.03.2020</w:t>
            </w:r>
          </w:p>
          <w:p w:rsidR="00D40411" w:rsidRPr="0066497C" w:rsidRDefault="00D40411" w:rsidP="00CC3F0B">
            <w:pPr>
              <w:jc w:val="center"/>
              <w:rPr>
                <w:sz w:val="24"/>
                <w:szCs w:val="24"/>
              </w:rPr>
            </w:pPr>
            <w:r w:rsidRPr="0066497C">
              <w:rPr>
                <w:sz w:val="24"/>
                <w:szCs w:val="24"/>
              </w:rPr>
              <w:t>№ 25-д</w:t>
            </w:r>
          </w:p>
        </w:tc>
      </w:tr>
      <w:tr w:rsidR="00D40411" w:rsidRPr="0066497C" w:rsidTr="00CC3F0B">
        <w:tc>
          <w:tcPr>
            <w:tcW w:w="2348" w:type="dxa"/>
            <w:vMerge/>
          </w:tcPr>
          <w:p w:rsidR="00D40411" w:rsidRPr="0066497C" w:rsidRDefault="00D40411" w:rsidP="00CC3F0B">
            <w:pPr>
              <w:jc w:val="center"/>
              <w:rPr>
                <w:sz w:val="24"/>
                <w:szCs w:val="24"/>
              </w:rPr>
            </w:pPr>
          </w:p>
        </w:tc>
        <w:tc>
          <w:tcPr>
            <w:tcW w:w="1120" w:type="dxa"/>
          </w:tcPr>
          <w:p w:rsidR="00D40411" w:rsidRPr="0066497C" w:rsidRDefault="00D40411" w:rsidP="00CC3F0B">
            <w:pPr>
              <w:jc w:val="center"/>
              <w:rPr>
                <w:sz w:val="24"/>
                <w:szCs w:val="24"/>
              </w:rPr>
            </w:pPr>
            <w:r w:rsidRPr="0066497C">
              <w:rPr>
                <w:sz w:val="24"/>
                <w:szCs w:val="24"/>
              </w:rPr>
              <w:t>1</w:t>
            </w:r>
          </w:p>
          <w:p w:rsidR="00D40411" w:rsidRPr="0066497C" w:rsidRDefault="00D40411" w:rsidP="00CC3F0B">
            <w:pPr>
              <w:jc w:val="center"/>
              <w:rPr>
                <w:sz w:val="24"/>
                <w:szCs w:val="24"/>
              </w:rPr>
            </w:pPr>
            <w:r w:rsidRPr="0066497C">
              <w:rPr>
                <w:sz w:val="24"/>
                <w:szCs w:val="24"/>
              </w:rPr>
              <w:t>(зам. РИК)</w:t>
            </w:r>
          </w:p>
        </w:tc>
        <w:tc>
          <w:tcPr>
            <w:tcW w:w="1885" w:type="dxa"/>
            <w:vMerge/>
          </w:tcPr>
          <w:p w:rsidR="00D40411" w:rsidRPr="0066497C" w:rsidRDefault="00D40411" w:rsidP="00CC3F0B">
            <w:pPr>
              <w:jc w:val="center"/>
              <w:rPr>
                <w:sz w:val="24"/>
                <w:szCs w:val="24"/>
              </w:rPr>
            </w:pPr>
          </w:p>
        </w:tc>
        <w:tc>
          <w:tcPr>
            <w:tcW w:w="1335" w:type="dxa"/>
          </w:tcPr>
          <w:p w:rsidR="00D40411" w:rsidRPr="0066497C" w:rsidRDefault="00D40411" w:rsidP="00CC3F0B">
            <w:pPr>
              <w:jc w:val="center"/>
              <w:rPr>
                <w:sz w:val="24"/>
                <w:szCs w:val="24"/>
              </w:rPr>
            </w:pPr>
            <w:r w:rsidRPr="0066497C">
              <w:rPr>
                <w:sz w:val="24"/>
                <w:szCs w:val="24"/>
              </w:rPr>
              <w:t>Протокол №1 от 17.03.2020</w:t>
            </w:r>
          </w:p>
        </w:tc>
        <w:tc>
          <w:tcPr>
            <w:tcW w:w="1340" w:type="dxa"/>
          </w:tcPr>
          <w:p w:rsidR="00D40411" w:rsidRPr="0066497C" w:rsidRDefault="00D40411" w:rsidP="00CC3F0B">
            <w:pPr>
              <w:jc w:val="center"/>
            </w:pPr>
            <w:r w:rsidRPr="0066497C">
              <w:rPr>
                <w:sz w:val="24"/>
                <w:szCs w:val="24"/>
              </w:rPr>
              <w:t>замечание</w:t>
            </w:r>
          </w:p>
        </w:tc>
        <w:tc>
          <w:tcPr>
            <w:tcW w:w="2286" w:type="dxa"/>
          </w:tcPr>
          <w:p w:rsidR="00D40411" w:rsidRPr="0066497C" w:rsidRDefault="00D40411" w:rsidP="00CC3F0B">
            <w:pPr>
              <w:jc w:val="center"/>
              <w:rPr>
                <w:sz w:val="24"/>
                <w:szCs w:val="24"/>
              </w:rPr>
            </w:pPr>
            <w:r w:rsidRPr="0066497C">
              <w:rPr>
                <w:sz w:val="24"/>
                <w:szCs w:val="24"/>
              </w:rPr>
              <w:t>Распоряжение РИК</w:t>
            </w:r>
          </w:p>
          <w:p w:rsidR="00D40411" w:rsidRPr="0066497C" w:rsidRDefault="00D40411" w:rsidP="00CC3F0B">
            <w:pPr>
              <w:jc w:val="center"/>
              <w:rPr>
                <w:sz w:val="24"/>
                <w:szCs w:val="24"/>
              </w:rPr>
            </w:pPr>
            <w:r w:rsidRPr="0066497C">
              <w:rPr>
                <w:sz w:val="24"/>
                <w:szCs w:val="24"/>
              </w:rPr>
              <w:t>ПМР РТ от 20.03.2020</w:t>
            </w:r>
          </w:p>
          <w:p w:rsidR="00D40411" w:rsidRPr="0066497C" w:rsidRDefault="00D40411" w:rsidP="00CC3F0B">
            <w:pPr>
              <w:jc w:val="center"/>
              <w:rPr>
                <w:sz w:val="24"/>
                <w:szCs w:val="24"/>
              </w:rPr>
            </w:pPr>
            <w:r w:rsidRPr="0066497C">
              <w:rPr>
                <w:sz w:val="24"/>
                <w:szCs w:val="24"/>
              </w:rPr>
              <w:t>№ 24-д</w:t>
            </w:r>
          </w:p>
        </w:tc>
      </w:tr>
      <w:tr w:rsidR="00D40411" w:rsidRPr="0066497C" w:rsidTr="00CC3F0B">
        <w:tc>
          <w:tcPr>
            <w:tcW w:w="2348" w:type="dxa"/>
            <w:vMerge/>
          </w:tcPr>
          <w:p w:rsidR="00D40411" w:rsidRPr="0066497C" w:rsidRDefault="00D40411" w:rsidP="00CC3F0B">
            <w:pPr>
              <w:jc w:val="center"/>
              <w:rPr>
                <w:sz w:val="24"/>
                <w:szCs w:val="24"/>
              </w:rPr>
            </w:pPr>
          </w:p>
        </w:tc>
        <w:tc>
          <w:tcPr>
            <w:tcW w:w="1120" w:type="dxa"/>
          </w:tcPr>
          <w:p w:rsidR="00D40411" w:rsidRPr="0066497C" w:rsidRDefault="00D40411" w:rsidP="00CC3F0B">
            <w:pPr>
              <w:jc w:val="center"/>
              <w:rPr>
                <w:sz w:val="24"/>
                <w:szCs w:val="24"/>
              </w:rPr>
            </w:pPr>
            <w:r w:rsidRPr="0066497C">
              <w:rPr>
                <w:sz w:val="24"/>
                <w:szCs w:val="24"/>
              </w:rPr>
              <w:t>1</w:t>
            </w:r>
          </w:p>
          <w:p w:rsidR="00D40411" w:rsidRPr="0066497C" w:rsidRDefault="00D40411" w:rsidP="00CC3F0B">
            <w:pPr>
              <w:jc w:val="center"/>
              <w:rPr>
                <w:sz w:val="24"/>
                <w:szCs w:val="24"/>
              </w:rPr>
            </w:pPr>
            <w:r w:rsidRPr="0066497C">
              <w:rPr>
                <w:sz w:val="24"/>
                <w:szCs w:val="24"/>
              </w:rPr>
              <w:t xml:space="preserve"> (зам. РИК</w:t>
            </w:r>
          </w:p>
        </w:tc>
        <w:tc>
          <w:tcPr>
            <w:tcW w:w="1885" w:type="dxa"/>
            <w:vMerge/>
          </w:tcPr>
          <w:p w:rsidR="00D40411" w:rsidRPr="0066497C" w:rsidRDefault="00D40411" w:rsidP="00CC3F0B">
            <w:pPr>
              <w:jc w:val="center"/>
              <w:rPr>
                <w:sz w:val="24"/>
                <w:szCs w:val="24"/>
              </w:rPr>
            </w:pPr>
          </w:p>
        </w:tc>
        <w:tc>
          <w:tcPr>
            <w:tcW w:w="1335" w:type="dxa"/>
          </w:tcPr>
          <w:p w:rsidR="00D40411" w:rsidRPr="0066497C" w:rsidRDefault="00D40411" w:rsidP="00CC3F0B">
            <w:pPr>
              <w:jc w:val="center"/>
              <w:rPr>
                <w:sz w:val="24"/>
                <w:szCs w:val="24"/>
              </w:rPr>
            </w:pPr>
            <w:r w:rsidRPr="0066497C">
              <w:rPr>
                <w:sz w:val="24"/>
                <w:szCs w:val="24"/>
              </w:rPr>
              <w:t>Протокол №1 от 17.03.2020</w:t>
            </w:r>
          </w:p>
        </w:tc>
        <w:tc>
          <w:tcPr>
            <w:tcW w:w="1340" w:type="dxa"/>
          </w:tcPr>
          <w:p w:rsidR="00D40411" w:rsidRPr="0066497C" w:rsidRDefault="00D40411" w:rsidP="00CC3F0B">
            <w:pPr>
              <w:jc w:val="center"/>
            </w:pPr>
            <w:r w:rsidRPr="0066497C">
              <w:rPr>
                <w:sz w:val="24"/>
                <w:szCs w:val="24"/>
              </w:rPr>
              <w:t>замечание</w:t>
            </w:r>
          </w:p>
        </w:tc>
        <w:tc>
          <w:tcPr>
            <w:tcW w:w="2286" w:type="dxa"/>
          </w:tcPr>
          <w:p w:rsidR="00D40411" w:rsidRPr="0066497C" w:rsidRDefault="00D40411" w:rsidP="00CC3F0B">
            <w:pPr>
              <w:jc w:val="center"/>
              <w:rPr>
                <w:sz w:val="24"/>
                <w:szCs w:val="24"/>
              </w:rPr>
            </w:pPr>
            <w:r w:rsidRPr="0066497C">
              <w:rPr>
                <w:sz w:val="24"/>
                <w:szCs w:val="24"/>
              </w:rPr>
              <w:t>Распоряжение РИК</w:t>
            </w:r>
          </w:p>
          <w:p w:rsidR="00D40411" w:rsidRPr="0066497C" w:rsidRDefault="00D40411" w:rsidP="00CC3F0B">
            <w:pPr>
              <w:jc w:val="center"/>
              <w:rPr>
                <w:sz w:val="24"/>
                <w:szCs w:val="24"/>
              </w:rPr>
            </w:pPr>
            <w:r w:rsidRPr="0066497C">
              <w:rPr>
                <w:sz w:val="24"/>
                <w:szCs w:val="24"/>
              </w:rPr>
              <w:t>ПМР РТ от 20.03.2020</w:t>
            </w:r>
          </w:p>
          <w:p w:rsidR="00D40411" w:rsidRPr="0066497C" w:rsidRDefault="00D40411" w:rsidP="00CC3F0B">
            <w:pPr>
              <w:jc w:val="center"/>
              <w:rPr>
                <w:sz w:val="24"/>
                <w:szCs w:val="24"/>
              </w:rPr>
            </w:pPr>
            <w:r w:rsidRPr="0066497C">
              <w:rPr>
                <w:sz w:val="24"/>
                <w:szCs w:val="24"/>
              </w:rPr>
              <w:t>№ 26-д</w:t>
            </w:r>
          </w:p>
        </w:tc>
      </w:tr>
      <w:tr w:rsidR="00D40411" w:rsidRPr="0066497C" w:rsidTr="00CC3F0B">
        <w:tc>
          <w:tcPr>
            <w:tcW w:w="2348" w:type="dxa"/>
            <w:vMerge w:val="restart"/>
          </w:tcPr>
          <w:p w:rsidR="00D40411" w:rsidRPr="0066497C" w:rsidRDefault="00D40411" w:rsidP="00CC3F0B">
            <w:pPr>
              <w:jc w:val="center"/>
              <w:rPr>
                <w:sz w:val="24"/>
                <w:szCs w:val="24"/>
              </w:rPr>
            </w:pPr>
            <w:r w:rsidRPr="0066497C">
              <w:rPr>
                <w:sz w:val="24"/>
                <w:szCs w:val="24"/>
              </w:rPr>
              <w:t xml:space="preserve">2. Результаты  служебных  проверок,  проведенных согласно распоряжению РИК ПМР РТ от 24.09.2020 № 86-д, </w:t>
            </w:r>
          </w:p>
          <w:p w:rsidR="00D40411" w:rsidRPr="0066497C" w:rsidRDefault="00D40411" w:rsidP="00CC3F0B">
            <w:pPr>
              <w:jc w:val="center"/>
              <w:rPr>
                <w:sz w:val="24"/>
                <w:szCs w:val="24"/>
              </w:rPr>
            </w:pPr>
            <w:r w:rsidRPr="0066497C">
              <w:rPr>
                <w:sz w:val="24"/>
                <w:szCs w:val="24"/>
              </w:rPr>
              <w:t>приказов председателя ПИЗО от 24.09.2020</w:t>
            </w:r>
          </w:p>
          <w:p w:rsidR="00D40411" w:rsidRPr="0066497C" w:rsidRDefault="00D40411" w:rsidP="00CC3F0B">
            <w:pPr>
              <w:jc w:val="center"/>
              <w:rPr>
                <w:sz w:val="24"/>
                <w:szCs w:val="24"/>
              </w:rPr>
            </w:pPr>
            <w:r w:rsidRPr="0066497C">
              <w:rPr>
                <w:sz w:val="24"/>
                <w:szCs w:val="24"/>
              </w:rPr>
              <w:t xml:space="preserve"> № 03-07, №03-08, №03-09, изданных</w:t>
            </w:r>
          </w:p>
          <w:p w:rsidR="00D40411" w:rsidRPr="0066497C" w:rsidRDefault="00D40411" w:rsidP="00CC3F0B">
            <w:pPr>
              <w:jc w:val="center"/>
              <w:rPr>
                <w:sz w:val="24"/>
                <w:szCs w:val="24"/>
              </w:rPr>
            </w:pPr>
            <w:r w:rsidRPr="0066497C">
              <w:rPr>
                <w:sz w:val="24"/>
                <w:szCs w:val="24"/>
              </w:rPr>
              <w:t>на основании служебной записки  ответственного  лица за профилактику коррупционных и иных правонарушений «Об итогах анализа сведений о доходах, расходах, об имуществе и обязательствах имущественного характера муниципальных служащих за 2019 год»</w:t>
            </w:r>
          </w:p>
        </w:tc>
        <w:tc>
          <w:tcPr>
            <w:tcW w:w="1120" w:type="dxa"/>
          </w:tcPr>
          <w:p w:rsidR="00D40411" w:rsidRPr="0066497C" w:rsidRDefault="00D40411" w:rsidP="00CC3F0B">
            <w:pPr>
              <w:jc w:val="center"/>
              <w:rPr>
                <w:sz w:val="24"/>
                <w:szCs w:val="24"/>
              </w:rPr>
            </w:pPr>
            <w:r w:rsidRPr="0066497C">
              <w:rPr>
                <w:sz w:val="24"/>
                <w:szCs w:val="24"/>
              </w:rPr>
              <w:t xml:space="preserve">1 </w:t>
            </w:r>
          </w:p>
          <w:p w:rsidR="00D40411" w:rsidRPr="0066497C" w:rsidRDefault="00D40411" w:rsidP="00CC3F0B">
            <w:pPr>
              <w:jc w:val="center"/>
              <w:rPr>
                <w:sz w:val="24"/>
                <w:szCs w:val="24"/>
              </w:rPr>
            </w:pPr>
            <w:r w:rsidRPr="0066497C">
              <w:rPr>
                <w:sz w:val="24"/>
                <w:szCs w:val="24"/>
              </w:rPr>
              <w:t>(вед. спец.</w:t>
            </w:r>
          </w:p>
          <w:p w:rsidR="00D40411" w:rsidRPr="0066497C" w:rsidRDefault="00D40411" w:rsidP="00CC3F0B">
            <w:pPr>
              <w:jc w:val="center"/>
              <w:rPr>
                <w:sz w:val="24"/>
                <w:szCs w:val="24"/>
              </w:rPr>
            </w:pPr>
            <w:r w:rsidRPr="0066497C">
              <w:rPr>
                <w:sz w:val="24"/>
                <w:szCs w:val="24"/>
              </w:rPr>
              <w:t>ПИЗО</w:t>
            </w:r>
          </w:p>
        </w:tc>
        <w:tc>
          <w:tcPr>
            <w:tcW w:w="1885" w:type="dxa"/>
            <w:vMerge/>
          </w:tcPr>
          <w:p w:rsidR="00D40411" w:rsidRPr="0066497C" w:rsidRDefault="00D40411" w:rsidP="00CC3F0B">
            <w:pPr>
              <w:jc w:val="center"/>
              <w:rPr>
                <w:sz w:val="24"/>
                <w:szCs w:val="24"/>
              </w:rPr>
            </w:pPr>
          </w:p>
        </w:tc>
        <w:tc>
          <w:tcPr>
            <w:tcW w:w="1335" w:type="dxa"/>
          </w:tcPr>
          <w:p w:rsidR="00D40411" w:rsidRPr="0066497C" w:rsidRDefault="00D40411" w:rsidP="00CC3F0B">
            <w:pPr>
              <w:jc w:val="center"/>
              <w:rPr>
                <w:sz w:val="24"/>
                <w:szCs w:val="24"/>
              </w:rPr>
            </w:pPr>
            <w:r w:rsidRPr="0066497C">
              <w:rPr>
                <w:sz w:val="24"/>
                <w:szCs w:val="24"/>
              </w:rPr>
              <w:t>Протокол №4 от 23.11.2020</w:t>
            </w:r>
          </w:p>
        </w:tc>
        <w:tc>
          <w:tcPr>
            <w:tcW w:w="1340" w:type="dxa"/>
          </w:tcPr>
          <w:p w:rsidR="00D40411" w:rsidRPr="0066497C" w:rsidRDefault="00D40411" w:rsidP="00CC3F0B">
            <w:pPr>
              <w:jc w:val="center"/>
            </w:pPr>
            <w:r w:rsidRPr="0066497C">
              <w:rPr>
                <w:sz w:val="24"/>
                <w:szCs w:val="24"/>
              </w:rPr>
              <w:t>замечание</w:t>
            </w:r>
          </w:p>
        </w:tc>
        <w:tc>
          <w:tcPr>
            <w:tcW w:w="2286" w:type="dxa"/>
          </w:tcPr>
          <w:p w:rsidR="00D40411" w:rsidRPr="0066497C" w:rsidRDefault="00D40411" w:rsidP="00CC3F0B">
            <w:pPr>
              <w:jc w:val="center"/>
              <w:rPr>
                <w:sz w:val="24"/>
                <w:szCs w:val="24"/>
              </w:rPr>
            </w:pPr>
            <w:r w:rsidRPr="0066497C">
              <w:rPr>
                <w:sz w:val="24"/>
                <w:szCs w:val="24"/>
              </w:rPr>
              <w:t xml:space="preserve">Приказ </w:t>
            </w:r>
            <w:r w:rsidRPr="0066497C">
              <w:rPr>
                <w:rStyle w:val="Strong"/>
                <w:b w:val="0"/>
                <w:sz w:val="24"/>
                <w:szCs w:val="24"/>
              </w:rPr>
              <w:t xml:space="preserve">председателя ПИЗО </w:t>
            </w:r>
            <w:r w:rsidRPr="0066497C">
              <w:rPr>
                <w:sz w:val="24"/>
                <w:szCs w:val="24"/>
              </w:rPr>
              <w:t>от 24.11.2020</w:t>
            </w:r>
          </w:p>
          <w:p w:rsidR="00D40411" w:rsidRPr="0066497C" w:rsidRDefault="00D40411" w:rsidP="00CC3F0B">
            <w:pPr>
              <w:jc w:val="center"/>
              <w:rPr>
                <w:sz w:val="24"/>
                <w:szCs w:val="24"/>
              </w:rPr>
            </w:pPr>
            <w:r w:rsidRPr="0066497C">
              <w:rPr>
                <w:sz w:val="24"/>
                <w:szCs w:val="24"/>
              </w:rPr>
              <w:t>№ 03-18</w:t>
            </w:r>
          </w:p>
        </w:tc>
      </w:tr>
      <w:tr w:rsidR="00D40411" w:rsidRPr="0066497C" w:rsidTr="00CC3F0B">
        <w:tc>
          <w:tcPr>
            <w:tcW w:w="2348" w:type="dxa"/>
            <w:vMerge/>
          </w:tcPr>
          <w:p w:rsidR="00D40411" w:rsidRPr="0066497C" w:rsidRDefault="00D40411" w:rsidP="00CC3F0B">
            <w:pPr>
              <w:jc w:val="center"/>
              <w:rPr>
                <w:sz w:val="24"/>
                <w:szCs w:val="24"/>
              </w:rPr>
            </w:pPr>
          </w:p>
        </w:tc>
        <w:tc>
          <w:tcPr>
            <w:tcW w:w="1120" w:type="dxa"/>
          </w:tcPr>
          <w:p w:rsidR="00D40411" w:rsidRPr="0066497C" w:rsidRDefault="00D40411" w:rsidP="00CC3F0B">
            <w:pPr>
              <w:jc w:val="center"/>
              <w:rPr>
                <w:sz w:val="24"/>
                <w:szCs w:val="24"/>
              </w:rPr>
            </w:pPr>
            <w:r w:rsidRPr="0066497C">
              <w:rPr>
                <w:sz w:val="24"/>
                <w:szCs w:val="24"/>
              </w:rPr>
              <w:t xml:space="preserve">1 </w:t>
            </w:r>
          </w:p>
          <w:p w:rsidR="00D40411" w:rsidRPr="0066497C" w:rsidRDefault="00D40411" w:rsidP="00CC3F0B">
            <w:pPr>
              <w:jc w:val="center"/>
              <w:rPr>
                <w:sz w:val="24"/>
                <w:szCs w:val="24"/>
              </w:rPr>
            </w:pPr>
            <w:r w:rsidRPr="0066497C">
              <w:rPr>
                <w:sz w:val="24"/>
                <w:szCs w:val="24"/>
              </w:rPr>
              <w:t>(вед. спец.</w:t>
            </w:r>
          </w:p>
          <w:p w:rsidR="00D40411" w:rsidRPr="0066497C" w:rsidRDefault="00D40411" w:rsidP="00CC3F0B">
            <w:pPr>
              <w:jc w:val="center"/>
              <w:rPr>
                <w:sz w:val="24"/>
                <w:szCs w:val="24"/>
              </w:rPr>
            </w:pPr>
            <w:r w:rsidRPr="0066497C">
              <w:rPr>
                <w:sz w:val="24"/>
                <w:szCs w:val="24"/>
              </w:rPr>
              <w:t>ПИЗО</w:t>
            </w:r>
          </w:p>
        </w:tc>
        <w:tc>
          <w:tcPr>
            <w:tcW w:w="1885" w:type="dxa"/>
            <w:vMerge/>
          </w:tcPr>
          <w:p w:rsidR="00D40411" w:rsidRPr="0066497C" w:rsidRDefault="00D40411" w:rsidP="00CC3F0B">
            <w:pPr>
              <w:jc w:val="center"/>
              <w:rPr>
                <w:sz w:val="24"/>
                <w:szCs w:val="24"/>
              </w:rPr>
            </w:pPr>
          </w:p>
        </w:tc>
        <w:tc>
          <w:tcPr>
            <w:tcW w:w="1335" w:type="dxa"/>
          </w:tcPr>
          <w:p w:rsidR="00D40411" w:rsidRPr="0066497C" w:rsidRDefault="00D40411" w:rsidP="00CC3F0B">
            <w:pPr>
              <w:jc w:val="center"/>
              <w:rPr>
                <w:sz w:val="24"/>
                <w:szCs w:val="24"/>
              </w:rPr>
            </w:pPr>
            <w:r w:rsidRPr="0066497C">
              <w:rPr>
                <w:sz w:val="24"/>
                <w:szCs w:val="24"/>
              </w:rPr>
              <w:t>Протокол №4 от 23.11.2020</w:t>
            </w:r>
          </w:p>
        </w:tc>
        <w:tc>
          <w:tcPr>
            <w:tcW w:w="1340" w:type="dxa"/>
          </w:tcPr>
          <w:p w:rsidR="00D40411" w:rsidRPr="0066497C" w:rsidRDefault="00D40411" w:rsidP="00CC3F0B">
            <w:pPr>
              <w:jc w:val="center"/>
            </w:pPr>
            <w:r w:rsidRPr="0066497C">
              <w:rPr>
                <w:sz w:val="24"/>
                <w:szCs w:val="24"/>
              </w:rPr>
              <w:t>замечание</w:t>
            </w:r>
          </w:p>
        </w:tc>
        <w:tc>
          <w:tcPr>
            <w:tcW w:w="2286" w:type="dxa"/>
          </w:tcPr>
          <w:p w:rsidR="00D40411" w:rsidRPr="0066497C" w:rsidRDefault="00D40411" w:rsidP="00CC3F0B">
            <w:pPr>
              <w:jc w:val="center"/>
              <w:rPr>
                <w:sz w:val="24"/>
                <w:szCs w:val="24"/>
              </w:rPr>
            </w:pPr>
            <w:r w:rsidRPr="0066497C">
              <w:rPr>
                <w:sz w:val="24"/>
                <w:szCs w:val="24"/>
              </w:rPr>
              <w:t xml:space="preserve">Приказ </w:t>
            </w:r>
            <w:r w:rsidRPr="0066497C">
              <w:rPr>
                <w:rStyle w:val="Strong"/>
                <w:b w:val="0"/>
                <w:sz w:val="24"/>
                <w:szCs w:val="24"/>
              </w:rPr>
              <w:t xml:space="preserve">председателя ПИЗО </w:t>
            </w:r>
            <w:r w:rsidRPr="0066497C">
              <w:rPr>
                <w:sz w:val="24"/>
                <w:szCs w:val="24"/>
              </w:rPr>
              <w:t>от 24.11.2020</w:t>
            </w:r>
          </w:p>
          <w:p w:rsidR="00D40411" w:rsidRPr="0066497C" w:rsidRDefault="00D40411" w:rsidP="00CC3F0B">
            <w:pPr>
              <w:jc w:val="center"/>
              <w:rPr>
                <w:sz w:val="24"/>
                <w:szCs w:val="24"/>
              </w:rPr>
            </w:pPr>
            <w:r w:rsidRPr="0066497C">
              <w:rPr>
                <w:sz w:val="24"/>
                <w:szCs w:val="24"/>
              </w:rPr>
              <w:t>№ 03-19</w:t>
            </w:r>
          </w:p>
        </w:tc>
      </w:tr>
      <w:tr w:rsidR="00D40411" w:rsidRPr="0066497C" w:rsidTr="00CC3F0B">
        <w:tc>
          <w:tcPr>
            <w:tcW w:w="2348" w:type="dxa"/>
            <w:vMerge/>
          </w:tcPr>
          <w:p w:rsidR="00D40411" w:rsidRPr="0066497C" w:rsidRDefault="00D40411" w:rsidP="00CC3F0B">
            <w:pPr>
              <w:jc w:val="center"/>
              <w:rPr>
                <w:sz w:val="24"/>
                <w:szCs w:val="24"/>
              </w:rPr>
            </w:pPr>
          </w:p>
        </w:tc>
        <w:tc>
          <w:tcPr>
            <w:tcW w:w="1120" w:type="dxa"/>
          </w:tcPr>
          <w:p w:rsidR="00D40411" w:rsidRPr="0066497C" w:rsidRDefault="00D40411" w:rsidP="00CC3F0B">
            <w:pPr>
              <w:jc w:val="center"/>
              <w:rPr>
                <w:sz w:val="24"/>
                <w:szCs w:val="24"/>
              </w:rPr>
            </w:pPr>
            <w:r w:rsidRPr="0066497C">
              <w:rPr>
                <w:sz w:val="24"/>
                <w:szCs w:val="24"/>
              </w:rPr>
              <w:t xml:space="preserve">1 </w:t>
            </w:r>
          </w:p>
          <w:p w:rsidR="00D40411" w:rsidRPr="0066497C" w:rsidRDefault="00D40411" w:rsidP="00CC3F0B">
            <w:pPr>
              <w:jc w:val="center"/>
              <w:rPr>
                <w:sz w:val="24"/>
                <w:szCs w:val="24"/>
              </w:rPr>
            </w:pPr>
            <w:r w:rsidRPr="0066497C">
              <w:rPr>
                <w:sz w:val="24"/>
                <w:szCs w:val="24"/>
              </w:rPr>
              <w:t>(глав. спец.</w:t>
            </w:r>
          </w:p>
          <w:p w:rsidR="00D40411" w:rsidRPr="0066497C" w:rsidRDefault="00D40411" w:rsidP="00CC3F0B">
            <w:pPr>
              <w:jc w:val="center"/>
              <w:rPr>
                <w:sz w:val="24"/>
                <w:szCs w:val="24"/>
              </w:rPr>
            </w:pPr>
            <w:r w:rsidRPr="0066497C">
              <w:rPr>
                <w:sz w:val="24"/>
                <w:szCs w:val="24"/>
              </w:rPr>
              <w:t>ПИЗО</w:t>
            </w:r>
          </w:p>
        </w:tc>
        <w:tc>
          <w:tcPr>
            <w:tcW w:w="1885" w:type="dxa"/>
            <w:vMerge/>
          </w:tcPr>
          <w:p w:rsidR="00D40411" w:rsidRPr="0066497C" w:rsidRDefault="00D40411" w:rsidP="00CC3F0B">
            <w:pPr>
              <w:jc w:val="center"/>
              <w:rPr>
                <w:sz w:val="24"/>
                <w:szCs w:val="24"/>
              </w:rPr>
            </w:pPr>
          </w:p>
        </w:tc>
        <w:tc>
          <w:tcPr>
            <w:tcW w:w="1335" w:type="dxa"/>
          </w:tcPr>
          <w:p w:rsidR="00D40411" w:rsidRPr="0066497C" w:rsidRDefault="00D40411" w:rsidP="00CC3F0B">
            <w:pPr>
              <w:jc w:val="center"/>
              <w:rPr>
                <w:sz w:val="24"/>
                <w:szCs w:val="24"/>
              </w:rPr>
            </w:pPr>
            <w:r w:rsidRPr="0066497C">
              <w:rPr>
                <w:sz w:val="24"/>
                <w:szCs w:val="24"/>
              </w:rPr>
              <w:t>Протокол №4 от 23.11.2020</w:t>
            </w:r>
          </w:p>
        </w:tc>
        <w:tc>
          <w:tcPr>
            <w:tcW w:w="1340" w:type="dxa"/>
          </w:tcPr>
          <w:p w:rsidR="00D40411" w:rsidRPr="0066497C" w:rsidRDefault="00D40411" w:rsidP="00CC3F0B">
            <w:pPr>
              <w:jc w:val="center"/>
            </w:pPr>
            <w:r w:rsidRPr="0066497C">
              <w:rPr>
                <w:sz w:val="24"/>
                <w:szCs w:val="24"/>
              </w:rPr>
              <w:t>замечание</w:t>
            </w:r>
          </w:p>
        </w:tc>
        <w:tc>
          <w:tcPr>
            <w:tcW w:w="2286" w:type="dxa"/>
          </w:tcPr>
          <w:p w:rsidR="00D40411" w:rsidRPr="0066497C" w:rsidRDefault="00D40411" w:rsidP="00CC3F0B">
            <w:pPr>
              <w:jc w:val="center"/>
              <w:rPr>
                <w:sz w:val="24"/>
                <w:szCs w:val="24"/>
              </w:rPr>
            </w:pPr>
            <w:r w:rsidRPr="0066497C">
              <w:rPr>
                <w:sz w:val="24"/>
                <w:szCs w:val="24"/>
              </w:rPr>
              <w:t xml:space="preserve">Приказ </w:t>
            </w:r>
            <w:r w:rsidRPr="0066497C">
              <w:rPr>
                <w:rStyle w:val="Strong"/>
                <w:b w:val="0"/>
                <w:sz w:val="24"/>
                <w:szCs w:val="24"/>
              </w:rPr>
              <w:t xml:space="preserve">председателя ПИЗО </w:t>
            </w:r>
            <w:r w:rsidRPr="0066497C">
              <w:rPr>
                <w:sz w:val="24"/>
                <w:szCs w:val="24"/>
              </w:rPr>
              <w:t>от 24.11.2020</w:t>
            </w:r>
          </w:p>
          <w:p w:rsidR="00D40411" w:rsidRPr="0066497C" w:rsidRDefault="00D40411" w:rsidP="00CC3F0B">
            <w:pPr>
              <w:jc w:val="center"/>
              <w:rPr>
                <w:sz w:val="24"/>
                <w:szCs w:val="24"/>
              </w:rPr>
            </w:pPr>
            <w:r w:rsidRPr="0066497C">
              <w:rPr>
                <w:sz w:val="24"/>
                <w:szCs w:val="24"/>
              </w:rPr>
              <w:t>№ 03-20</w:t>
            </w:r>
          </w:p>
        </w:tc>
      </w:tr>
      <w:tr w:rsidR="00D40411" w:rsidRPr="0066497C" w:rsidTr="00CC3F0B">
        <w:tc>
          <w:tcPr>
            <w:tcW w:w="2348" w:type="dxa"/>
            <w:vMerge/>
          </w:tcPr>
          <w:p w:rsidR="00D40411" w:rsidRPr="0066497C" w:rsidRDefault="00D40411" w:rsidP="00CC3F0B">
            <w:pPr>
              <w:jc w:val="center"/>
              <w:rPr>
                <w:sz w:val="24"/>
                <w:szCs w:val="24"/>
              </w:rPr>
            </w:pPr>
          </w:p>
        </w:tc>
        <w:tc>
          <w:tcPr>
            <w:tcW w:w="1120" w:type="dxa"/>
          </w:tcPr>
          <w:p w:rsidR="00D40411" w:rsidRPr="0066497C" w:rsidRDefault="00D40411" w:rsidP="00CC3F0B">
            <w:pPr>
              <w:jc w:val="center"/>
              <w:rPr>
                <w:sz w:val="24"/>
                <w:szCs w:val="24"/>
              </w:rPr>
            </w:pPr>
            <w:r w:rsidRPr="0066497C">
              <w:rPr>
                <w:sz w:val="24"/>
                <w:szCs w:val="24"/>
              </w:rPr>
              <w:t>1</w:t>
            </w:r>
          </w:p>
          <w:p w:rsidR="00D40411" w:rsidRPr="0066497C" w:rsidRDefault="00D40411" w:rsidP="00CC3F0B">
            <w:pPr>
              <w:jc w:val="center"/>
              <w:rPr>
                <w:sz w:val="24"/>
                <w:szCs w:val="24"/>
              </w:rPr>
            </w:pPr>
            <w:r w:rsidRPr="0066497C">
              <w:rPr>
                <w:sz w:val="24"/>
                <w:szCs w:val="24"/>
              </w:rPr>
              <w:t>(вед. спец.</w:t>
            </w:r>
          </w:p>
          <w:p w:rsidR="00D40411" w:rsidRPr="0066497C" w:rsidRDefault="00D40411" w:rsidP="00CC3F0B">
            <w:pPr>
              <w:jc w:val="center"/>
              <w:rPr>
                <w:sz w:val="24"/>
                <w:szCs w:val="24"/>
              </w:rPr>
            </w:pPr>
            <w:r w:rsidRPr="0066497C">
              <w:rPr>
                <w:sz w:val="24"/>
                <w:szCs w:val="24"/>
              </w:rPr>
              <w:t>отдела опеки и попечительства</w:t>
            </w:r>
          </w:p>
          <w:p w:rsidR="00D40411" w:rsidRPr="0066497C" w:rsidRDefault="00D40411" w:rsidP="00CC3F0B">
            <w:pPr>
              <w:jc w:val="center"/>
              <w:rPr>
                <w:sz w:val="24"/>
                <w:szCs w:val="24"/>
              </w:rPr>
            </w:pPr>
            <w:r w:rsidRPr="0066497C">
              <w:rPr>
                <w:sz w:val="24"/>
                <w:szCs w:val="24"/>
              </w:rPr>
              <w:t>исполн.комите-та района)</w:t>
            </w:r>
          </w:p>
        </w:tc>
        <w:tc>
          <w:tcPr>
            <w:tcW w:w="1885" w:type="dxa"/>
            <w:vMerge/>
          </w:tcPr>
          <w:p w:rsidR="00D40411" w:rsidRPr="0066497C" w:rsidRDefault="00D40411" w:rsidP="00CC3F0B">
            <w:pPr>
              <w:jc w:val="center"/>
              <w:rPr>
                <w:sz w:val="24"/>
                <w:szCs w:val="24"/>
              </w:rPr>
            </w:pPr>
          </w:p>
        </w:tc>
        <w:tc>
          <w:tcPr>
            <w:tcW w:w="1335" w:type="dxa"/>
          </w:tcPr>
          <w:p w:rsidR="00D40411" w:rsidRPr="0066497C" w:rsidRDefault="00D40411" w:rsidP="00CC3F0B">
            <w:pPr>
              <w:jc w:val="center"/>
              <w:rPr>
                <w:sz w:val="24"/>
                <w:szCs w:val="24"/>
              </w:rPr>
            </w:pPr>
            <w:r w:rsidRPr="0066497C">
              <w:rPr>
                <w:sz w:val="24"/>
                <w:szCs w:val="24"/>
              </w:rPr>
              <w:t>Протокол №4 от 23.11.2020</w:t>
            </w:r>
          </w:p>
        </w:tc>
        <w:tc>
          <w:tcPr>
            <w:tcW w:w="1340" w:type="dxa"/>
          </w:tcPr>
          <w:p w:rsidR="00D40411" w:rsidRPr="0066497C" w:rsidRDefault="00D40411" w:rsidP="00CC3F0B">
            <w:pPr>
              <w:jc w:val="center"/>
            </w:pPr>
            <w:r w:rsidRPr="0066497C">
              <w:rPr>
                <w:sz w:val="24"/>
                <w:szCs w:val="24"/>
              </w:rPr>
              <w:t>выговор</w:t>
            </w:r>
          </w:p>
        </w:tc>
        <w:tc>
          <w:tcPr>
            <w:tcW w:w="2286" w:type="dxa"/>
          </w:tcPr>
          <w:p w:rsidR="00D40411" w:rsidRPr="0066497C" w:rsidRDefault="00D40411" w:rsidP="00CC3F0B">
            <w:pPr>
              <w:jc w:val="center"/>
              <w:rPr>
                <w:sz w:val="24"/>
                <w:szCs w:val="24"/>
              </w:rPr>
            </w:pPr>
            <w:r w:rsidRPr="0066497C">
              <w:rPr>
                <w:sz w:val="24"/>
                <w:szCs w:val="24"/>
              </w:rPr>
              <w:t>Распоряжение РИК ПМР РТ от 24.11.2020 № 109-д</w:t>
            </w:r>
          </w:p>
        </w:tc>
      </w:tr>
    </w:tbl>
    <w:p w:rsidR="00D40411" w:rsidRPr="0066497C" w:rsidRDefault="00D40411" w:rsidP="00CC3F0B">
      <w:pPr>
        <w:widowControl w:val="0"/>
        <w:suppressAutoHyphens/>
        <w:ind w:firstLine="709"/>
        <w:rPr>
          <w:spacing w:val="-2"/>
        </w:rPr>
      </w:pPr>
    </w:p>
    <w:p w:rsidR="00D40411" w:rsidRPr="0066497C" w:rsidRDefault="00D40411" w:rsidP="00CC3F0B">
      <w:pPr>
        <w:widowControl w:val="0"/>
        <w:autoSpaceDE w:val="0"/>
        <w:autoSpaceDN w:val="0"/>
        <w:adjustRightInd w:val="0"/>
        <w:jc w:val="center"/>
        <w:rPr>
          <w:b/>
          <w:sz w:val="24"/>
          <w:szCs w:val="24"/>
        </w:rPr>
      </w:pPr>
      <w:r w:rsidRPr="0066497C">
        <w:rPr>
          <w:b/>
          <w:sz w:val="24"/>
          <w:szCs w:val="24"/>
        </w:rPr>
        <w:t>Сведения</w:t>
      </w:r>
    </w:p>
    <w:p w:rsidR="00D40411" w:rsidRPr="0066497C" w:rsidRDefault="00D40411" w:rsidP="00CC3F0B">
      <w:pPr>
        <w:jc w:val="center"/>
        <w:rPr>
          <w:spacing w:val="-2"/>
        </w:rPr>
      </w:pPr>
      <w:r w:rsidRPr="0066497C">
        <w:rPr>
          <w:b/>
          <w:sz w:val="24"/>
          <w:szCs w:val="24"/>
        </w:rPr>
        <w:t>о рассмотрении нарушений законодательства на заседании Совета Пестречинского муниципального района Республики Татарстан</w:t>
      </w:r>
    </w:p>
    <w:p w:rsidR="00D40411" w:rsidRPr="0066497C" w:rsidRDefault="00D40411" w:rsidP="00CC3F0B">
      <w:pPr>
        <w:widowControl w:val="0"/>
        <w:suppressAutoHyphens/>
        <w:ind w:firstLine="709"/>
        <w:rPr>
          <w:spacing w:val="-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348"/>
        <w:gridCol w:w="1120"/>
        <w:gridCol w:w="1885"/>
        <w:gridCol w:w="1335"/>
        <w:gridCol w:w="1340"/>
        <w:gridCol w:w="2286"/>
      </w:tblGrid>
      <w:tr w:rsidR="00D40411" w:rsidRPr="0066497C" w:rsidTr="00CC3F0B">
        <w:tc>
          <w:tcPr>
            <w:tcW w:w="2348" w:type="dxa"/>
          </w:tcPr>
          <w:p w:rsidR="00D40411" w:rsidRPr="0066497C" w:rsidRDefault="00D40411" w:rsidP="00CC3F0B">
            <w:pPr>
              <w:jc w:val="center"/>
              <w:rPr>
                <w:sz w:val="24"/>
                <w:szCs w:val="24"/>
              </w:rPr>
            </w:pPr>
            <w:r w:rsidRPr="0066497C">
              <w:rPr>
                <w:sz w:val="24"/>
                <w:szCs w:val="24"/>
              </w:rPr>
              <w:t>Типы нарушений</w:t>
            </w:r>
          </w:p>
        </w:tc>
        <w:tc>
          <w:tcPr>
            <w:tcW w:w="1120" w:type="dxa"/>
          </w:tcPr>
          <w:p w:rsidR="00D40411" w:rsidRPr="0066497C" w:rsidRDefault="00D40411" w:rsidP="00CC3F0B">
            <w:pPr>
              <w:jc w:val="center"/>
              <w:rPr>
                <w:sz w:val="24"/>
                <w:szCs w:val="24"/>
              </w:rPr>
            </w:pPr>
            <w:r w:rsidRPr="0066497C">
              <w:rPr>
                <w:sz w:val="24"/>
                <w:szCs w:val="24"/>
              </w:rPr>
              <w:t>Кол-во привле-</w:t>
            </w:r>
          </w:p>
          <w:p w:rsidR="00D40411" w:rsidRPr="0066497C" w:rsidRDefault="00D40411" w:rsidP="00CC3F0B">
            <w:pPr>
              <w:jc w:val="center"/>
              <w:rPr>
                <w:sz w:val="24"/>
                <w:szCs w:val="24"/>
              </w:rPr>
            </w:pPr>
            <w:r w:rsidRPr="0066497C">
              <w:rPr>
                <w:sz w:val="24"/>
                <w:szCs w:val="24"/>
              </w:rPr>
              <w:t>ченных  лиц</w:t>
            </w:r>
          </w:p>
        </w:tc>
        <w:tc>
          <w:tcPr>
            <w:tcW w:w="1885" w:type="dxa"/>
          </w:tcPr>
          <w:p w:rsidR="00D40411" w:rsidRPr="0066497C" w:rsidRDefault="00D40411" w:rsidP="00CC3F0B">
            <w:pPr>
              <w:jc w:val="center"/>
              <w:rPr>
                <w:sz w:val="24"/>
                <w:szCs w:val="24"/>
              </w:rPr>
            </w:pPr>
            <w:r w:rsidRPr="0066497C">
              <w:rPr>
                <w:sz w:val="24"/>
                <w:szCs w:val="24"/>
              </w:rPr>
              <w:t xml:space="preserve">Краткая </w:t>
            </w:r>
          </w:p>
          <w:p w:rsidR="00D40411" w:rsidRPr="0066497C" w:rsidRDefault="00D40411" w:rsidP="00CC3F0B">
            <w:pPr>
              <w:jc w:val="center"/>
              <w:rPr>
                <w:sz w:val="24"/>
                <w:szCs w:val="24"/>
              </w:rPr>
            </w:pPr>
            <w:r w:rsidRPr="0066497C">
              <w:rPr>
                <w:sz w:val="24"/>
                <w:szCs w:val="24"/>
              </w:rPr>
              <w:t>фабула нарушений</w:t>
            </w:r>
          </w:p>
        </w:tc>
        <w:tc>
          <w:tcPr>
            <w:tcW w:w="1335" w:type="dxa"/>
          </w:tcPr>
          <w:p w:rsidR="00D40411" w:rsidRPr="0066497C" w:rsidRDefault="00D40411" w:rsidP="00CC3F0B">
            <w:pPr>
              <w:jc w:val="center"/>
              <w:rPr>
                <w:sz w:val="24"/>
                <w:szCs w:val="24"/>
              </w:rPr>
            </w:pPr>
            <w:r w:rsidRPr="0066497C">
              <w:rPr>
                <w:sz w:val="24"/>
                <w:szCs w:val="24"/>
              </w:rPr>
              <w:t>Решение</w:t>
            </w:r>
          </w:p>
          <w:p w:rsidR="00D40411" w:rsidRPr="0066497C" w:rsidRDefault="00D40411" w:rsidP="00CC3F0B">
            <w:pPr>
              <w:jc w:val="center"/>
              <w:rPr>
                <w:sz w:val="24"/>
                <w:szCs w:val="24"/>
              </w:rPr>
            </w:pPr>
            <w:r w:rsidRPr="0066497C">
              <w:rPr>
                <w:sz w:val="24"/>
                <w:szCs w:val="24"/>
              </w:rPr>
              <w:t>комиссии</w:t>
            </w:r>
          </w:p>
        </w:tc>
        <w:tc>
          <w:tcPr>
            <w:tcW w:w="1340" w:type="dxa"/>
          </w:tcPr>
          <w:p w:rsidR="00D40411" w:rsidRPr="0066497C" w:rsidRDefault="00D40411" w:rsidP="00CC3F0B">
            <w:pPr>
              <w:jc w:val="center"/>
              <w:rPr>
                <w:sz w:val="24"/>
                <w:szCs w:val="24"/>
              </w:rPr>
            </w:pPr>
            <w:r w:rsidRPr="0066497C">
              <w:rPr>
                <w:sz w:val="24"/>
                <w:szCs w:val="24"/>
              </w:rPr>
              <w:t>Мера наказания</w:t>
            </w:r>
          </w:p>
        </w:tc>
        <w:tc>
          <w:tcPr>
            <w:tcW w:w="2286" w:type="dxa"/>
          </w:tcPr>
          <w:p w:rsidR="00D40411" w:rsidRPr="0066497C" w:rsidRDefault="00D40411" w:rsidP="00CC3F0B">
            <w:pPr>
              <w:jc w:val="center"/>
              <w:rPr>
                <w:sz w:val="24"/>
                <w:szCs w:val="24"/>
              </w:rPr>
            </w:pPr>
            <w:r w:rsidRPr="0066497C">
              <w:rPr>
                <w:sz w:val="24"/>
                <w:szCs w:val="24"/>
              </w:rPr>
              <w:t xml:space="preserve">Реквизиты НПА </w:t>
            </w:r>
          </w:p>
        </w:tc>
      </w:tr>
      <w:tr w:rsidR="00D40411" w:rsidRPr="0066497C" w:rsidTr="00CC3F0B">
        <w:tc>
          <w:tcPr>
            <w:tcW w:w="2348" w:type="dxa"/>
          </w:tcPr>
          <w:p w:rsidR="00D40411" w:rsidRPr="0066497C" w:rsidRDefault="00D40411" w:rsidP="00CC3F0B">
            <w:pPr>
              <w:jc w:val="center"/>
              <w:rPr>
                <w:sz w:val="24"/>
                <w:szCs w:val="24"/>
              </w:rPr>
            </w:pPr>
            <w:r w:rsidRPr="0066497C">
              <w:rPr>
                <w:sz w:val="24"/>
                <w:szCs w:val="24"/>
              </w:rPr>
              <w:t xml:space="preserve">1. Письмо Аппарата Президента РТ от 14.02.2020 </w:t>
            </w:r>
          </w:p>
          <w:p w:rsidR="00D40411" w:rsidRPr="0066497C" w:rsidRDefault="00D40411" w:rsidP="00CC3F0B">
            <w:pPr>
              <w:jc w:val="center"/>
              <w:rPr>
                <w:sz w:val="24"/>
                <w:szCs w:val="24"/>
              </w:rPr>
            </w:pPr>
            <w:r w:rsidRPr="0066497C">
              <w:rPr>
                <w:sz w:val="24"/>
                <w:szCs w:val="24"/>
              </w:rPr>
              <w:t>№10-1376</w:t>
            </w:r>
          </w:p>
          <w:p w:rsidR="00D40411" w:rsidRPr="0066497C" w:rsidRDefault="00D40411" w:rsidP="00CC3F0B">
            <w:pPr>
              <w:jc w:val="center"/>
              <w:rPr>
                <w:sz w:val="24"/>
                <w:szCs w:val="24"/>
              </w:rPr>
            </w:pPr>
            <w:r w:rsidRPr="0066497C">
              <w:rPr>
                <w:sz w:val="24"/>
                <w:szCs w:val="24"/>
              </w:rPr>
              <w:t xml:space="preserve">(о проведении  проверки полноты и достоверности сведений о доходах, расходах, об имуществе и обязательствах имущественного характера, представленных руководителем Исполнительного комитета Пестречинского муниципального района РТ, во исполнение распоряжения Президента РТ </w:t>
            </w:r>
          </w:p>
          <w:p w:rsidR="00D40411" w:rsidRPr="0066497C" w:rsidRDefault="00D40411" w:rsidP="00CC3F0B">
            <w:pPr>
              <w:jc w:val="center"/>
              <w:rPr>
                <w:sz w:val="24"/>
                <w:szCs w:val="24"/>
              </w:rPr>
            </w:pPr>
            <w:r w:rsidRPr="0066497C">
              <w:rPr>
                <w:sz w:val="24"/>
                <w:szCs w:val="24"/>
              </w:rPr>
              <w:t>от 14.12.2019 № 415;</w:t>
            </w:r>
          </w:p>
          <w:p w:rsidR="00D40411" w:rsidRPr="0066497C" w:rsidRDefault="00D40411" w:rsidP="00CC3F0B">
            <w:pPr>
              <w:jc w:val="center"/>
              <w:rPr>
                <w:sz w:val="24"/>
                <w:szCs w:val="24"/>
              </w:rPr>
            </w:pPr>
            <w:r w:rsidRPr="0066497C">
              <w:rPr>
                <w:sz w:val="24"/>
                <w:szCs w:val="24"/>
              </w:rPr>
              <w:t>Протокол заседания Комиссии по координации работы по противодействию коррупции в Республике Татарстан от 13.02.2020 №</w:t>
            </w:r>
            <w:r w:rsidRPr="0066497C">
              <w:rPr>
                <w:sz w:val="24"/>
                <w:szCs w:val="24"/>
                <w:lang w:val="en-US"/>
              </w:rPr>
              <w:t> </w:t>
            </w:r>
            <w:r w:rsidRPr="0066497C">
              <w:rPr>
                <w:sz w:val="24"/>
                <w:szCs w:val="24"/>
              </w:rPr>
              <w:t>ПР-3</w:t>
            </w:r>
          </w:p>
        </w:tc>
        <w:tc>
          <w:tcPr>
            <w:tcW w:w="1120" w:type="dxa"/>
          </w:tcPr>
          <w:p w:rsidR="00D40411" w:rsidRPr="0066497C" w:rsidRDefault="00D40411" w:rsidP="00CC3F0B">
            <w:pPr>
              <w:jc w:val="center"/>
              <w:rPr>
                <w:sz w:val="24"/>
                <w:szCs w:val="24"/>
              </w:rPr>
            </w:pPr>
            <w:r w:rsidRPr="0066497C">
              <w:rPr>
                <w:sz w:val="24"/>
                <w:szCs w:val="24"/>
              </w:rPr>
              <w:t>1</w:t>
            </w:r>
          </w:p>
          <w:p w:rsidR="00D40411" w:rsidRPr="0066497C" w:rsidRDefault="00D40411" w:rsidP="00CC3F0B">
            <w:pPr>
              <w:jc w:val="center"/>
              <w:rPr>
                <w:sz w:val="24"/>
                <w:szCs w:val="24"/>
              </w:rPr>
            </w:pPr>
            <w:r w:rsidRPr="0066497C">
              <w:rPr>
                <w:sz w:val="24"/>
                <w:szCs w:val="24"/>
              </w:rPr>
              <w:t>(РИК)</w:t>
            </w:r>
          </w:p>
        </w:tc>
        <w:tc>
          <w:tcPr>
            <w:tcW w:w="1885" w:type="dxa"/>
          </w:tcPr>
          <w:p w:rsidR="00D40411" w:rsidRPr="0066497C" w:rsidRDefault="00D40411" w:rsidP="00CC3F0B">
            <w:pPr>
              <w:jc w:val="center"/>
              <w:rPr>
                <w:sz w:val="24"/>
                <w:szCs w:val="24"/>
              </w:rPr>
            </w:pPr>
            <w:r w:rsidRPr="0066497C">
              <w:rPr>
                <w:sz w:val="24"/>
                <w:szCs w:val="24"/>
              </w:rPr>
              <w:t xml:space="preserve">Нарушение требований Федерального закона «О противодей-ствии коррупции» </w:t>
            </w:r>
          </w:p>
          <w:p w:rsidR="00D40411" w:rsidRPr="0066497C" w:rsidRDefault="00D40411" w:rsidP="00CC3F0B">
            <w:pPr>
              <w:jc w:val="center"/>
              <w:rPr>
                <w:sz w:val="24"/>
                <w:szCs w:val="24"/>
              </w:rPr>
            </w:pPr>
            <w:r w:rsidRPr="0066497C">
              <w:rPr>
                <w:sz w:val="24"/>
                <w:szCs w:val="24"/>
              </w:rPr>
              <w:t xml:space="preserve">(ненадлежащее исполнение обязанности по представлению сведений о доходах, расходах, об имуществе и обязательствах имуществен-ного характера)      </w:t>
            </w:r>
          </w:p>
        </w:tc>
        <w:tc>
          <w:tcPr>
            <w:tcW w:w="1335" w:type="dxa"/>
          </w:tcPr>
          <w:p w:rsidR="00D40411" w:rsidRPr="0066497C" w:rsidRDefault="00D40411" w:rsidP="00CC3F0B">
            <w:pPr>
              <w:jc w:val="center"/>
              <w:rPr>
                <w:sz w:val="24"/>
                <w:szCs w:val="24"/>
              </w:rPr>
            </w:pPr>
            <w:r w:rsidRPr="0066497C">
              <w:rPr>
                <w:sz w:val="24"/>
                <w:szCs w:val="24"/>
              </w:rPr>
              <w:t xml:space="preserve">Решение Совета Пестречинского МР РТ от 26.03.2020 </w:t>
            </w:r>
          </w:p>
          <w:p w:rsidR="00D40411" w:rsidRPr="0066497C" w:rsidRDefault="00D40411" w:rsidP="00CC3F0B">
            <w:pPr>
              <w:jc w:val="center"/>
              <w:rPr>
                <w:sz w:val="24"/>
                <w:szCs w:val="24"/>
              </w:rPr>
            </w:pPr>
            <w:r w:rsidRPr="0066497C">
              <w:rPr>
                <w:sz w:val="24"/>
                <w:szCs w:val="24"/>
              </w:rPr>
              <w:t>№ 257</w:t>
            </w:r>
          </w:p>
        </w:tc>
        <w:tc>
          <w:tcPr>
            <w:tcW w:w="1340" w:type="dxa"/>
          </w:tcPr>
          <w:p w:rsidR="00D40411" w:rsidRPr="0066497C" w:rsidRDefault="00D40411" w:rsidP="00CC3F0B">
            <w:pPr>
              <w:jc w:val="center"/>
              <w:rPr>
                <w:sz w:val="24"/>
                <w:szCs w:val="24"/>
              </w:rPr>
            </w:pPr>
            <w:r w:rsidRPr="0066497C">
              <w:rPr>
                <w:sz w:val="24"/>
                <w:szCs w:val="24"/>
              </w:rPr>
              <w:t>замечание</w:t>
            </w:r>
          </w:p>
        </w:tc>
        <w:tc>
          <w:tcPr>
            <w:tcW w:w="2286" w:type="dxa"/>
          </w:tcPr>
          <w:p w:rsidR="00D40411" w:rsidRPr="0066497C" w:rsidRDefault="00D40411" w:rsidP="00CC3F0B">
            <w:pPr>
              <w:jc w:val="center"/>
              <w:rPr>
                <w:sz w:val="24"/>
                <w:szCs w:val="24"/>
              </w:rPr>
            </w:pPr>
            <w:r w:rsidRPr="0066497C">
              <w:rPr>
                <w:sz w:val="24"/>
                <w:szCs w:val="24"/>
              </w:rPr>
              <w:t xml:space="preserve">Решение Совета Пестречинского МР РТ от 26.03.2020 </w:t>
            </w:r>
          </w:p>
          <w:p w:rsidR="00D40411" w:rsidRPr="0066497C" w:rsidRDefault="00D40411" w:rsidP="00CC3F0B">
            <w:pPr>
              <w:jc w:val="center"/>
              <w:rPr>
                <w:sz w:val="24"/>
                <w:szCs w:val="24"/>
              </w:rPr>
            </w:pPr>
            <w:r w:rsidRPr="0066497C">
              <w:rPr>
                <w:sz w:val="24"/>
                <w:szCs w:val="24"/>
              </w:rPr>
              <w:t>№ 257</w:t>
            </w:r>
          </w:p>
        </w:tc>
      </w:tr>
      <w:tr w:rsidR="00D40411" w:rsidRPr="0066497C" w:rsidTr="00CC3F0B">
        <w:tc>
          <w:tcPr>
            <w:tcW w:w="2348" w:type="dxa"/>
          </w:tcPr>
          <w:p w:rsidR="00D40411" w:rsidRPr="0066497C" w:rsidRDefault="00D40411" w:rsidP="00CC3F0B">
            <w:pPr>
              <w:jc w:val="center"/>
              <w:rPr>
                <w:sz w:val="24"/>
                <w:szCs w:val="24"/>
              </w:rPr>
            </w:pPr>
            <w:r w:rsidRPr="0066497C">
              <w:rPr>
                <w:sz w:val="24"/>
                <w:szCs w:val="24"/>
              </w:rPr>
              <w:t xml:space="preserve">2. Служебная записка  вн-6863 </w:t>
            </w:r>
          </w:p>
          <w:p w:rsidR="00D40411" w:rsidRPr="0066497C" w:rsidRDefault="00D40411" w:rsidP="00CC3F0B">
            <w:pPr>
              <w:jc w:val="center"/>
              <w:rPr>
                <w:sz w:val="24"/>
                <w:szCs w:val="24"/>
              </w:rPr>
            </w:pPr>
            <w:r w:rsidRPr="0066497C">
              <w:rPr>
                <w:sz w:val="24"/>
                <w:szCs w:val="24"/>
              </w:rPr>
              <w:t>от 11.11.2020</w:t>
            </w:r>
          </w:p>
          <w:p w:rsidR="00D40411" w:rsidRPr="0066497C" w:rsidRDefault="00D40411" w:rsidP="00CC3F0B">
            <w:pPr>
              <w:jc w:val="center"/>
              <w:rPr>
                <w:sz w:val="24"/>
                <w:szCs w:val="24"/>
              </w:rPr>
            </w:pPr>
            <w:r w:rsidRPr="0066497C">
              <w:rPr>
                <w:sz w:val="24"/>
                <w:szCs w:val="24"/>
              </w:rPr>
              <w:t xml:space="preserve"> об итогах проверки Управлением Президента Республики Татарстан по вопросам антикоррупционной политики полноты и достоверности сведений о доходах, расходах, об имуществе и обязательствах имущественного характера, представленных за 2018-2019 годы лицом, замещавшим должность главы Богородского сельского поселения, </w:t>
            </w:r>
          </w:p>
          <w:p w:rsidR="00D40411" w:rsidRPr="0066497C" w:rsidRDefault="00D40411" w:rsidP="00CC3F0B">
            <w:pPr>
              <w:jc w:val="center"/>
              <w:rPr>
                <w:sz w:val="24"/>
                <w:szCs w:val="24"/>
              </w:rPr>
            </w:pPr>
            <w:r w:rsidRPr="0066497C">
              <w:rPr>
                <w:sz w:val="24"/>
                <w:szCs w:val="24"/>
              </w:rPr>
              <w:t xml:space="preserve">во исполнение распоряжения Президента РТ от </w:t>
            </w:r>
          </w:p>
          <w:p w:rsidR="00D40411" w:rsidRPr="0066497C" w:rsidRDefault="00D40411" w:rsidP="00CC3F0B">
            <w:pPr>
              <w:jc w:val="center"/>
              <w:rPr>
                <w:sz w:val="24"/>
                <w:szCs w:val="24"/>
              </w:rPr>
            </w:pPr>
            <w:r w:rsidRPr="0066497C">
              <w:rPr>
                <w:sz w:val="24"/>
                <w:szCs w:val="24"/>
              </w:rPr>
              <w:t>14.09.2020 № 271</w:t>
            </w:r>
          </w:p>
        </w:tc>
        <w:tc>
          <w:tcPr>
            <w:tcW w:w="1120" w:type="dxa"/>
          </w:tcPr>
          <w:p w:rsidR="00D40411" w:rsidRPr="0066497C" w:rsidRDefault="00D40411" w:rsidP="00CC3F0B">
            <w:pPr>
              <w:jc w:val="center"/>
              <w:rPr>
                <w:sz w:val="24"/>
                <w:szCs w:val="24"/>
              </w:rPr>
            </w:pPr>
            <w:r w:rsidRPr="0066497C">
              <w:rPr>
                <w:sz w:val="24"/>
                <w:szCs w:val="24"/>
              </w:rPr>
              <w:t>1</w:t>
            </w:r>
          </w:p>
          <w:p w:rsidR="00D40411" w:rsidRPr="0066497C" w:rsidRDefault="00D40411" w:rsidP="00CC3F0B">
            <w:pPr>
              <w:jc w:val="center"/>
              <w:rPr>
                <w:sz w:val="24"/>
                <w:szCs w:val="24"/>
              </w:rPr>
            </w:pPr>
            <w:r w:rsidRPr="0066497C">
              <w:rPr>
                <w:sz w:val="24"/>
                <w:szCs w:val="24"/>
              </w:rPr>
              <w:t>(быв-ший глава Богородского СП, депутат Совета Пестречинского МР РТ)</w:t>
            </w:r>
          </w:p>
        </w:tc>
        <w:tc>
          <w:tcPr>
            <w:tcW w:w="1885" w:type="dxa"/>
          </w:tcPr>
          <w:p w:rsidR="00D40411" w:rsidRPr="0066497C" w:rsidRDefault="00D40411" w:rsidP="00CC3F0B">
            <w:pPr>
              <w:jc w:val="center"/>
              <w:rPr>
                <w:sz w:val="24"/>
                <w:szCs w:val="24"/>
              </w:rPr>
            </w:pPr>
            <w:r w:rsidRPr="0066497C">
              <w:rPr>
                <w:sz w:val="24"/>
                <w:szCs w:val="24"/>
              </w:rPr>
              <w:t xml:space="preserve">Нарушение требований Федерального закона «О противодей-ствии коррупции» </w:t>
            </w:r>
          </w:p>
          <w:p w:rsidR="00D40411" w:rsidRPr="0066497C" w:rsidRDefault="00D40411" w:rsidP="00CC3F0B">
            <w:pPr>
              <w:jc w:val="center"/>
              <w:rPr>
                <w:sz w:val="24"/>
                <w:szCs w:val="24"/>
              </w:rPr>
            </w:pPr>
            <w:r w:rsidRPr="0066497C">
              <w:rPr>
                <w:sz w:val="24"/>
                <w:szCs w:val="24"/>
              </w:rPr>
              <w:t xml:space="preserve">(ненадлежащее исполнение обязанности по представлению сведений о доходах, расходах, об имуществе и обязательствах имуществен-ного характера)      </w:t>
            </w:r>
          </w:p>
        </w:tc>
        <w:tc>
          <w:tcPr>
            <w:tcW w:w="1335" w:type="dxa"/>
          </w:tcPr>
          <w:p w:rsidR="00D40411" w:rsidRPr="0066497C" w:rsidRDefault="00D40411" w:rsidP="00CC3F0B">
            <w:pPr>
              <w:jc w:val="center"/>
              <w:rPr>
                <w:sz w:val="24"/>
                <w:szCs w:val="24"/>
              </w:rPr>
            </w:pPr>
            <w:r w:rsidRPr="0066497C">
              <w:rPr>
                <w:sz w:val="24"/>
                <w:szCs w:val="24"/>
              </w:rPr>
              <w:t xml:space="preserve">Решение Совета Пестречинского МР РТ от 25.11.2020 </w:t>
            </w:r>
          </w:p>
          <w:p w:rsidR="00D40411" w:rsidRPr="0066497C" w:rsidRDefault="00D40411" w:rsidP="00CC3F0B">
            <w:pPr>
              <w:jc w:val="center"/>
              <w:rPr>
                <w:sz w:val="24"/>
                <w:szCs w:val="24"/>
              </w:rPr>
            </w:pPr>
            <w:r w:rsidRPr="0066497C">
              <w:rPr>
                <w:sz w:val="24"/>
                <w:szCs w:val="24"/>
              </w:rPr>
              <w:t>№ 23</w:t>
            </w:r>
          </w:p>
        </w:tc>
        <w:tc>
          <w:tcPr>
            <w:tcW w:w="1340" w:type="dxa"/>
          </w:tcPr>
          <w:p w:rsidR="00D40411" w:rsidRPr="0066497C" w:rsidRDefault="00D40411" w:rsidP="00CC3F0B">
            <w:pPr>
              <w:jc w:val="center"/>
              <w:rPr>
                <w:sz w:val="24"/>
                <w:szCs w:val="24"/>
              </w:rPr>
            </w:pPr>
            <w:r w:rsidRPr="0066497C">
              <w:rPr>
                <w:sz w:val="24"/>
                <w:szCs w:val="24"/>
              </w:rPr>
              <w:t>-</w:t>
            </w:r>
          </w:p>
          <w:p w:rsidR="00D40411" w:rsidRPr="0066497C" w:rsidRDefault="00D40411" w:rsidP="00CC3F0B">
            <w:pPr>
              <w:jc w:val="center"/>
              <w:rPr>
                <w:sz w:val="24"/>
                <w:szCs w:val="24"/>
              </w:rPr>
            </w:pPr>
          </w:p>
          <w:p w:rsidR="00D40411" w:rsidRPr="0066497C" w:rsidRDefault="00D40411" w:rsidP="00CC3F0B">
            <w:pPr>
              <w:jc w:val="center"/>
              <w:rPr>
                <w:sz w:val="24"/>
                <w:szCs w:val="24"/>
              </w:rPr>
            </w:pPr>
            <w:r w:rsidRPr="0066497C">
              <w:rPr>
                <w:sz w:val="24"/>
                <w:szCs w:val="24"/>
              </w:rPr>
              <w:t>(не привлечен ввиду прекращения полномочий на момент рассмотрения)</w:t>
            </w:r>
          </w:p>
        </w:tc>
        <w:tc>
          <w:tcPr>
            <w:tcW w:w="2286" w:type="dxa"/>
          </w:tcPr>
          <w:p w:rsidR="00D40411" w:rsidRPr="0066497C" w:rsidRDefault="00D40411" w:rsidP="00CC3F0B">
            <w:pPr>
              <w:jc w:val="center"/>
              <w:rPr>
                <w:sz w:val="24"/>
                <w:szCs w:val="24"/>
              </w:rPr>
            </w:pPr>
            <w:r w:rsidRPr="0066497C">
              <w:rPr>
                <w:sz w:val="24"/>
                <w:szCs w:val="24"/>
              </w:rPr>
              <w:t xml:space="preserve">Решение Совета Пестречинского МР РТ от 25.11.2020 </w:t>
            </w:r>
          </w:p>
          <w:p w:rsidR="00D40411" w:rsidRPr="0066497C" w:rsidRDefault="00D40411" w:rsidP="00CC3F0B">
            <w:pPr>
              <w:jc w:val="center"/>
              <w:rPr>
                <w:sz w:val="24"/>
                <w:szCs w:val="24"/>
              </w:rPr>
            </w:pPr>
            <w:r w:rsidRPr="0066497C">
              <w:rPr>
                <w:sz w:val="24"/>
                <w:szCs w:val="24"/>
              </w:rPr>
              <w:t>№ 23</w:t>
            </w:r>
          </w:p>
        </w:tc>
      </w:tr>
    </w:tbl>
    <w:p w:rsidR="00D40411" w:rsidRPr="0066497C" w:rsidRDefault="00D40411" w:rsidP="00CC3F0B">
      <w:pPr>
        <w:widowControl w:val="0"/>
        <w:suppressAutoHyphens/>
        <w:ind w:firstLine="709"/>
        <w:rPr>
          <w:spacing w:val="-2"/>
        </w:rPr>
      </w:pPr>
    </w:p>
    <w:p w:rsidR="00D40411" w:rsidRPr="0066497C" w:rsidRDefault="00D40411" w:rsidP="00CC3F0B">
      <w:pPr>
        <w:widowControl w:val="0"/>
        <w:autoSpaceDE w:val="0"/>
        <w:autoSpaceDN w:val="0"/>
        <w:adjustRightInd w:val="0"/>
        <w:jc w:val="center"/>
        <w:rPr>
          <w:b/>
          <w:sz w:val="24"/>
          <w:szCs w:val="24"/>
        </w:rPr>
      </w:pPr>
      <w:r w:rsidRPr="0066497C">
        <w:rPr>
          <w:b/>
          <w:sz w:val="24"/>
          <w:szCs w:val="24"/>
        </w:rPr>
        <w:t>Сведения</w:t>
      </w:r>
    </w:p>
    <w:p w:rsidR="00D40411" w:rsidRPr="0066497C" w:rsidRDefault="00D40411" w:rsidP="00CC3F0B">
      <w:pPr>
        <w:jc w:val="center"/>
        <w:rPr>
          <w:b/>
          <w:sz w:val="24"/>
          <w:szCs w:val="24"/>
        </w:rPr>
      </w:pPr>
      <w:r w:rsidRPr="0066497C">
        <w:rPr>
          <w:b/>
          <w:sz w:val="24"/>
          <w:szCs w:val="24"/>
        </w:rPr>
        <w:t xml:space="preserve"> о привлечении муниципальных служащих  и руководителей муниципальных учреждений </w:t>
      </w:r>
    </w:p>
    <w:p w:rsidR="00D40411" w:rsidRPr="0066497C" w:rsidRDefault="00D40411" w:rsidP="00CC3F0B">
      <w:pPr>
        <w:jc w:val="center"/>
        <w:rPr>
          <w:b/>
          <w:sz w:val="24"/>
          <w:szCs w:val="24"/>
        </w:rPr>
      </w:pPr>
      <w:r w:rsidRPr="0066497C">
        <w:rPr>
          <w:b/>
          <w:sz w:val="24"/>
          <w:szCs w:val="24"/>
        </w:rPr>
        <w:t xml:space="preserve">к мерам дисциплинарной ответственности без рассмотрения на заседании комиссии </w:t>
      </w:r>
    </w:p>
    <w:p w:rsidR="00D40411" w:rsidRPr="0066497C" w:rsidRDefault="00D40411" w:rsidP="00CC3F0B">
      <w:pPr>
        <w:jc w:val="center"/>
        <w:rPr>
          <w:b/>
          <w:sz w:val="24"/>
          <w:szCs w:val="24"/>
        </w:rPr>
      </w:pPr>
      <w:r w:rsidRPr="0066497C">
        <w:rPr>
          <w:b/>
          <w:sz w:val="24"/>
          <w:szCs w:val="24"/>
        </w:rPr>
        <w:t>по конфликту интересов</w:t>
      </w:r>
    </w:p>
    <w:p w:rsidR="00D40411" w:rsidRPr="0066497C" w:rsidRDefault="00D40411" w:rsidP="00CC3F0B">
      <w:pPr>
        <w:widowControl w:val="0"/>
        <w:autoSpaceDE w:val="0"/>
        <w:autoSpaceDN w:val="0"/>
        <w:adjustRightInd w:val="0"/>
        <w:jc w:val="cente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51"/>
        <w:gridCol w:w="2126"/>
        <w:gridCol w:w="1843"/>
        <w:gridCol w:w="768"/>
        <w:gridCol w:w="1340"/>
        <w:gridCol w:w="2286"/>
      </w:tblGrid>
      <w:tr w:rsidR="00D40411" w:rsidRPr="0066497C" w:rsidTr="00CC3F0B">
        <w:tc>
          <w:tcPr>
            <w:tcW w:w="1951" w:type="dxa"/>
          </w:tcPr>
          <w:p w:rsidR="00D40411" w:rsidRPr="0066497C" w:rsidRDefault="00D40411" w:rsidP="00CC3F0B">
            <w:pPr>
              <w:jc w:val="center"/>
              <w:rPr>
                <w:sz w:val="24"/>
                <w:szCs w:val="24"/>
              </w:rPr>
            </w:pPr>
            <w:r w:rsidRPr="0066497C">
              <w:rPr>
                <w:sz w:val="24"/>
                <w:szCs w:val="24"/>
              </w:rPr>
              <w:t>Типы нарушений</w:t>
            </w:r>
          </w:p>
        </w:tc>
        <w:tc>
          <w:tcPr>
            <w:tcW w:w="2126" w:type="dxa"/>
          </w:tcPr>
          <w:p w:rsidR="00D40411" w:rsidRPr="0066497C" w:rsidRDefault="00D40411" w:rsidP="00CC3F0B">
            <w:pPr>
              <w:jc w:val="center"/>
              <w:rPr>
                <w:sz w:val="24"/>
                <w:szCs w:val="24"/>
              </w:rPr>
            </w:pPr>
            <w:r w:rsidRPr="0066497C">
              <w:rPr>
                <w:sz w:val="24"/>
                <w:szCs w:val="24"/>
              </w:rPr>
              <w:t>Кол-во привле-</w:t>
            </w:r>
          </w:p>
          <w:p w:rsidR="00D40411" w:rsidRPr="0066497C" w:rsidRDefault="00D40411" w:rsidP="00CC3F0B">
            <w:pPr>
              <w:jc w:val="center"/>
              <w:rPr>
                <w:sz w:val="24"/>
                <w:szCs w:val="24"/>
              </w:rPr>
            </w:pPr>
            <w:r w:rsidRPr="0066497C">
              <w:rPr>
                <w:sz w:val="24"/>
                <w:szCs w:val="24"/>
              </w:rPr>
              <w:t>ченных  лиц</w:t>
            </w:r>
          </w:p>
        </w:tc>
        <w:tc>
          <w:tcPr>
            <w:tcW w:w="1843" w:type="dxa"/>
          </w:tcPr>
          <w:p w:rsidR="00D40411" w:rsidRPr="0066497C" w:rsidRDefault="00D40411" w:rsidP="00CC3F0B">
            <w:pPr>
              <w:jc w:val="center"/>
              <w:rPr>
                <w:sz w:val="24"/>
                <w:szCs w:val="24"/>
              </w:rPr>
            </w:pPr>
            <w:r w:rsidRPr="0066497C">
              <w:rPr>
                <w:sz w:val="24"/>
                <w:szCs w:val="24"/>
              </w:rPr>
              <w:t xml:space="preserve">Краткая </w:t>
            </w:r>
          </w:p>
          <w:p w:rsidR="00D40411" w:rsidRPr="0066497C" w:rsidRDefault="00D40411" w:rsidP="00CC3F0B">
            <w:pPr>
              <w:jc w:val="center"/>
              <w:rPr>
                <w:sz w:val="24"/>
                <w:szCs w:val="24"/>
              </w:rPr>
            </w:pPr>
            <w:r w:rsidRPr="0066497C">
              <w:rPr>
                <w:sz w:val="24"/>
                <w:szCs w:val="24"/>
              </w:rPr>
              <w:t>фабула нарушений</w:t>
            </w:r>
          </w:p>
        </w:tc>
        <w:tc>
          <w:tcPr>
            <w:tcW w:w="768" w:type="dxa"/>
          </w:tcPr>
          <w:p w:rsidR="00D40411" w:rsidRPr="0066497C" w:rsidRDefault="00D40411" w:rsidP="00CC3F0B">
            <w:pPr>
              <w:jc w:val="center"/>
              <w:rPr>
                <w:sz w:val="24"/>
                <w:szCs w:val="24"/>
              </w:rPr>
            </w:pPr>
            <w:r w:rsidRPr="0066497C">
              <w:rPr>
                <w:sz w:val="24"/>
                <w:szCs w:val="24"/>
              </w:rPr>
              <w:t>Решение</w:t>
            </w:r>
          </w:p>
          <w:p w:rsidR="00D40411" w:rsidRPr="0066497C" w:rsidRDefault="00D40411" w:rsidP="00CC3F0B">
            <w:pPr>
              <w:jc w:val="center"/>
              <w:rPr>
                <w:sz w:val="24"/>
                <w:szCs w:val="24"/>
              </w:rPr>
            </w:pPr>
            <w:r w:rsidRPr="0066497C">
              <w:rPr>
                <w:sz w:val="24"/>
                <w:szCs w:val="24"/>
              </w:rPr>
              <w:t>комиссии</w:t>
            </w:r>
          </w:p>
        </w:tc>
        <w:tc>
          <w:tcPr>
            <w:tcW w:w="1340" w:type="dxa"/>
          </w:tcPr>
          <w:p w:rsidR="00D40411" w:rsidRPr="0066497C" w:rsidRDefault="00D40411" w:rsidP="00CC3F0B">
            <w:pPr>
              <w:jc w:val="center"/>
              <w:rPr>
                <w:sz w:val="24"/>
                <w:szCs w:val="24"/>
              </w:rPr>
            </w:pPr>
            <w:r w:rsidRPr="0066497C">
              <w:rPr>
                <w:sz w:val="24"/>
                <w:szCs w:val="24"/>
              </w:rPr>
              <w:t>Мера наказания</w:t>
            </w:r>
          </w:p>
        </w:tc>
        <w:tc>
          <w:tcPr>
            <w:tcW w:w="2286" w:type="dxa"/>
          </w:tcPr>
          <w:p w:rsidR="00D40411" w:rsidRPr="0066497C" w:rsidRDefault="00D40411" w:rsidP="00CC3F0B">
            <w:pPr>
              <w:jc w:val="center"/>
              <w:rPr>
                <w:sz w:val="24"/>
                <w:szCs w:val="24"/>
              </w:rPr>
            </w:pPr>
            <w:r w:rsidRPr="0066497C">
              <w:rPr>
                <w:sz w:val="24"/>
                <w:szCs w:val="24"/>
              </w:rPr>
              <w:t xml:space="preserve">Реквизиты НПА </w:t>
            </w:r>
          </w:p>
        </w:tc>
      </w:tr>
      <w:tr w:rsidR="00D40411" w:rsidRPr="0066497C" w:rsidTr="00CC3F0B">
        <w:tc>
          <w:tcPr>
            <w:tcW w:w="1951" w:type="dxa"/>
          </w:tcPr>
          <w:p w:rsidR="00D40411" w:rsidRPr="0066497C" w:rsidRDefault="00D40411" w:rsidP="00CC3F0B">
            <w:pPr>
              <w:jc w:val="center"/>
              <w:rPr>
                <w:sz w:val="24"/>
                <w:szCs w:val="24"/>
              </w:rPr>
            </w:pPr>
            <w:r w:rsidRPr="0066497C">
              <w:rPr>
                <w:sz w:val="24"/>
                <w:szCs w:val="24"/>
              </w:rPr>
              <w:t xml:space="preserve">1. Представление прокуратуры Пестречинского района </w:t>
            </w:r>
          </w:p>
          <w:p w:rsidR="00D40411" w:rsidRPr="0066497C" w:rsidRDefault="00D40411" w:rsidP="00CC3F0B">
            <w:pPr>
              <w:jc w:val="center"/>
              <w:rPr>
                <w:sz w:val="24"/>
                <w:szCs w:val="24"/>
              </w:rPr>
            </w:pPr>
            <w:r w:rsidRPr="0066497C">
              <w:rPr>
                <w:sz w:val="24"/>
                <w:szCs w:val="24"/>
              </w:rPr>
              <w:t>от 25.12.2019</w:t>
            </w:r>
          </w:p>
          <w:p w:rsidR="00D40411" w:rsidRPr="0066497C" w:rsidRDefault="00D40411" w:rsidP="00CC3F0B">
            <w:pPr>
              <w:jc w:val="center"/>
              <w:rPr>
                <w:sz w:val="24"/>
                <w:szCs w:val="24"/>
              </w:rPr>
            </w:pPr>
            <w:r w:rsidRPr="0066497C">
              <w:rPr>
                <w:sz w:val="24"/>
                <w:szCs w:val="24"/>
              </w:rPr>
              <w:t>№ 02-08-04</w:t>
            </w:r>
          </w:p>
        </w:tc>
        <w:tc>
          <w:tcPr>
            <w:tcW w:w="2126" w:type="dxa"/>
          </w:tcPr>
          <w:p w:rsidR="00D40411" w:rsidRPr="0066497C" w:rsidRDefault="00D40411" w:rsidP="00CC3F0B">
            <w:pPr>
              <w:jc w:val="center"/>
              <w:rPr>
                <w:sz w:val="24"/>
                <w:szCs w:val="24"/>
              </w:rPr>
            </w:pPr>
            <w:r w:rsidRPr="0066497C">
              <w:rPr>
                <w:sz w:val="24"/>
                <w:szCs w:val="24"/>
              </w:rPr>
              <w:t>1</w:t>
            </w:r>
          </w:p>
          <w:p w:rsidR="00D40411" w:rsidRPr="0066497C" w:rsidRDefault="00D40411" w:rsidP="00CC3F0B">
            <w:pPr>
              <w:jc w:val="center"/>
              <w:rPr>
                <w:sz w:val="24"/>
                <w:szCs w:val="24"/>
              </w:rPr>
            </w:pPr>
            <w:r w:rsidRPr="0066497C">
              <w:rPr>
                <w:sz w:val="24"/>
                <w:szCs w:val="24"/>
              </w:rPr>
              <w:t>(зам. РИК)</w:t>
            </w:r>
          </w:p>
        </w:tc>
        <w:tc>
          <w:tcPr>
            <w:tcW w:w="1843" w:type="dxa"/>
          </w:tcPr>
          <w:p w:rsidR="00D40411" w:rsidRPr="0066497C" w:rsidRDefault="00D40411" w:rsidP="00CC3F0B">
            <w:pPr>
              <w:jc w:val="center"/>
              <w:rPr>
                <w:sz w:val="24"/>
                <w:szCs w:val="24"/>
              </w:rPr>
            </w:pPr>
            <w:r w:rsidRPr="0066497C">
              <w:rPr>
                <w:sz w:val="24"/>
                <w:szCs w:val="24"/>
              </w:rPr>
              <w:t xml:space="preserve">Нарушение требований Федерального закона «О противодей-ствии коррупции» </w:t>
            </w:r>
          </w:p>
          <w:p w:rsidR="00D40411" w:rsidRPr="0066497C" w:rsidRDefault="00D40411" w:rsidP="00CC3F0B">
            <w:pPr>
              <w:jc w:val="center"/>
              <w:rPr>
                <w:sz w:val="24"/>
                <w:szCs w:val="24"/>
              </w:rPr>
            </w:pPr>
            <w:r w:rsidRPr="0066497C">
              <w:rPr>
                <w:sz w:val="24"/>
                <w:szCs w:val="24"/>
              </w:rPr>
              <w:t xml:space="preserve">(конфликт интересов)    </w:t>
            </w:r>
          </w:p>
        </w:tc>
        <w:tc>
          <w:tcPr>
            <w:tcW w:w="768" w:type="dxa"/>
          </w:tcPr>
          <w:p w:rsidR="00D40411" w:rsidRPr="0066497C" w:rsidRDefault="00D40411" w:rsidP="00CC3F0B">
            <w:pPr>
              <w:jc w:val="center"/>
              <w:rPr>
                <w:sz w:val="24"/>
                <w:szCs w:val="24"/>
              </w:rPr>
            </w:pPr>
            <w:r w:rsidRPr="0066497C">
              <w:rPr>
                <w:sz w:val="24"/>
                <w:szCs w:val="24"/>
              </w:rPr>
              <w:t>-</w:t>
            </w:r>
          </w:p>
        </w:tc>
        <w:tc>
          <w:tcPr>
            <w:tcW w:w="1340" w:type="dxa"/>
          </w:tcPr>
          <w:p w:rsidR="00D40411" w:rsidRPr="0066497C" w:rsidRDefault="00D40411" w:rsidP="00CC3F0B">
            <w:pPr>
              <w:jc w:val="center"/>
              <w:rPr>
                <w:sz w:val="24"/>
                <w:szCs w:val="24"/>
              </w:rPr>
            </w:pPr>
            <w:r w:rsidRPr="0066497C">
              <w:rPr>
                <w:sz w:val="24"/>
                <w:szCs w:val="24"/>
              </w:rPr>
              <w:t>замечание</w:t>
            </w:r>
          </w:p>
        </w:tc>
        <w:tc>
          <w:tcPr>
            <w:tcW w:w="2286" w:type="dxa"/>
          </w:tcPr>
          <w:p w:rsidR="00D40411" w:rsidRPr="0066497C" w:rsidRDefault="00D40411" w:rsidP="00CC3F0B">
            <w:pPr>
              <w:jc w:val="center"/>
              <w:rPr>
                <w:sz w:val="24"/>
                <w:szCs w:val="24"/>
              </w:rPr>
            </w:pPr>
            <w:r w:rsidRPr="0066497C">
              <w:rPr>
                <w:sz w:val="24"/>
                <w:szCs w:val="24"/>
              </w:rPr>
              <w:t>Распоряжение РИК</w:t>
            </w:r>
          </w:p>
          <w:p w:rsidR="00D40411" w:rsidRPr="0066497C" w:rsidRDefault="00D40411" w:rsidP="00CC3F0B">
            <w:pPr>
              <w:jc w:val="center"/>
              <w:rPr>
                <w:sz w:val="24"/>
                <w:szCs w:val="24"/>
              </w:rPr>
            </w:pPr>
            <w:r w:rsidRPr="0066497C">
              <w:rPr>
                <w:sz w:val="24"/>
                <w:szCs w:val="24"/>
              </w:rPr>
              <w:t>ПМР РТ от 21.01.2020</w:t>
            </w:r>
          </w:p>
          <w:p w:rsidR="00D40411" w:rsidRPr="0066497C" w:rsidRDefault="00D40411" w:rsidP="00CC3F0B">
            <w:pPr>
              <w:jc w:val="center"/>
              <w:rPr>
                <w:sz w:val="24"/>
                <w:szCs w:val="24"/>
              </w:rPr>
            </w:pPr>
            <w:r w:rsidRPr="0066497C">
              <w:rPr>
                <w:sz w:val="24"/>
                <w:szCs w:val="24"/>
              </w:rPr>
              <w:t>№ 1-д</w:t>
            </w:r>
          </w:p>
        </w:tc>
      </w:tr>
      <w:tr w:rsidR="00D40411" w:rsidRPr="0066497C" w:rsidTr="00CC3F0B">
        <w:tc>
          <w:tcPr>
            <w:tcW w:w="1951" w:type="dxa"/>
            <w:vMerge w:val="restart"/>
          </w:tcPr>
          <w:p w:rsidR="00D40411" w:rsidRPr="0066497C" w:rsidRDefault="00D40411" w:rsidP="00CC3F0B">
            <w:pPr>
              <w:jc w:val="center"/>
              <w:rPr>
                <w:sz w:val="24"/>
                <w:szCs w:val="24"/>
              </w:rPr>
            </w:pPr>
            <w:r w:rsidRPr="0066497C">
              <w:rPr>
                <w:sz w:val="24"/>
                <w:szCs w:val="24"/>
              </w:rPr>
              <w:t xml:space="preserve">2. Представление прокуратуры Пестречинского района </w:t>
            </w:r>
          </w:p>
          <w:p w:rsidR="00D40411" w:rsidRPr="0066497C" w:rsidRDefault="00D40411" w:rsidP="00CC3F0B">
            <w:pPr>
              <w:jc w:val="center"/>
              <w:rPr>
                <w:sz w:val="24"/>
                <w:szCs w:val="24"/>
              </w:rPr>
            </w:pPr>
            <w:r w:rsidRPr="0066497C">
              <w:rPr>
                <w:sz w:val="24"/>
                <w:szCs w:val="24"/>
              </w:rPr>
              <w:t>от 28.02.2020</w:t>
            </w:r>
          </w:p>
          <w:p w:rsidR="00D40411" w:rsidRPr="0066497C" w:rsidRDefault="00D40411" w:rsidP="00CC3F0B">
            <w:pPr>
              <w:jc w:val="center"/>
              <w:rPr>
                <w:sz w:val="24"/>
                <w:szCs w:val="24"/>
              </w:rPr>
            </w:pPr>
            <w:r w:rsidRPr="0066497C">
              <w:rPr>
                <w:sz w:val="24"/>
                <w:szCs w:val="24"/>
              </w:rPr>
              <w:t>№ 02-08-04</w:t>
            </w:r>
          </w:p>
        </w:tc>
        <w:tc>
          <w:tcPr>
            <w:tcW w:w="2126" w:type="dxa"/>
          </w:tcPr>
          <w:p w:rsidR="00D40411" w:rsidRPr="0066497C" w:rsidRDefault="00D40411" w:rsidP="00CC3F0B">
            <w:pPr>
              <w:jc w:val="center"/>
              <w:rPr>
                <w:sz w:val="24"/>
                <w:szCs w:val="24"/>
              </w:rPr>
            </w:pPr>
            <w:r w:rsidRPr="0066497C">
              <w:rPr>
                <w:sz w:val="24"/>
                <w:szCs w:val="24"/>
              </w:rPr>
              <w:t xml:space="preserve">1 </w:t>
            </w:r>
          </w:p>
          <w:p w:rsidR="00D40411" w:rsidRPr="0066497C" w:rsidRDefault="00D40411" w:rsidP="00CC3F0B">
            <w:pPr>
              <w:jc w:val="center"/>
              <w:rPr>
                <w:sz w:val="24"/>
                <w:szCs w:val="24"/>
              </w:rPr>
            </w:pPr>
            <w:r w:rsidRPr="0066497C">
              <w:rPr>
                <w:sz w:val="24"/>
                <w:szCs w:val="24"/>
              </w:rPr>
              <w:t xml:space="preserve"> директор МБОУ «Пестречинская СОШ №1» </w:t>
            </w:r>
          </w:p>
        </w:tc>
        <w:tc>
          <w:tcPr>
            <w:tcW w:w="1843" w:type="dxa"/>
            <w:vMerge w:val="restart"/>
          </w:tcPr>
          <w:p w:rsidR="00D40411" w:rsidRPr="0066497C" w:rsidRDefault="00D40411" w:rsidP="00CC3F0B">
            <w:pPr>
              <w:jc w:val="center"/>
              <w:rPr>
                <w:sz w:val="24"/>
                <w:szCs w:val="24"/>
              </w:rPr>
            </w:pPr>
            <w:r w:rsidRPr="0066497C">
              <w:rPr>
                <w:sz w:val="24"/>
                <w:szCs w:val="24"/>
              </w:rPr>
              <w:t xml:space="preserve">Нарушение требований Федерального закона «О противодей-ствии коррупции» </w:t>
            </w:r>
          </w:p>
          <w:p w:rsidR="00D40411" w:rsidRPr="0066497C" w:rsidRDefault="00D40411" w:rsidP="00CC3F0B">
            <w:pPr>
              <w:jc w:val="center"/>
              <w:rPr>
                <w:sz w:val="24"/>
                <w:szCs w:val="24"/>
              </w:rPr>
            </w:pPr>
            <w:r w:rsidRPr="0066497C">
              <w:rPr>
                <w:sz w:val="24"/>
                <w:szCs w:val="24"/>
              </w:rPr>
              <w:t xml:space="preserve">(ненадлежащее исполнение обязанности по представлению сведений о доходах, расходах, об имуществе и обязательствах имуществен-ного характера)      </w:t>
            </w:r>
          </w:p>
        </w:tc>
        <w:tc>
          <w:tcPr>
            <w:tcW w:w="768" w:type="dxa"/>
          </w:tcPr>
          <w:p w:rsidR="00D40411" w:rsidRPr="0066497C" w:rsidRDefault="00D40411" w:rsidP="00CC3F0B">
            <w:pPr>
              <w:jc w:val="center"/>
              <w:rPr>
                <w:sz w:val="24"/>
                <w:szCs w:val="24"/>
              </w:rPr>
            </w:pPr>
            <w:r w:rsidRPr="0066497C">
              <w:rPr>
                <w:sz w:val="24"/>
                <w:szCs w:val="24"/>
              </w:rPr>
              <w:t>-</w:t>
            </w:r>
          </w:p>
        </w:tc>
        <w:tc>
          <w:tcPr>
            <w:tcW w:w="1340" w:type="dxa"/>
          </w:tcPr>
          <w:p w:rsidR="00D40411" w:rsidRPr="0066497C" w:rsidRDefault="00D40411" w:rsidP="00CC3F0B">
            <w:pPr>
              <w:jc w:val="center"/>
              <w:rPr>
                <w:sz w:val="24"/>
                <w:szCs w:val="24"/>
              </w:rPr>
            </w:pPr>
            <w:r w:rsidRPr="0066497C">
              <w:rPr>
                <w:sz w:val="24"/>
                <w:szCs w:val="24"/>
              </w:rPr>
              <w:t>замечание</w:t>
            </w:r>
          </w:p>
        </w:tc>
        <w:tc>
          <w:tcPr>
            <w:tcW w:w="2286" w:type="dxa"/>
            <w:vMerge w:val="restart"/>
          </w:tcPr>
          <w:p w:rsidR="00D40411" w:rsidRPr="0066497C" w:rsidRDefault="00D40411" w:rsidP="00CC3F0B">
            <w:pPr>
              <w:jc w:val="center"/>
              <w:rPr>
                <w:sz w:val="24"/>
                <w:szCs w:val="24"/>
              </w:rPr>
            </w:pPr>
            <w:r w:rsidRPr="0066497C">
              <w:rPr>
                <w:sz w:val="24"/>
                <w:szCs w:val="24"/>
              </w:rPr>
              <w:t>Распоряжение РИК ПМР РТ от 31.03.2020 № 124</w:t>
            </w:r>
          </w:p>
        </w:tc>
      </w:tr>
      <w:tr w:rsidR="00D40411" w:rsidRPr="0066497C" w:rsidTr="00CC3F0B">
        <w:tc>
          <w:tcPr>
            <w:tcW w:w="1951" w:type="dxa"/>
            <w:vMerge/>
          </w:tcPr>
          <w:p w:rsidR="00D40411" w:rsidRPr="0066497C" w:rsidRDefault="00D40411" w:rsidP="00CC3F0B">
            <w:pPr>
              <w:jc w:val="center"/>
              <w:rPr>
                <w:sz w:val="24"/>
                <w:szCs w:val="24"/>
              </w:rPr>
            </w:pPr>
          </w:p>
        </w:tc>
        <w:tc>
          <w:tcPr>
            <w:tcW w:w="2126" w:type="dxa"/>
          </w:tcPr>
          <w:p w:rsidR="00D40411" w:rsidRPr="0066497C" w:rsidRDefault="00D40411" w:rsidP="00CC3F0B">
            <w:pPr>
              <w:jc w:val="center"/>
              <w:rPr>
                <w:sz w:val="24"/>
                <w:szCs w:val="24"/>
              </w:rPr>
            </w:pPr>
            <w:r w:rsidRPr="0066497C">
              <w:rPr>
                <w:sz w:val="24"/>
                <w:szCs w:val="24"/>
              </w:rPr>
              <w:t>1</w:t>
            </w:r>
          </w:p>
          <w:p w:rsidR="00D40411" w:rsidRPr="0066497C" w:rsidRDefault="00D40411" w:rsidP="00CC3F0B">
            <w:pPr>
              <w:jc w:val="center"/>
              <w:rPr>
                <w:sz w:val="24"/>
                <w:szCs w:val="24"/>
              </w:rPr>
            </w:pPr>
            <w:r w:rsidRPr="0066497C">
              <w:rPr>
                <w:sz w:val="24"/>
                <w:szCs w:val="24"/>
              </w:rPr>
              <w:t>директор МБОУ Пестречинская СОШ №2»</w:t>
            </w:r>
          </w:p>
        </w:tc>
        <w:tc>
          <w:tcPr>
            <w:tcW w:w="1843" w:type="dxa"/>
            <w:vMerge/>
          </w:tcPr>
          <w:p w:rsidR="00D40411" w:rsidRPr="0066497C" w:rsidRDefault="00D40411" w:rsidP="00CC3F0B">
            <w:pPr>
              <w:jc w:val="center"/>
              <w:rPr>
                <w:sz w:val="24"/>
                <w:szCs w:val="24"/>
              </w:rPr>
            </w:pPr>
          </w:p>
        </w:tc>
        <w:tc>
          <w:tcPr>
            <w:tcW w:w="768" w:type="dxa"/>
          </w:tcPr>
          <w:p w:rsidR="00D40411" w:rsidRPr="0066497C" w:rsidRDefault="00D40411" w:rsidP="00CC3F0B">
            <w:pPr>
              <w:jc w:val="center"/>
              <w:rPr>
                <w:sz w:val="24"/>
                <w:szCs w:val="24"/>
              </w:rPr>
            </w:pPr>
            <w:r w:rsidRPr="0066497C">
              <w:rPr>
                <w:sz w:val="24"/>
                <w:szCs w:val="24"/>
              </w:rPr>
              <w:t>-</w:t>
            </w:r>
          </w:p>
        </w:tc>
        <w:tc>
          <w:tcPr>
            <w:tcW w:w="1340" w:type="dxa"/>
          </w:tcPr>
          <w:p w:rsidR="00D40411" w:rsidRPr="0066497C" w:rsidRDefault="00D40411" w:rsidP="00CC3F0B">
            <w:pPr>
              <w:jc w:val="center"/>
              <w:rPr>
                <w:sz w:val="24"/>
                <w:szCs w:val="24"/>
              </w:rPr>
            </w:pPr>
            <w:r w:rsidRPr="0066497C">
              <w:rPr>
                <w:sz w:val="24"/>
                <w:szCs w:val="24"/>
              </w:rPr>
              <w:t>замечание</w:t>
            </w:r>
          </w:p>
        </w:tc>
        <w:tc>
          <w:tcPr>
            <w:tcW w:w="2286" w:type="dxa"/>
            <w:vMerge/>
          </w:tcPr>
          <w:p w:rsidR="00D40411" w:rsidRPr="0066497C" w:rsidRDefault="00D40411" w:rsidP="00CC3F0B">
            <w:pPr>
              <w:jc w:val="center"/>
              <w:rPr>
                <w:sz w:val="24"/>
                <w:szCs w:val="24"/>
              </w:rPr>
            </w:pPr>
          </w:p>
        </w:tc>
      </w:tr>
      <w:tr w:rsidR="00D40411" w:rsidRPr="0066497C" w:rsidTr="00CC3F0B">
        <w:tc>
          <w:tcPr>
            <w:tcW w:w="1951" w:type="dxa"/>
            <w:vMerge/>
          </w:tcPr>
          <w:p w:rsidR="00D40411" w:rsidRPr="0066497C" w:rsidRDefault="00D40411" w:rsidP="00CC3F0B">
            <w:pPr>
              <w:jc w:val="center"/>
              <w:rPr>
                <w:sz w:val="24"/>
                <w:szCs w:val="24"/>
              </w:rPr>
            </w:pPr>
          </w:p>
        </w:tc>
        <w:tc>
          <w:tcPr>
            <w:tcW w:w="2126" w:type="dxa"/>
          </w:tcPr>
          <w:p w:rsidR="00D40411" w:rsidRPr="0066497C" w:rsidRDefault="00D40411" w:rsidP="00CC3F0B">
            <w:pPr>
              <w:jc w:val="center"/>
              <w:rPr>
                <w:sz w:val="24"/>
                <w:szCs w:val="24"/>
              </w:rPr>
            </w:pPr>
            <w:r w:rsidRPr="0066497C">
              <w:rPr>
                <w:sz w:val="24"/>
                <w:szCs w:val="24"/>
              </w:rPr>
              <w:t>1</w:t>
            </w:r>
          </w:p>
          <w:p w:rsidR="00D40411" w:rsidRPr="0066497C" w:rsidRDefault="00D40411" w:rsidP="00CC3F0B">
            <w:pPr>
              <w:jc w:val="center"/>
              <w:rPr>
                <w:sz w:val="24"/>
                <w:szCs w:val="24"/>
              </w:rPr>
            </w:pPr>
            <w:r w:rsidRPr="0066497C">
              <w:rPr>
                <w:sz w:val="24"/>
                <w:szCs w:val="24"/>
              </w:rPr>
              <w:t>директор МБОУ «Богородская СОШ»</w:t>
            </w:r>
          </w:p>
        </w:tc>
        <w:tc>
          <w:tcPr>
            <w:tcW w:w="1843" w:type="dxa"/>
            <w:vMerge/>
          </w:tcPr>
          <w:p w:rsidR="00D40411" w:rsidRPr="0066497C" w:rsidRDefault="00D40411" w:rsidP="00CC3F0B">
            <w:pPr>
              <w:jc w:val="center"/>
              <w:rPr>
                <w:sz w:val="24"/>
                <w:szCs w:val="24"/>
              </w:rPr>
            </w:pPr>
          </w:p>
        </w:tc>
        <w:tc>
          <w:tcPr>
            <w:tcW w:w="768" w:type="dxa"/>
          </w:tcPr>
          <w:p w:rsidR="00D40411" w:rsidRPr="0066497C" w:rsidRDefault="00D40411" w:rsidP="00CC3F0B">
            <w:pPr>
              <w:jc w:val="center"/>
              <w:rPr>
                <w:sz w:val="24"/>
                <w:szCs w:val="24"/>
              </w:rPr>
            </w:pPr>
            <w:r w:rsidRPr="0066497C">
              <w:rPr>
                <w:sz w:val="24"/>
                <w:szCs w:val="24"/>
              </w:rPr>
              <w:t>-</w:t>
            </w:r>
          </w:p>
        </w:tc>
        <w:tc>
          <w:tcPr>
            <w:tcW w:w="1340" w:type="dxa"/>
          </w:tcPr>
          <w:p w:rsidR="00D40411" w:rsidRPr="0066497C" w:rsidRDefault="00D40411" w:rsidP="00CC3F0B">
            <w:pPr>
              <w:jc w:val="center"/>
              <w:rPr>
                <w:sz w:val="24"/>
                <w:szCs w:val="24"/>
              </w:rPr>
            </w:pPr>
            <w:r w:rsidRPr="0066497C">
              <w:rPr>
                <w:sz w:val="24"/>
                <w:szCs w:val="24"/>
              </w:rPr>
              <w:t>замечание</w:t>
            </w:r>
          </w:p>
        </w:tc>
        <w:tc>
          <w:tcPr>
            <w:tcW w:w="2286" w:type="dxa"/>
            <w:vMerge/>
          </w:tcPr>
          <w:p w:rsidR="00D40411" w:rsidRPr="0066497C" w:rsidRDefault="00D40411" w:rsidP="00CC3F0B">
            <w:pPr>
              <w:jc w:val="center"/>
              <w:rPr>
                <w:sz w:val="24"/>
                <w:szCs w:val="24"/>
              </w:rPr>
            </w:pPr>
          </w:p>
        </w:tc>
      </w:tr>
      <w:tr w:rsidR="00D40411" w:rsidRPr="0066497C" w:rsidTr="00CC3F0B">
        <w:tc>
          <w:tcPr>
            <w:tcW w:w="1951" w:type="dxa"/>
            <w:vMerge/>
          </w:tcPr>
          <w:p w:rsidR="00D40411" w:rsidRPr="0066497C" w:rsidRDefault="00D40411" w:rsidP="00CC3F0B">
            <w:pPr>
              <w:jc w:val="center"/>
              <w:rPr>
                <w:sz w:val="24"/>
                <w:szCs w:val="24"/>
              </w:rPr>
            </w:pPr>
          </w:p>
        </w:tc>
        <w:tc>
          <w:tcPr>
            <w:tcW w:w="2126" w:type="dxa"/>
          </w:tcPr>
          <w:p w:rsidR="00D40411" w:rsidRPr="0066497C" w:rsidRDefault="00D40411" w:rsidP="00CC3F0B">
            <w:pPr>
              <w:jc w:val="center"/>
              <w:rPr>
                <w:sz w:val="24"/>
                <w:szCs w:val="24"/>
              </w:rPr>
            </w:pPr>
            <w:r w:rsidRPr="0066497C">
              <w:rPr>
                <w:sz w:val="24"/>
                <w:szCs w:val="24"/>
              </w:rPr>
              <w:t>1</w:t>
            </w:r>
          </w:p>
          <w:p w:rsidR="00D40411" w:rsidRPr="0066497C" w:rsidRDefault="00D40411" w:rsidP="00CC3F0B">
            <w:pPr>
              <w:jc w:val="center"/>
              <w:rPr>
                <w:sz w:val="24"/>
                <w:szCs w:val="24"/>
              </w:rPr>
            </w:pPr>
            <w:r w:rsidRPr="0066497C">
              <w:rPr>
                <w:sz w:val="24"/>
                <w:szCs w:val="24"/>
              </w:rPr>
              <w:t>директор МБОУ «Кощаковская СОШ»</w:t>
            </w:r>
          </w:p>
        </w:tc>
        <w:tc>
          <w:tcPr>
            <w:tcW w:w="1843" w:type="dxa"/>
            <w:vMerge/>
          </w:tcPr>
          <w:p w:rsidR="00D40411" w:rsidRPr="0066497C" w:rsidRDefault="00D40411" w:rsidP="00CC3F0B">
            <w:pPr>
              <w:jc w:val="center"/>
              <w:rPr>
                <w:sz w:val="24"/>
                <w:szCs w:val="24"/>
              </w:rPr>
            </w:pPr>
          </w:p>
        </w:tc>
        <w:tc>
          <w:tcPr>
            <w:tcW w:w="768" w:type="dxa"/>
          </w:tcPr>
          <w:p w:rsidR="00D40411" w:rsidRPr="0066497C" w:rsidRDefault="00D40411" w:rsidP="00CC3F0B">
            <w:pPr>
              <w:jc w:val="center"/>
              <w:rPr>
                <w:sz w:val="24"/>
                <w:szCs w:val="24"/>
              </w:rPr>
            </w:pPr>
            <w:r w:rsidRPr="0066497C">
              <w:rPr>
                <w:sz w:val="24"/>
                <w:szCs w:val="24"/>
              </w:rPr>
              <w:t>-</w:t>
            </w:r>
          </w:p>
        </w:tc>
        <w:tc>
          <w:tcPr>
            <w:tcW w:w="1340" w:type="dxa"/>
          </w:tcPr>
          <w:p w:rsidR="00D40411" w:rsidRPr="0066497C" w:rsidRDefault="00D40411" w:rsidP="00CC3F0B">
            <w:pPr>
              <w:jc w:val="center"/>
              <w:rPr>
                <w:sz w:val="24"/>
                <w:szCs w:val="24"/>
              </w:rPr>
            </w:pPr>
            <w:r w:rsidRPr="0066497C">
              <w:rPr>
                <w:sz w:val="24"/>
                <w:szCs w:val="24"/>
              </w:rPr>
              <w:t>замечание</w:t>
            </w:r>
          </w:p>
        </w:tc>
        <w:tc>
          <w:tcPr>
            <w:tcW w:w="2286" w:type="dxa"/>
            <w:vMerge/>
          </w:tcPr>
          <w:p w:rsidR="00D40411" w:rsidRPr="0066497C" w:rsidRDefault="00D40411" w:rsidP="00CC3F0B">
            <w:pPr>
              <w:jc w:val="center"/>
              <w:rPr>
                <w:sz w:val="24"/>
                <w:szCs w:val="24"/>
              </w:rPr>
            </w:pPr>
          </w:p>
        </w:tc>
      </w:tr>
      <w:tr w:rsidR="00D40411" w:rsidRPr="0066497C" w:rsidTr="00CC3F0B">
        <w:tc>
          <w:tcPr>
            <w:tcW w:w="1951" w:type="dxa"/>
            <w:vMerge/>
          </w:tcPr>
          <w:p w:rsidR="00D40411" w:rsidRPr="0066497C" w:rsidRDefault="00D40411" w:rsidP="00CC3F0B">
            <w:pPr>
              <w:jc w:val="center"/>
              <w:rPr>
                <w:sz w:val="24"/>
                <w:szCs w:val="24"/>
              </w:rPr>
            </w:pPr>
          </w:p>
        </w:tc>
        <w:tc>
          <w:tcPr>
            <w:tcW w:w="2126" w:type="dxa"/>
          </w:tcPr>
          <w:p w:rsidR="00D40411" w:rsidRPr="0066497C" w:rsidRDefault="00D40411" w:rsidP="00CC3F0B">
            <w:pPr>
              <w:jc w:val="center"/>
              <w:rPr>
                <w:sz w:val="24"/>
                <w:szCs w:val="24"/>
              </w:rPr>
            </w:pPr>
            <w:r w:rsidRPr="0066497C">
              <w:rPr>
                <w:sz w:val="24"/>
                <w:szCs w:val="24"/>
              </w:rPr>
              <w:t>1</w:t>
            </w:r>
          </w:p>
          <w:p w:rsidR="00D40411" w:rsidRPr="0066497C" w:rsidRDefault="00D40411" w:rsidP="00CC3F0B">
            <w:pPr>
              <w:jc w:val="center"/>
              <w:rPr>
                <w:sz w:val="24"/>
                <w:szCs w:val="24"/>
              </w:rPr>
            </w:pPr>
            <w:r w:rsidRPr="0066497C">
              <w:rPr>
                <w:sz w:val="24"/>
                <w:szCs w:val="24"/>
              </w:rPr>
              <w:t>дирек</w:t>
            </w:r>
            <w:r>
              <w:rPr>
                <w:sz w:val="24"/>
                <w:szCs w:val="24"/>
              </w:rPr>
              <w:t>тор МБОУ «Ленино – Кокуш</w:t>
            </w:r>
            <w:r w:rsidRPr="0066497C">
              <w:rPr>
                <w:sz w:val="24"/>
                <w:szCs w:val="24"/>
              </w:rPr>
              <w:t>кинская СОШ»</w:t>
            </w:r>
          </w:p>
        </w:tc>
        <w:tc>
          <w:tcPr>
            <w:tcW w:w="1843" w:type="dxa"/>
            <w:vMerge/>
          </w:tcPr>
          <w:p w:rsidR="00D40411" w:rsidRPr="0066497C" w:rsidRDefault="00D40411" w:rsidP="00CC3F0B">
            <w:pPr>
              <w:jc w:val="center"/>
              <w:rPr>
                <w:sz w:val="24"/>
                <w:szCs w:val="24"/>
              </w:rPr>
            </w:pPr>
          </w:p>
        </w:tc>
        <w:tc>
          <w:tcPr>
            <w:tcW w:w="768" w:type="dxa"/>
          </w:tcPr>
          <w:p w:rsidR="00D40411" w:rsidRPr="0066497C" w:rsidRDefault="00D40411" w:rsidP="00CC3F0B">
            <w:pPr>
              <w:jc w:val="center"/>
              <w:rPr>
                <w:sz w:val="24"/>
                <w:szCs w:val="24"/>
              </w:rPr>
            </w:pPr>
            <w:r w:rsidRPr="0066497C">
              <w:rPr>
                <w:sz w:val="24"/>
                <w:szCs w:val="24"/>
              </w:rPr>
              <w:t>-</w:t>
            </w:r>
          </w:p>
        </w:tc>
        <w:tc>
          <w:tcPr>
            <w:tcW w:w="1340" w:type="dxa"/>
          </w:tcPr>
          <w:p w:rsidR="00D40411" w:rsidRPr="0066497C" w:rsidRDefault="00D40411" w:rsidP="00CC3F0B">
            <w:pPr>
              <w:jc w:val="center"/>
              <w:rPr>
                <w:sz w:val="24"/>
                <w:szCs w:val="24"/>
              </w:rPr>
            </w:pPr>
            <w:r w:rsidRPr="0066497C">
              <w:rPr>
                <w:sz w:val="24"/>
                <w:szCs w:val="24"/>
              </w:rPr>
              <w:t>замечание</w:t>
            </w:r>
          </w:p>
        </w:tc>
        <w:tc>
          <w:tcPr>
            <w:tcW w:w="2286" w:type="dxa"/>
            <w:vMerge/>
          </w:tcPr>
          <w:p w:rsidR="00D40411" w:rsidRPr="0066497C" w:rsidRDefault="00D40411" w:rsidP="00CC3F0B">
            <w:pPr>
              <w:jc w:val="center"/>
              <w:rPr>
                <w:sz w:val="24"/>
                <w:szCs w:val="24"/>
              </w:rPr>
            </w:pPr>
          </w:p>
        </w:tc>
      </w:tr>
      <w:tr w:rsidR="00D40411" w:rsidRPr="0066497C" w:rsidTr="00CC3F0B">
        <w:tc>
          <w:tcPr>
            <w:tcW w:w="1951" w:type="dxa"/>
            <w:vMerge/>
          </w:tcPr>
          <w:p w:rsidR="00D40411" w:rsidRPr="0066497C" w:rsidRDefault="00D40411" w:rsidP="00CC3F0B">
            <w:pPr>
              <w:jc w:val="center"/>
              <w:rPr>
                <w:sz w:val="24"/>
                <w:szCs w:val="24"/>
              </w:rPr>
            </w:pPr>
          </w:p>
        </w:tc>
        <w:tc>
          <w:tcPr>
            <w:tcW w:w="2126" w:type="dxa"/>
          </w:tcPr>
          <w:p w:rsidR="00D40411" w:rsidRPr="0066497C" w:rsidRDefault="00D40411" w:rsidP="00CC3F0B">
            <w:pPr>
              <w:jc w:val="center"/>
              <w:rPr>
                <w:sz w:val="24"/>
                <w:szCs w:val="24"/>
              </w:rPr>
            </w:pPr>
            <w:r w:rsidRPr="0066497C">
              <w:rPr>
                <w:sz w:val="24"/>
                <w:szCs w:val="24"/>
              </w:rPr>
              <w:t>1</w:t>
            </w:r>
          </w:p>
          <w:p w:rsidR="00D40411" w:rsidRPr="0066497C" w:rsidRDefault="00D40411" w:rsidP="00CC3F0B">
            <w:pPr>
              <w:jc w:val="center"/>
              <w:rPr>
                <w:sz w:val="24"/>
                <w:szCs w:val="24"/>
              </w:rPr>
            </w:pPr>
            <w:r w:rsidRPr="0066497C">
              <w:rPr>
                <w:sz w:val="24"/>
                <w:szCs w:val="24"/>
              </w:rPr>
              <w:t>директор МБОУ «Тат. Ходяшевская СОШ</w:t>
            </w:r>
          </w:p>
        </w:tc>
        <w:tc>
          <w:tcPr>
            <w:tcW w:w="1843" w:type="dxa"/>
            <w:vMerge/>
          </w:tcPr>
          <w:p w:rsidR="00D40411" w:rsidRPr="0066497C" w:rsidRDefault="00D40411" w:rsidP="00CC3F0B">
            <w:pPr>
              <w:jc w:val="center"/>
              <w:rPr>
                <w:sz w:val="24"/>
                <w:szCs w:val="24"/>
              </w:rPr>
            </w:pPr>
          </w:p>
        </w:tc>
        <w:tc>
          <w:tcPr>
            <w:tcW w:w="768" w:type="dxa"/>
          </w:tcPr>
          <w:p w:rsidR="00D40411" w:rsidRPr="0066497C" w:rsidRDefault="00D40411" w:rsidP="00CC3F0B">
            <w:pPr>
              <w:jc w:val="center"/>
              <w:rPr>
                <w:sz w:val="24"/>
                <w:szCs w:val="24"/>
              </w:rPr>
            </w:pPr>
            <w:r w:rsidRPr="0066497C">
              <w:rPr>
                <w:sz w:val="24"/>
                <w:szCs w:val="24"/>
              </w:rPr>
              <w:t>-</w:t>
            </w:r>
          </w:p>
        </w:tc>
        <w:tc>
          <w:tcPr>
            <w:tcW w:w="1340" w:type="dxa"/>
          </w:tcPr>
          <w:p w:rsidR="00D40411" w:rsidRPr="0066497C" w:rsidRDefault="00D40411" w:rsidP="00CC3F0B">
            <w:pPr>
              <w:jc w:val="center"/>
              <w:rPr>
                <w:sz w:val="24"/>
                <w:szCs w:val="24"/>
              </w:rPr>
            </w:pPr>
            <w:r w:rsidRPr="0066497C">
              <w:rPr>
                <w:sz w:val="24"/>
                <w:szCs w:val="24"/>
              </w:rPr>
              <w:t>замечание</w:t>
            </w:r>
          </w:p>
        </w:tc>
        <w:tc>
          <w:tcPr>
            <w:tcW w:w="2286" w:type="dxa"/>
            <w:vMerge/>
          </w:tcPr>
          <w:p w:rsidR="00D40411" w:rsidRPr="0066497C" w:rsidRDefault="00D40411" w:rsidP="00CC3F0B">
            <w:pPr>
              <w:jc w:val="center"/>
              <w:rPr>
                <w:sz w:val="24"/>
                <w:szCs w:val="24"/>
              </w:rPr>
            </w:pPr>
          </w:p>
        </w:tc>
      </w:tr>
      <w:tr w:rsidR="00D40411" w:rsidRPr="0066497C" w:rsidTr="00CC3F0B">
        <w:tc>
          <w:tcPr>
            <w:tcW w:w="1951" w:type="dxa"/>
            <w:vMerge/>
          </w:tcPr>
          <w:p w:rsidR="00D40411" w:rsidRPr="0066497C" w:rsidRDefault="00D40411" w:rsidP="00CC3F0B">
            <w:pPr>
              <w:jc w:val="center"/>
              <w:rPr>
                <w:sz w:val="24"/>
                <w:szCs w:val="24"/>
              </w:rPr>
            </w:pPr>
          </w:p>
        </w:tc>
        <w:tc>
          <w:tcPr>
            <w:tcW w:w="2126" w:type="dxa"/>
          </w:tcPr>
          <w:p w:rsidR="00D40411" w:rsidRPr="0066497C" w:rsidRDefault="00D40411" w:rsidP="00CC3F0B">
            <w:pPr>
              <w:jc w:val="center"/>
              <w:rPr>
                <w:sz w:val="24"/>
                <w:szCs w:val="24"/>
              </w:rPr>
            </w:pPr>
            <w:r w:rsidRPr="0066497C">
              <w:rPr>
                <w:sz w:val="24"/>
                <w:szCs w:val="24"/>
              </w:rPr>
              <w:t>1</w:t>
            </w:r>
          </w:p>
          <w:p w:rsidR="00D40411" w:rsidRPr="0066497C" w:rsidRDefault="00D40411" w:rsidP="00CC3F0B">
            <w:pPr>
              <w:jc w:val="center"/>
              <w:rPr>
                <w:sz w:val="24"/>
                <w:szCs w:val="24"/>
              </w:rPr>
            </w:pPr>
            <w:r w:rsidRPr="0066497C">
              <w:rPr>
                <w:sz w:val="24"/>
                <w:szCs w:val="24"/>
              </w:rPr>
              <w:t>директор МБОУ Шалинская СОШ»</w:t>
            </w:r>
          </w:p>
        </w:tc>
        <w:tc>
          <w:tcPr>
            <w:tcW w:w="1843" w:type="dxa"/>
            <w:vMerge/>
          </w:tcPr>
          <w:p w:rsidR="00D40411" w:rsidRPr="0066497C" w:rsidRDefault="00D40411" w:rsidP="00CC3F0B">
            <w:pPr>
              <w:jc w:val="center"/>
              <w:rPr>
                <w:sz w:val="24"/>
                <w:szCs w:val="24"/>
              </w:rPr>
            </w:pPr>
          </w:p>
        </w:tc>
        <w:tc>
          <w:tcPr>
            <w:tcW w:w="768" w:type="dxa"/>
          </w:tcPr>
          <w:p w:rsidR="00D40411" w:rsidRPr="0066497C" w:rsidRDefault="00D40411" w:rsidP="00CC3F0B">
            <w:pPr>
              <w:jc w:val="center"/>
              <w:rPr>
                <w:sz w:val="24"/>
                <w:szCs w:val="24"/>
              </w:rPr>
            </w:pPr>
            <w:r w:rsidRPr="0066497C">
              <w:rPr>
                <w:sz w:val="24"/>
                <w:szCs w:val="24"/>
              </w:rPr>
              <w:t>-</w:t>
            </w:r>
          </w:p>
        </w:tc>
        <w:tc>
          <w:tcPr>
            <w:tcW w:w="1340" w:type="dxa"/>
          </w:tcPr>
          <w:p w:rsidR="00D40411" w:rsidRPr="0066497C" w:rsidRDefault="00D40411" w:rsidP="00CC3F0B">
            <w:pPr>
              <w:jc w:val="center"/>
              <w:rPr>
                <w:sz w:val="24"/>
                <w:szCs w:val="24"/>
              </w:rPr>
            </w:pPr>
            <w:r w:rsidRPr="0066497C">
              <w:rPr>
                <w:sz w:val="24"/>
                <w:szCs w:val="24"/>
              </w:rPr>
              <w:t>замечание</w:t>
            </w:r>
          </w:p>
        </w:tc>
        <w:tc>
          <w:tcPr>
            <w:tcW w:w="2286" w:type="dxa"/>
            <w:vMerge/>
          </w:tcPr>
          <w:p w:rsidR="00D40411" w:rsidRPr="0066497C" w:rsidRDefault="00D40411" w:rsidP="00CC3F0B">
            <w:pPr>
              <w:jc w:val="center"/>
              <w:rPr>
                <w:sz w:val="24"/>
                <w:szCs w:val="24"/>
              </w:rPr>
            </w:pPr>
          </w:p>
        </w:tc>
      </w:tr>
      <w:tr w:rsidR="00D40411" w:rsidRPr="0066497C" w:rsidTr="00CC3F0B">
        <w:tc>
          <w:tcPr>
            <w:tcW w:w="1951" w:type="dxa"/>
            <w:vMerge/>
          </w:tcPr>
          <w:p w:rsidR="00D40411" w:rsidRPr="0066497C" w:rsidRDefault="00D40411" w:rsidP="00CC3F0B">
            <w:pPr>
              <w:jc w:val="center"/>
              <w:rPr>
                <w:sz w:val="24"/>
                <w:szCs w:val="24"/>
              </w:rPr>
            </w:pPr>
          </w:p>
        </w:tc>
        <w:tc>
          <w:tcPr>
            <w:tcW w:w="2126" w:type="dxa"/>
          </w:tcPr>
          <w:p w:rsidR="00D40411" w:rsidRPr="0066497C" w:rsidRDefault="00D40411" w:rsidP="00CC3F0B">
            <w:pPr>
              <w:jc w:val="center"/>
              <w:rPr>
                <w:sz w:val="24"/>
                <w:szCs w:val="24"/>
              </w:rPr>
            </w:pPr>
            <w:r w:rsidRPr="0066497C">
              <w:rPr>
                <w:sz w:val="24"/>
                <w:szCs w:val="24"/>
              </w:rPr>
              <w:t>1</w:t>
            </w:r>
          </w:p>
          <w:p w:rsidR="00D40411" w:rsidRPr="0066497C" w:rsidRDefault="00D40411" w:rsidP="00CC3F0B">
            <w:pPr>
              <w:jc w:val="center"/>
              <w:rPr>
                <w:sz w:val="24"/>
                <w:szCs w:val="24"/>
              </w:rPr>
            </w:pPr>
            <w:r w:rsidRPr="0066497C">
              <w:rPr>
                <w:sz w:val="24"/>
                <w:szCs w:val="24"/>
              </w:rPr>
              <w:t>директор МБОУ «Конская ООШ»</w:t>
            </w:r>
          </w:p>
        </w:tc>
        <w:tc>
          <w:tcPr>
            <w:tcW w:w="1843" w:type="dxa"/>
          </w:tcPr>
          <w:p w:rsidR="00D40411" w:rsidRPr="0066497C" w:rsidRDefault="00D40411" w:rsidP="00CC3F0B">
            <w:pPr>
              <w:jc w:val="center"/>
              <w:rPr>
                <w:sz w:val="24"/>
                <w:szCs w:val="24"/>
              </w:rPr>
            </w:pPr>
          </w:p>
        </w:tc>
        <w:tc>
          <w:tcPr>
            <w:tcW w:w="768" w:type="dxa"/>
          </w:tcPr>
          <w:p w:rsidR="00D40411" w:rsidRPr="0066497C" w:rsidRDefault="00D40411" w:rsidP="00CC3F0B">
            <w:pPr>
              <w:jc w:val="center"/>
              <w:rPr>
                <w:sz w:val="24"/>
                <w:szCs w:val="24"/>
              </w:rPr>
            </w:pPr>
          </w:p>
        </w:tc>
        <w:tc>
          <w:tcPr>
            <w:tcW w:w="1340" w:type="dxa"/>
          </w:tcPr>
          <w:p w:rsidR="00D40411" w:rsidRPr="0066497C" w:rsidRDefault="00D40411" w:rsidP="00CC3F0B">
            <w:pPr>
              <w:jc w:val="center"/>
              <w:rPr>
                <w:sz w:val="24"/>
                <w:szCs w:val="24"/>
              </w:rPr>
            </w:pPr>
          </w:p>
        </w:tc>
        <w:tc>
          <w:tcPr>
            <w:tcW w:w="2286" w:type="dxa"/>
            <w:vMerge/>
          </w:tcPr>
          <w:p w:rsidR="00D40411" w:rsidRPr="0066497C" w:rsidRDefault="00D40411" w:rsidP="00CC3F0B">
            <w:pPr>
              <w:jc w:val="center"/>
              <w:rPr>
                <w:sz w:val="24"/>
                <w:szCs w:val="24"/>
              </w:rPr>
            </w:pPr>
          </w:p>
        </w:tc>
      </w:tr>
      <w:tr w:rsidR="00D40411" w:rsidRPr="0066497C" w:rsidTr="00CC3F0B">
        <w:tc>
          <w:tcPr>
            <w:tcW w:w="1951" w:type="dxa"/>
          </w:tcPr>
          <w:p w:rsidR="00D40411" w:rsidRPr="0066497C" w:rsidRDefault="00D40411" w:rsidP="00CC3F0B">
            <w:pPr>
              <w:jc w:val="center"/>
              <w:rPr>
                <w:sz w:val="24"/>
                <w:szCs w:val="24"/>
              </w:rPr>
            </w:pPr>
            <w:r w:rsidRPr="0066497C">
              <w:rPr>
                <w:sz w:val="24"/>
                <w:szCs w:val="24"/>
              </w:rPr>
              <w:t>3. Представление прокуратуры Пестречинского района от 05.08.2020</w:t>
            </w:r>
          </w:p>
          <w:p w:rsidR="00D40411" w:rsidRPr="0066497C" w:rsidRDefault="00D40411" w:rsidP="00CC3F0B">
            <w:pPr>
              <w:jc w:val="center"/>
              <w:rPr>
                <w:sz w:val="24"/>
                <w:szCs w:val="24"/>
              </w:rPr>
            </w:pPr>
            <w:r w:rsidRPr="0066497C">
              <w:rPr>
                <w:sz w:val="24"/>
                <w:szCs w:val="24"/>
              </w:rPr>
              <w:t xml:space="preserve"> № 02-08-04</w:t>
            </w:r>
          </w:p>
        </w:tc>
        <w:tc>
          <w:tcPr>
            <w:tcW w:w="2126" w:type="dxa"/>
          </w:tcPr>
          <w:p w:rsidR="00D40411" w:rsidRPr="0066497C" w:rsidRDefault="00D40411" w:rsidP="00CC3F0B">
            <w:pPr>
              <w:jc w:val="center"/>
              <w:rPr>
                <w:sz w:val="24"/>
                <w:szCs w:val="24"/>
              </w:rPr>
            </w:pPr>
            <w:r w:rsidRPr="0066497C">
              <w:rPr>
                <w:sz w:val="24"/>
                <w:szCs w:val="24"/>
              </w:rPr>
              <w:t>1</w:t>
            </w:r>
          </w:p>
          <w:p w:rsidR="00D40411" w:rsidRPr="0066497C" w:rsidRDefault="00D40411" w:rsidP="00CC3F0B">
            <w:pPr>
              <w:jc w:val="center"/>
              <w:rPr>
                <w:sz w:val="24"/>
                <w:szCs w:val="24"/>
              </w:rPr>
            </w:pPr>
            <w:r w:rsidRPr="0066497C">
              <w:rPr>
                <w:sz w:val="24"/>
                <w:szCs w:val="24"/>
              </w:rPr>
              <w:t>секретарь Испол-нительного комите</w:t>
            </w:r>
            <w:r>
              <w:rPr>
                <w:sz w:val="24"/>
                <w:szCs w:val="24"/>
              </w:rPr>
              <w:t>та Отар-Дубровского СП</w:t>
            </w:r>
          </w:p>
        </w:tc>
        <w:tc>
          <w:tcPr>
            <w:tcW w:w="1843" w:type="dxa"/>
          </w:tcPr>
          <w:p w:rsidR="00D40411" w:rsidRPr="0066497C" w:rsidRDefault="00D40411" w:rsidP="00CC3F0B">
            <w:pPr>
              <w:jc w:val="center"/>
              <w:rPr>
                <w:sz w:val="24"/>
                <w:szCs w:val="24"/>
              </w:rPr>
            </w:pPr>
            <w:r w:rsidRPr="0066497C">
              <w:rPr>
                <w:sz w:val="24"/>
                <w:szCs w:val="24"/>
              </w:rPr>
              <w:t xml:space="preserve">Нарушение требований Федерального закона «О противодей-ствии коррупции» </w:t>
            </w:r>
          </w:p>
          <w:p w:rsidR="00D40411" w:rsidRPr="0066497C" w:rsidRDefault="00D40411" w:rsidP="00CC3F0B">
            <w:pPr>
              <w:jc w:val="center"/>
              <w:rPr>
                <w:sz w:val="24"/>
                <w:szCs w:val="24"/>
              </w:rPr>
            </w:pPr>
            <w:r w:rsidRPr="0066497C">
              <w:rPr>
                <w:sz w:val="24"/>
                <w:szCs w:val="24"/>
              </w:rPr>
              <w:t xml:space="preserve">(ненадлежащее исполнение обязанности по представлению сведений о доходах, расходах, об имуществе и обязательствах имуществен-ного характера)      </w:t>
            </w:r>
          </w:p>
        </w:tc>
        <w:tc>
          <w:tcPr>
            <w:tcW w:w="768" w:type="dxa"/>
          </w:tcPr>
          <w:p w:rsidR="00D40411" w:rsidRPr="0066497C" w:rsidRDefault="00D40411" w:rsidP="00CC3F0B">
            <w:pPr>
              <w:jc w:val="center"/>
              <w:rPr>
                <w:sz w:val="24"/>
                <w:szCs w:val="24"/>
              </w:rPr>
            </w:pPr>
            <w:r w:rsidRPr="0066497C">
              <w:rPr>
                <w:sz w:val="24"/>
                <w:szCs w:val="24"/>
              </w:rPr>
              <w:t>-</w:t>
            </w:r>
          </w:p>
        </w:tc>
        <w:tc>
          <w:tcPr>
            <w:tcW w:w="1340" w:type="dxa"/>
          </w:tcPr>
          <w:p w:rsidR="00D40411" w:rsidRPr="0066497C" w:rsidRDefault="00D40411" w:rsidP="00CC3F0B">
            <w:pPr>
              <w:jc w:val="center"/>
              <w:rPr>
                <w:sz w:val="24"/>
                <w:szCs w:val="24"/>
              </w:rPr>
            </w:pPr>
            <w:r w:rsidRPr="0066497C">
              <w:rPr>
                <w:sz w:val="24"/>
                <w:szCs w:val="24"/>
              </w:rPr>
              <w:t>замечание</w:t>
            </w:r>
          </w:p>
        </w:tc>
        <w:tc>
          <w:tcPr>
            <w:tcW w:w="2286" w:type="dxa"/>
          </w:tcPr>
          <w:p w:rsidR="00D40411" w:rsidRPr="0066497C" w:rsidRDefault="00D40411" w:rsidP="00CC3F0B">
            <w:pPr>
              <w:jc w:val="center"/>
              <w:rPr>
                <w:sz w:val="24"/>
                <w:szCs w:val="24"/>
              </w:rPr>
            </w:pPr>
            <w:r w:rsidRPr="0066497C">
              <w:rPr>
                <w:sz w:val="24"/>
                <w:szCs w:val="24"/>
              </w:rPr>
              <w:t>Распоряжение РИК Отар-Дубровского СП от 03.09.2020</w:t>
            </w:r>
          </w:p>
          <w:p w:rsidR="00D40411" w:rsidRPr="0066497C" w:rsidRDefault="00D40411" w:rsidP="00CC3F0B">
            <w:pPr>
              <w:jc w:val="center"/>
              <w:rPr>
                <w:sz w:val="24"/>
                <w:szCs w:val="24"/>
              </w:rPr>
            </w:pPr>
            <w:r w:rsidRPr="0066497C">
              <w:rPr>
                <w:sz w:val="24"/>
                <w:szCs w:val="24"/>
              </w:rPr>
              <w:t>№ 11</w:t>
            </w:r>
          </w:p>
        </w:tc>
      </w:tr>
    </w:tbl>
    <w:p w:rsidR="00D40411" w:rsidRDefault="00D40411" w:rsidP="00337159">
      <w:pPr>
        <w:ind w:firstLine="708"/>
        <w:rPr>
          <w:i/>
          <w:sz w:val="24"/>
          <w:szCs w:val="24"/>
        </w:rPr>
      </w:pPr>
    </w:p>
    <w:p w:rsidR="00D40411" w:rsidRPr="00427144" w:rsidRDefault="00D40411" w:rsidP="00337159">
      <w:pPr>
        <w:ind w:firstLine="708"/>
        <w:rPr>
          <w:b/>
          <w:i/>
          <w:sz w:val="24"/>
          <w:szCs w:val="24"/>
          <w:u w:val="single"/>
        </w:rPr>
      </w:pPr>
      <w:r>
        <w:rPr>
          <w:b/>
          <w:i/>
          <w:sz w:val="24"/>
          <w:szCs w:val="24"/>
          <w:u w:val="single"/>
        </w:rPr>
        <w:t xml:space="preserve">- </w:t>
      </w:r>
      <w:r w:rsidRPr="00427144">
        <w:rPr>
          <w:b/>
          <w:i/>
          <w:sz w:val="24"/>
          <w:szCs w:val="24"/>
          <w:u w:val="single"/>
        </w:rPr>
        <w:t>Количество полученных и изученных представлений и протестов, принятых по результатам их рассмотрения организационных мер.</w:t>
      </w:r>
    </w:p>
    <w:p w:rsidR="00D40411" w:rsidRPr="0066497C" w:rsidRDefault="00D40411" w:rsidP="00CC3F0B">
      <w:pPr>
        <w:ind w:firstLine="708"/>
      </w:pPr>
      <w:r w:rsidRPr="0066497C">
        <w:t xml:space="preserve">В 2020 году поступило </w:t>
      </w:r>
      <w:r w:rsidRPr="0066497C">
        <w:rPr>
          <w:b/>
          <w:u w:val="single"/>
        </w:rPr>
        <w:t>3</w:t>
      </w:r>
      <w:r w:rsidRPr="00AC2DB8">
        <w:rPr>
          <w:b/>
        </w:rPr>
        <w:t xml:space="preserve"> </w:t>
      </w:r>
      <w:r w:rsidRPr="0066497C">
        <w:t>представления прокурора Пестречинского района «Об устранении нарушений Федерального закона «О противодействии коррупции»:</w:t>
      </w:r>
    </w:p>
    <w:p w:rsidR="00D40411" w:rsidRPr="0066497C" w:rsidRDefault="00D40411" w:rsidP="00CC3F0B">
      <w:pPr>
        <w:ind w:firstLine="708"/>
        <w:rPr>
          <w:rStyle w:val="BalloonTextChar"/>
          <w:rFonts w:ascii="Times New Roman" w:hAnsi="Times New Roman" w:cs="Times New Roman"/>
          <w:b/>
          <w:sz w:val="28"/>
          <w:szCs w:val="28"/>
          <w:u w:val="single"/>
        </w:rPr>
      </w:pPr>
      <w:r w:rsidRPr="0066497C">
        <w:rPr>
          <w:b/>
          <w:u w:val="single"/>
        </w:rPr>
        <w:t>1) Представление прокурора Пестречинского района «Об устранении нарушений Федерального закона «О противодействии коррупции» от 20.02.2020 № 02-08-04</w:t>
      </w:r>
      <w:r w:rsidRPr="0066497C">
        <w:rPr>
          <w:rStyle w:val="BalloonTextChar"/>
          <w:rFonts w:ascii="Times New Roman" w:hAnsi="Times New Roman" w:cs="Times New Roman"/>
          <w:b/>
          <w:sz w:val="28"/>
          <w:szCs w:val="28"/>
          <w:u w:val="single"/>
        </w:rPr>
        <w:t>:</w:t>
      </w:r>
    </w:p>
    <w:p w:rsidR="00D40411" w:rsidRPr="0066497C" w:rsidRDefault="00D40411" w:rsidP="00CC3F0B">
      <w:pPr>
        <w:ind w:firstLine="708"/>
      </w:pPr>
      <w:r w:rsidRPr="0066497C">
        <w:rPr>
          <w:rStyle w:val="BalloonTextChar"/>
          <w:rFonts w:ascii="Times New Roman" w:hAnsi="Times New Roman" w:cs="Times New Roman"/>
          <w:sz w:val="28"/>
          <w:szCs w:val="28"/>
        </w:rPr>
        <w:t>- заместителем руководителя исполнительного комитета района в справке о своих доходах</w:t>
      </w:r>
      <w:r w:rsidRPr="0066497C">
        <w:rPr>
          <w:rStyle w:val="BalloonTextChar"/>
          <w:rFonts w:ascii="Times New Roman" w:hAnsi="Times New Roman" w:cs="Times New Roman"/>
          <w:b/>
          <w:sz w:val="28"/>
          <w:szCs w:val="28"/>
        </w:rPr>
        <w:t xml:space="preserve"> </w:t>
      </w:r>
      <w:r w:rsidRPr="0066497C">
        <w:t>за 2018 год не указаны банковские счета в АО «Банк Русский Ст</w:t>
      </w:r>
      <w:r>
        <w:t xml:space="preserve">андарт», открытые 22.10.2017 и </w:t>
      </w:r>
      <w:r w:rsidRPr="0066497C">
        <w:t xml:space="preserve">02.12.2018, а также счет в АКБ «Спурт» от 25.08.2016; </w:t>
      </w:r>
    </w:p>
    <w:p w:rsidR="00D40411" w:rsidRPr="0066497C" w:rsidRDefault="00D40411" w:rsidP="00CC3F0B">
      <w:pPr>
        <w:ind w:firstLine="709"/>
      </w:pPr>
      <w:r w:rsidRPr="0066497C">
        <w:t xml:space="preserve">- </w:t>
      </w:r>
      <w:r w:rsidRPr="0066497C">
        <w:rPr>
          <w:rStyle w:val="BalloonTextChar"/>
          <w:rFonts w:ascii="Times New Roman" w:hAnsi="Times New Roman" w:cs="Times New Roman"/>
          <w:sz w:val="28"/>
          <w:szCs w:val="28"/>
        </w:rPr>
        <w:t xml:space="preserve">заместителем руководителя исполнительного комитета района </w:t>
      </w:r>
      <w:r w:rsidRPr="0066497C">
        <w:t>в справке о своих доходах за 2018 год не указан банковский счет в Банке ВТБ от 05.05.2016;</w:t>
      </w:r>
    </w:p>
    <w:p w:rsidR="00D40411" w:rsidRPr="0066497C" w:rsidRDefault="00D40411" w:rsidP="00CC3F0B">
      <w:pPr>
        <w:ind w:firstLine="709"/>
        <w:rPr>
          <w:rStyle w:val="BalloonTextChar"/>
          <w:rFonts w:ascii="Times New Roman" w:hAnsi="Times New Roman" w:cs="Times New Roman"/>
          <w:b/>
          <w:sz w:val="28"/>
          <w:szCs w:val="28"/>
          <w:u w:val="single"/>
        </w:rPr>
      </w:pPr>
      <w:r w:rsidRPr="0066497C">
        <w:t xml:space="preserve">- начальником отдела культуры </w:t>
      </w:r>
      <w:r w:rsidRPr="0066497C">
        <w:rPr>
          <w:rStyle w:val="BalloonTextChar"/>
          <w:rFonts w:ascii="Times New Roman" w:hAnsi="Times New Roman" w:cs="Times New Roman"/>
          <w:sz w:val="28"/>
          <w:szCs w:val="28"/>
        </w:rPr>
        <w:t>исполнительного комитета района в справке о своих доходах</w:t>
      </w:r>
      <w:r w:rsidRPr="0066497C">
        <w:rPr>
          <w:rStyle w:val="BalloonTextChar"/>
          <w:rFonts w:ascii="Times New Roman" w:hAnsi="Times New Roman" w:cs="Times New Roman"/>
          <w:b/>
          <w:sz w:val="28"/>
          <w:szCs w:val="28"/>
        </w:rPr>
        <w:t xml:space="preserve">  </w:t>
      </w:r>
      <w:r w:rsidRPr="0066497C">
        <w:t>за 2018 год не указан счет в АКБ «Ак Барс» от 22.12.2010, в справке о доходах на несовершеннолетнего ребенка за 2018 год не указано имущество, находящееся в пользовании в г.Казани</w:t>
      </w:r>
      <w:r>
        <w:t>;</w:t>
      </w:r>
    </w:p>
    <w:p w:rsidR="00D40411" w:rsidRPr="0066497C" w:rsidRDefault="00D40411" w:rsidP="00CC3F0B">
      <w:pPr>
        <w:ind w:firstLine="709"/>
      </w:pPr>
      <w:r w:rsidRPr="0066497C">
        <w:rPr>
          <w:rStyle w:val="BalloonTextChar"/>
          <w:rFonts w:ascii="Times New Roman" w:hAnsi="Times New Roman" w:cs="Times New Roman"/>
          <w:sz w:val="28"/>
          <w:szCs w:val="28"/>
        </w:rPr>
        <w:t xml:space="preserve">- первым заместителем руководителя исполнительного комитета района в </w:t>
      </w:r>
      <w:r w:rsidRPr="0066497C">
        <w:t>справке о своих доходах за 2018 год не указаны текущие банковские счета в ПАО «Сбербанк России», 25.07.2017; КИВИ Банк, 01.09.2018; Банк ВТБ, 09.09.2009 и 14.12.2012;  ПАО Росбанк, 29.11.2014.</w:t>
      </w:r>
    </w:p>
    <w:p w:rsidR="00D40411" w:rsidRPr="0066497C" w:rsidRDefault="00D40411" w:rsidP="00CC3F0B">
      <w:pPr>
        <w:ind w:firstLine="709"/>
        <w:rPr>
          <w:b/>
          <w:u w:val="single"/>
        </w:rPr>
      </w:pPr>
      <w:r w:rsidRPr="0066497C">
        <w:rPr>
          <w:rStyle w:val="BalloonTextChar"/>
          <w:rFonts w:ascii="Times New Roman" w:hAnsi="Times New Roman" w:cs="Times New Roman"/>
          <w:b/>
          <w:sz w:val="28"/>
          <w:szCs w:val="28"/>
          <w:u w:val="single"/>
        </w:rPr>
        <w:t xml:space="preserve">2) </w:t>
      </w:r>
      <w:r w:rsidRPr="0066497C">
        <w:rPr>
          <w:b/>
          <w:u w:val="single"/>
        </w:rPr>
        <w:t>Представление прокуратуры Пестречинского района «Об устранении нарушений Федерального закона «О противодействии коррупции» от 28.02.2020 № 02-08-04:</w:t>
      </w:r>
    </w:p>
    <w:p w:rsidR="00D40411" w:rsidRPr="0066497C" w:rsidRDefault="00D40411" w:rsidP="00CC3F0B">
      <w:pPr>
        <w:ind w:firstLine="709"/>
      </w:pPr>
      <w:r w:rsidRPr="0066497C">
        <w:t xml:space="preserve">- </w:t>
      </w:r>
      <w:r w:rsidRPr="0066497C">
        <w:rPr>
          <w:b/>
        </w:rPr>
        <w:t xml:space="preserve"> </w:t>
      </w:r>
      <w:r w:rsidRPr="0066497C">
        <w:t xml:space="preserve">директором  МБОУ «Пестречинская СОШ №1 с углубленным изучением отдельных предметов» в справке о своих доходах за 2018 год не указано имущество, находящееся в пользовании в с.Пестрецы, </w:t>
      </w:r>
      <w:r w:rsidRPr="0066497C">
        <w:rPr>
          <w:rStyle w:val="BalloonTextChar"/>
          <w:rFonts w:ascii="Times New Roman" w:hAnsi="Times New Roman" w:cs="Times New Roman"/>
          <w:sz w:val="28"/>
          <w:szCs w:val="28"/>
        </w:rPr>
        <w:t xml:space="preserve">в справке о доходах </w:t>
      </w:r>
      <w:r w:rsidRPr="0066497C">
        <w:t xml:space="preserve">за 2018 год на </w:t>
      </w:r>
      <w:r w:rsidRPr="0066497C">
        <w:rPr>
          <w:rStyle w:val="BalloonTextChar"/>
          <w:rFonts w:ascii="Times New Roman" w:hAnsi="Times New Roman" w:cs="Times New Roman"/>
          <w:sz w:val="28"/>
          <w:szCs w:val="28"/>
        </w:rPr>
        <w:t>своего супруга при доходе последнего от ценных бумаг и д</w:t>
      </w:r>
      <w:r>
        <w:rPr>
          <w:rStyle w:val="BalloonTextChar"/>
          <w:rFonts w:ascii="Times New Roman" w:hAnsi="Times New Roman" w:cs="Times New Roman"/>
          <w:sz w:val="28"/>
          <w:szCs w:val="28"/>
        </w:rPr>
        <w:t>олей участия в коммерческих орг</w:t>
      </w:r>
      <w:r w:rsidRPr="0066497C">
        <w:rPr>
          <w:rStyle w:val="BalloonTextChar"/>
          <w:rFonts w:ascii="Times New Roman" w:hAnsi="Times New Roman" w:cs="Times New Roman"/>
          <w:sz w:val="28"/>
          <w:szCs w:val="28"/>
        </w:rPr>
        <w:t>а</w:t>
      </w:r>
      <w:r>
        <w:rPr>
          <w:rStyle w:val="BalloonTextChar"/>
          <w:rFonts w:ascii="Times New Roman" w:hAnsi="Times New Roman" w:cs="Times New Roman"/>
          <w:sz w:val="28"/>
          <w:szCs w:val="28"/>
        </w:rPr>
        <w:t>н</w:t>
      </w:r>
      <w:r w:rsidRPr="0066497C">
        <w:rPr>
          <w:rStyle w:val="BalloonTextChar"/>
          <w:rFonts w:ascii="Times New Roman" w:hAnsi="Times New Roman" w:cs="Times New Roman"/>
          <w:sz w:val="28"/>
          <w:szCs w:val="28"/>
        </w:rPr>
        <w:t>изациях в сумме 3 373 870 руб., общий доход указан в сумме 653 878, 19 руб.;</w:t>
      </w:r>
    </w:p>
    <w:p w:rsidR="00D40411" w:rsidRPr="0066497C" w:rsidRDefault="00D40411" w:rsidP="00CC3F0B">
      <w:pPr>
        <w:ind w:firstLine="709"/>
      </w:pPr>
      <w:r w:rsidRPr="0066497C">
        <w:t>- директором  МБОУ «Пестречинская СОШ №2» в  справке о своих доходах за 2018 год не указано имущество: земельные участки с кадастровыми номерами 16:33:160411:40 (1/11 доля в праве), 16:33:000000:48 (1/255 доля в праве);</w:t>
      </w:r>
    </w:p>
    <w:p w:rsidR="00D40411" w:rsidRPr="0066497C" w:rsidRDefault="00D40411" w:rsidP="00CC3F0B">
      <w:pPr>
        <w:ind w:firstLine="709"/>
      </w:pPr>
      <w:r w:rsidRPr="0066497C">
        <w:t>- директором  МБОУ «Богородская СОШ» в справке о своих доходах за 2018 год не указаны счета, открытые в АО «Банк Русский Стандарт» 29.02.2016, 16.10.2013, КИВИ Банк 07.02.2018;</w:t>
      </w:r>
    </w:p>
    <w:p w:rsidR="00D40411" w:rsidRPr="0066497C" w:rsidRDefault="00D40411" w:rsidP="00CC3F0B">
      <w:pPr>
        <w:ind w:firstLine="709"/>
      </w:pPr>
      <w:r w:rsidRPr="0066497C">
        <w:t>- директором  МБОУ «Кощаковская СОШ» в справке о своих доходах за 2018 год не указаны счета, открытые в АО «Кредит Европа банк» 30.06.2015, АО «Банк Русский Стандарт» 02.03.2018;</w:t>
      </w:r>
    </w:p>
    <w:p w:rsidR="00D40411" w:rsidRPr="0066497C" w:rsidRDefault="00D40411" w:rsidP="00CC3F0B">
      <w:pPr>
        <w:ind w:firstLine="709"/>
      </w:pPr>
      <w:r w:rsidRPr="0066497C">
        <w:t>- директором  МБОУ «Ленино – Кокушкинская СОШ» в справке о своих доходах за 2018 год не указаны счета, открытые в АКБ «Ак Барс» 17.11.2017, 09.12.2016, 11.12.2017, 16.06.2003, 14.03.2017;</w:t>
      </w:r>
    </w:p>
    <w:p w:rsidR="00D40411" w:rsidRPr="0066497C" w:rsidRDefault="00D40411" w:rsidP="00CC3F0B">
      <w:pPr>
        <w:ind w:firstLine="709"/>
      </w:pPr>
      <w:r w:rsidRPr="0066497C">
        <w:t>- директором  МБОУ «Тат. Ходяшевская СОШ» в справке о своих доходах за 2018 год не указан счет, открытый в АО «Российский сельскохозяйственный банк» 20.06.2018;</w:t>
      </w:r>
    </w:p>
    <w:p w:rsidR="00D40411" w:rsidRPr="0066497C" w:rsidRDefault="00D40411" w:rsidP="00CC3F0B">
      <w:pPr>
        <w:ind w:firstLine="709"/>
      </w:pPr>
      <w:r w:rsidRPr="0066497C">
        <w:t>- директором  МБОУ «Шалинская СОШ» в справке о своих доходах за 2018 год не указаны счета, открытые в АКБ «Ак Барс» 11.12.2017, 05.11.2003, ПАО «Почта банк» 06.12.2018;</w:t>
      </w:r>
    </w:p>
    <w:p w:rsidR="00D40411" w:rsidRPr="0066497C" w:rsidRDefault="00D40411" w:rsidP="00CC3F0B">
      <w:pPr>
        <w:ind w:firstLine="709"/>
      </w:pPr>
      <w:r w:rsidRPr="0066497C">
        <w:t>- директором  МБОУ «Конская ООШ» в справке о своих доходах за 2018 год не указаны счета, открытые в ПАО «Плюс Банк» 26.03.2016, ПАО «Росбанк» 11.04.2017.</w:t>
      </w:r>
    </w:p>
    <w:p w:rsidR="00D40411" w:rsidRPr="0066497C" w:rsidRDefault="00D40411" w:rsidP="00CC3F0B">
      <w:pPr>
        <w:ind w:firstLine="709"/>
        <w:rPr>
          <w:b/>
          <w:u w:val="single"/>
        </w:rPr>
      </w:pPr>
      <w:r w:rsidRPr="0066497C">
        <w:rPr>
          <w:b/>
          <w:u w:val="single"/>
        </w:rPr>
        <w:t xml:space="preserve">3) Представление прокуратуры Пестречинского района «Об устранении нарушений Федерального закона «О противодействии коррупции» </w:t>
      </w:r>
      <w:r w:rsidRPr="0066497C">
        <w:t xml:space="preserve">от </w:t>
      </w:r>
      <w:r w:rsidRPr="0066497C">
        <w:rPr>
          <w:b/>
          <w:u w:val="single"/>
        </w:rPr>
        <w:t>05.08.2020 № 02-08-04:</w:t>
      </w:r>
    </w:p>
    <w:p w:rsidR="00D40411" w:rsidRPr="0066497C" w:rsidRDefault="00D40411" w:rsidP="00CC3F0B">
      <w:pPr>
        <w:ind w:firstLine="709"/>
      </w:pPr>
      <w:r w:rsidRPr="0066497C">
        <w:t>- секретарем исполнительного комитета Отар–Дубровского сельского поселения района в справке о своих доходах, расходах, имуществе и обязательствах имущественного характера за 2019 год, в разделе 2  указаны сведени</w:t>
      </w:r>
      <w:r>
        <w:t xml:space="preserve">я о расходах, а именно в сумме </w:t>
      </w:r>
      <w:r w:rsidRPr="0066497C">
        <w:t>3 250 тыс. руб. на покупку однокомнатной квартиры, расположенной в г.Казани.</w:t>
      </w:r>
    </w:p>
    <w:p w:rsidR="00D40411" w:rsidRPr="0066497C" w:rsidRDefault="00D40411" w:rsidP="00CC3F0B">
      <w:pPr>
        <w:ind w:firstLine="709"/>
      </w:pPr>
      <w:r w:rsidRPr="0066497C">
        <w:t>При этом в качестве одного из источников получения средств, за счет которых приобретено имущество, помимо прочих (ипотеки в сумме 1800 тыс. руб., доходу по основному месту работы за 3 года в сумме 927, 5 тыс.руб., доходу супруга по основному месту работы за 3 года в сумме 339,7 тыс. руб.,  накоплений в сумме 477,5 тыс. руб.),   также указана пенсия свекрови в сумме 693,8 тыс.руб. При этом надлежащая проверка по контролю за соответствием расходов указанного муниципального служащего общему доходу лица за 3 последних года, предшествующих году совершения сделки, не проведена.</w:t>
      </w:r>
    </w:p>
    <w:p w:rsidR="00D40411" w:rsidRPr="0066497C" w:rsidRDefault="00D40411" w:rsidP="00CC3F0B">
      <w:pPr>
        <w:ind w:firstLine="709"/>
      </w:pPr>
      <w:r w:rsidRPr="0066497C">
        <w:rPr>
          <w:b/>
        </w:rPr>
        <w:t>4)</w:t>
      </w:r>
      <w:r w:rsidRPr="0066497C">
        <w:t xml:space="preserve">  Также основанием для осуществления служебной проверки послужили распоряжение руководителя исполнительного комитета района № 86-д от 24.09.2020, приказы председателя ПИЗО от 24.09.2020 № 03-07, №03-08, №03-09, изданных на основании служебной записки  ответственного  лица за профилактику коррупционных и иных правонарушений «Об итогах анализа сведений о доходах, расходах, об имуществе и обязательствах имущественного характера муниципальных служащих за 2019 год»:</w:t>
      </w:r>
    </w:p>
    <w:p w:rsidR="00D40411" w:rsidRPr="0066497C" w:rsidRDefault="00D40411" w:rsidP="00CC3F0B">
      <w:pPr>
        <w:spacing w:line="216" w:lineRule="auto"/>
        <w:ind w:firstLine="709"/>
      </w:pPr>
      <w:r w:rsidRPr="0066497C">
        <w:t xml:space="preserve">- </w:t>
      </w:r>
      <w:r w:rsidRPr="0066497C">
        <w:rPr>
          <w:rStyle w:val="Strong"/>
          <w:b w:val="0"/>
          <w:color w:val="000000"/>
        </w:rPr>
        <w:t>главным специалистом Палаты имущественных и земельных отношений района</w:t>
      </w:r>
      <w:r w:rsidRPr="0066497C">
        <w:t xml:space="preserve"> в справке о своих доходах за 2019 год  в разделе 1 «Сведения о доходах» не указано пособие по временной нетрудоспособности (в процессе проверки служащей была представлена справка о выплатах за период с 01.01.2019 по 31.12.2019 Филиала №8 ГУ-РО ФСС РФ по РТ, подтверждающая факт получения пособия по временной нетрудоспособности в сумме 3205,50</w:t>
      </w:r>
      <w:r>
        <w:t xml:space="preserve"> </w:t>
      </w:r>
      <w:r w:rsidRPr="0066497C">
        <w:t>руб.;</w:t>
      </w:r>
    </w:p>
    <w:p w:rsidR="00D40411" w:rsidRPr="0066497C" w:rsidRDefault="00D40411" w:rsidP="00CC3F0B">
      <w:pPr>
        <w:spacing w:line="216" w:lineRule="auto"/>
        <w:ind w:firstLine="709"/>
      </w:pPr>
      <w:r w:rsidRPr="0066497C">
        <w:t xml:space="preserve">- </w:t>
      </w:r>
      <w:r w:rsidRPr="0066497C">
        <w:rPr>
          <w:rStyle w:val="Strong"/>
          <w:b w:val="0"/>
          <w:color w:val="000000"/>
        </w:rPr>
        <w:t>ведущим специалистом Палаты имущественных и земельных отношений района</w:t>
      </w:r>
      <w:r w:rsidRPr="0066497C">
        <w:t xml:space="preserve"> в справке о доходах супруга о доходах, расходах, об имуществе и обязательствах имущественного характера за 2019 год не указан счет в АКБ «Ак Барс» (ПАО) от 21.07.2015;</w:t>
      </w:r>
    </w:p>
    <w:p w:rsidR="00D40411" w:rsidRPr="0066497C" w:rsidRDefault="00D40411" w:rsidP="00CC3F0B">
      <w:pPr>
        <w:spacing w:line="216" w:lineRule="auto"/>
        <w:ind w:firstLine="709"/>
      </w:pPr>
      <w:r w:rsidRPr="0066497C">
        <w:t xml:space="preserve">- </w:t>
      </w:r>
      <w:r>
        <w:rPr>
          <w:rStyle w:val="Strong"/>
          <w:b w:val="0"/>
          <w:color w:val="000000"/>
        </w:rPr>
        <w:t xml:space="preserve">специалистом </w:t>
      </w:r>
      <w:r w:rsidRPr="0066497C">
        <w:rPr>
          <w:rStyle w:val="Strong"/>
          <w:b w:val="0"/>
          <w:color w:val="000000"/>
        </w:rPr>
        <w:t>1 категории Палаты имущественных и земельных отношений Пестречинского муниципального района</w:t>
      </w:r>
      <w:r w:rsidRPr="0066497C">
        <w:t xml:space="preserve"> в справке о своих доходах, расходах, об имуществе и обязательствах имущественного характера за 2019 год жилое помещение, в котором зарегистрирована  служащая, не отражено в подразделе 3.1. раздела 3 (в случае наличия у лица права собственности) или в подразделе 6.1. раздела 6 (в случае, если объект недвижимости находится в пользовании);</w:t>
      </w:r>
    </w:p>
    <w:p w:rsidR="00D40411" w:rsidRPr="0066497C" w:rsidRDefault="00D40411" w:rsidP="00CC3F0B">
      <w:pPr>
        <w:spacing w:line="216" w:lineRule="auto"/>
        <w:ind w:firstLine="709"/>
      </w:pPr>
      <w:r w:rsidRPr="0066497C">
        <w:t>в справке о доходах, расходах, об имуществе и обязательствах имущественного характера за 2019 год на супруга и несовершеннолетних детей также в соответствующих разделах не отражено жилое помещение, в котором зарегистрированы данные лица;</w:t>
      </w:r>
    </w:p>
    <w:p w:rsidR="00D40411" w:rsidRPr="0066497C" w:rsidRDefault="00D40411" w:rsidP="00CC3F0B">
      <w:pPr>
        <w:spacing w:line="216" w:lineRule="auto"/>
        <w:ind w:firstLine="709"/>
      </w:pPr>
      <w:r w:rsidRPr="0066497C">
        <w:t xml:space="preserve">- </w:t>
      </w:r>
      <w:r w:rsidRPr="0066497C">
        <w:rPr>
          <w:rStyle w:val="Strong"/>
          <w:b w:val="0"/>
          <w:color w:val="000000"/>
        </w:rPr>
        <w:t>ведущим специалистом отдела опеки и попечительства исполнительного комитета района</w:t>
      </w:r>
      <w:r w:rsidRPr="0066497C">
        <w:t xml:space="preserve"> на титульном листе справки о своих доходах, а также в справках о доходах, на супруга и несовершеннолетнего ребенка указан разный адрес регистрации служащей; </w:t>
      </w:r>
    </w:p>
    <w:p w:rsidR="00D40411" w:rsidRPr="0066497C" w:rsidRDefault="00D40411" w:rsidP="00CC3F0B">
      <w:pPr>
        <w:spacing w:line="216" w:lineRule="auto"/>
        <w:ind w:firstLine="709"/>
      </w:pPr>
      <w:r w:rsidRPr="0066497C">
        <w:t xml:space="preserve">в разделе 1 «Сведения о доходах»  указан недостоверный доход по основному месту работы в сумме 174504,0 руб. (согласно справке 2-НДФЛ за 2019 год общая сумма дохода служащей 214179,33 руб.); </w:t>
      </w:r>
    </w:p>
    <w:p w:rsidR="00D40411" w:rsidRPr="0066497C" w:rsidRDefault="00D40411" w:rsidP="00CC3F0B">
      <w:pPr>
        <w:spacing w:line="216" w:lineRule="auto"/>
        <w:ind w:firstLine="709"/>
      </w:pPr>
      <w:r w:rsidRPr="0066497C">
        <w:t xml:space="preserve">не указано пособие по временной нетрудоспособности за 2019 год в размере 7787,85руб.; </w:t>
      </w:r>
    </w:p>
    <w:p w:rsidR="00D40411" w:rsidRPr="0066497C" w:rsidRDefault="00D40411" w:rsidP="00CC3F0B">
      <w:pPr>
        <w:spacing w:line="216" w:lineRule="auto"/>
        <w:ind w:firstLine="709"/>
      </w:pPr>
      <w:r w:rsidRPr="0066497C">
        <w:t xml:space="preserve">в разделе 6 справки некорректно  указано основание пользования имуществом; </w:t>
      </w:r>
    </w:p>
    <w:p w:rsidR="00D40411" w:rsidRPr="0066497C" w:rsidRDefault="00D40411" w:rsidP="00CC3F0B">
      <w:pPr>
        <w:spacing w:line="216" w:lineRule="auto"/>
        <w:ind w:firstLine="709"/>
      </w:pPr>
      <w:r w:rsidRPr="0066497C">
        <w:t>в справке на супруга о  доходах, расходах, об имуществе и обязательствах имущественного характера за 2019 год жилое помещение, в котором зарегистрирован  супруг, не отражено в подразделе 3.1. раздела 3 (в случае наличия у лица права собственности) или в подразделе 6.1. раздела 6 (в случае, если объект недвижимости находится в пользовании).</w:t>
      </w:r>
    </w:p>
    <w:p w:rsidR="00D40411" w:rsidRPr="0066497C" w:rsidRDefault="00D40411" w:rsidP="00CC3F0B">
      <w:pPr>
        <w:spacing w:line="216" w:lineRule="auto"/>
        <w:ind w:firstLine="709"/>
        <w:rPr>
          <w:rStyle w:val="Strong"/>
          <w:b w:val="0"/>
          <w:color w:val="000000"/>
        </w:rPr>
      </w:pPr>
      <w:r w:rsidRPr="0066497C">
        <w:rPr>
          <w:rStyle w:val="Strong"/>
          <w:b w:val="0"/>
          <w:color w:val="000000"/>
        </w:rPr>
        <w:t xml:space="preserve">Кроме того, </w:t>
      </w:r>
      <w:r w:rsidRPr="0066497C">
        <w:t xml:space="preserve">Управлением Президента Республики Татарстан по вопросам антикоррупционной политики проведены 2 </w:t>
      </w:r>
      <w:r w:rsidRPr="0066497C">
        <w:rPr>
          <w:rStyle w:val="Strong"/>
          <w:b w:val="0"/>
          <w:color w:val="000000"/>
        </w:rPr>
        <w:t>проверки</w:t>
      </w:r>
      <w:r w:rsidRPr="0066497C">
        <w:t xml:space="preserve"> полноты и достоверности сведений о доходах, расходах, об имуществе и обязатель</w:t>
      </w:r>
      <w:r>
        <w:t xml:space="preserve">ствах имущественного характера, </w:t>
      </w:r>
      <w:r w:rsidRPr="0066497C">
        <w:t>представленных</w:t>
      </w:r>
      <w:r w:rsidRPr="0066497C">
        <w:rPr>
          <w:rStyle w:val="Strong"/>
          <w:b w:val="0"/>
          <w:color w:val="000000"/>
        </w:rPr>
        <w:t xml:space="preserve"> руководителем исполнительного комитета Пестречинского муниципального района и бывшим главой Богородского сельского поселения.  </w:t>
      </w:r>
    </w:p>
    <w:p w:rsidR="00D40411" w:rsidRPr="0066497C" w:rsidRDefault="00D40411" w:rsidP="00CC3F0B">
      <w:pPr>
        <w:ind w:firstLine="708"/>
        <w:rPr>
          <w:b/>
          <w:i/>
          <w:color w:val="000000"/>
          <w:sz w:val="24"/>
          <w:szCs w:val="24"/>
          <w:u w:val="single"/>
        </w:rPr>
      </w:pPr>
      <w:r w:rsidRPr="0066497C">
        <w:rPr>
          <w:b/>
          <w:i/>
          <w:color w:val="000000"/>
          <w:sz w:val="24"/>
          <w:szCs w:val="24"/>
        </w:rPr>
        <w:t>Б</w:t>
      </w:r>
      <w:r w:rsidRPr="0066497C">
        <w:rPr>
          <w:b/>
          <w:i/>
          <w:color w:val="000000"/>
          <w:sz w:val="24"/>
          <w:szCs w:val="24"/>
          <w:u w:val="single"/>
        </w:rPr>
        <w:t>) Количество проведенных проверок полноты и достоверности сведений о доходах, имуществе и обязательствах имущественного характера, выявленные нарушения. Итоги рассмотрения на заседаниях комиссий по соблюдению требований к служебному поведению и урегулированию конфликта интересов:</w:t>
      </w:r>
    </w:p>
    <w:p w:rsidR="00D40411" w:rsidRPr="0066497C" w:rsidRDefault="00D40411" w:rsidP="00CC3F0B">
      <w:pPr>
        <w:ind w:firstLine="709"/>
      </w:pPr>
      <w:r w:rsidRPr="0066497C">
        <w:t xml:space="preserve">В 2020 году с изданием правового акта проведено </w:t>
      </w:r>
      <w:r w:rsidRPr="0066497C">
        <w:rPr>
          <w:b/>
          <w:u w:val="single"/>
        </w:rPr>
        <w:t>8 служебных проверок</w:t>
      </w:r>
      <w:r w:rsidRPr="0066497C">
        <w:t xml:space="preserve"> достоверности и полноты сведений о доходах, расходах, об имуществе и обязательствах имущественного характера служащих, их супруги (супруга) и несовершеннолетних детей, в том числе 4 проверки - на основании поступившего представления прокуратуры Пестречинского района по итогам представленных муниципальными служащими сведений за 2018 год (по итогам проверки к мерам дисциплинарной ответственности в виде замечания привлечены  3 должностных лица, у 1 служащего выявленные нарушения признаны несущественными и дисциплинарное взыскание к нему не применено); 4 проверки были инициированы работником кадровой службы, ответственным за предупреждение коррупционных и иных правонарушений по итогам представленных муниципальными служащими сведений за 2019 год (</w:t>
      </w:r>
      <w:r w:rsidRPr="0066497C">
        <w:rPr>
          <w:bCs/>
          <w:color w:val="000000"/>
        </w:rPr>
        <w:t>по итогам проверки привлечены к мерам дисциплинарной ответственности в виде выговора - 1 чел., замечания - 3 чел.</w:t>
      </w:r>
      <w:r w:rsidRPr="0066497C">
        <w:t>).</w:t>
      </w:r>
    </w:p>
    <w:p w:rsidR="00D40411" w:rsidRPr="0066497C" w:rsidRDefault="00D40411" w:rsidP="00CC3F0B">
      <w:pPr>
        <w:ind w:firstLine="709"/>
      </w:pPr>
      <w:r w:rsidRPr="0066497C">
        <w:t xml:space="preserve">По результатам проведенных проверок материалы направлены на рассмотрение комиссии </w:t>
      </w:r>
      <w:r w:rsidRPr="0066497C">
        <w:rPr>
          <w:color w:val="000000"/>
        </w:rPr>
        <w:t>по соблюдению требований к служебному (должностному) поведению и  урегулированию конфликта интересов</w:t>
      </w:r>
      <w:r w:rsidRPr="0066497C">
        <w:t>, комиссией вынесены решения о привлечении 7 муниципальных служащих к мерам дисциплинарной ответственности.</w:t>
      </w:r>
    </w:p>
    <w:p w:rsidR="00D40411" w:rsidRPr="0066497C" w:rsidRDefault="00D40411" w:rsidP="00CC3F0B">
      <w:pPr>
        <w:ind w:firstLine="709"/>
      </w:pPr>
      <w:r w:rsidRPr="0066497C">
        <w:t>В рамках указанных проверок параллельно проведено 8 проверок по конфликту интересов.</w:t>
      </w:r>
      <w:r w:rsidRPr="0066497C">
        <w:rPr>
          <w:b/>
        </w:rPr>
        <w:t xml:space="preserve"> </w:t>
      </w:r>
      <w:r w:rsidRPr="0066497C">
        <w:t>Нарушений не выявлено.</w:t>
      </w:r>
    </w:p>
    <w:p w:rsidR="00D40411" w:rsidRPr="0066497C" w:rsidRDefault="00D40411" w:rsidP="00CC3F0B">
      <w:pPr>
        <w:suppressAutoHyphens/>
        <w:ind w:firstLine="709"/>
      </w:pPr>
      <w:r w:rsidRPr="0066497C">
        <w:t xml:space="preserve">Всего в 2020 году привлечено к дисциплинарной ответственности </w:t>
      </w:r>
      <w:r w:rsidRPr="0066497C">
        <w:rPr>
          <w:b/>
          <w:u w:val="single"/>
        </w:rPr>
        <w:t xml:space="preserve">10 </w:t>
      </w:r>
      <w:r w:rsidRPr="00427144">
        <w:t>муниципальных служащих, в</w:t>
      </w:r>
      <w:r w:rsidRPr="0066497C">
        <w:t xml:space="preserve"> т.ч. 9 - по сведениям о доходах, 1 – по конфликту интересов, из них 7 – по рекомендации комиссии по конфликту интересов.</w:t>
      </w:r>
    </w:p>
    <w:p w:rsidR="00D40411" w:rsidRPr="0066497C" w:rsidRDefault="00D40411" w:rsidP="00337159">
      <w:pPr>
        <w:ind w:firstLine="709"/>
        <w:rPr>
          <w:i/>
          <w:sz w:val="24"/>
          <w:szCs w:val="24"/>
        </w:rPr>
      </w:pPr>
      <w:r w:rsidRPr="0066497C">
        <w:rPr>
          <w:b/>
          <w:i/>
          <w:sz w:val="24"/>
          <w:szCs w:val="24"/>
        </w:rPr>
        <w:t>- </w:t>
      </w:r>
      <w:r w:rsidRPr="0066497C">
        <w:rPr>
          <w:b/>
          <w:i/>
          <w:sz w:val="24"/>
          <w:szCs w:val="24"/>
          <w:u w:val="single"/>
        </w:rPr>
        <w:t>Результаты работы с актами реагирования, внесенными органами государственного контроля, действующими на территории района</w:t>
      </w:r>
      <w:r w:rsidRPr="0066497C">
        <w:rPr>
          <w:i/>
          <w:sz w:val="24"/>
          <w:szCs w:val="24"/>
        </w:rPr>
        <w:t xml:space="preserve"> (указывается обобщенное количество внесенных в ОМСУ и организации муниципального района (городского округа) актов реагирования, основные выводы по результатам их обобщения, работа по размещению сведений на официальных сайтах районов).</w:t>
      </w:r>
    </w:p>
    <w:p w:rsidR="00D40411" w:rsidRPr="0066497C" w:rsidRDefault="00D40411" w:rsidP="00337159">
      <w:pPr>
        <w:shd w:val="clear" w:color="auto" w:fill="FFFFFF"/>
        <w:ind w:firstLine="709"/>
      </w:pPr>
      <w:r w:rsidRPr="0066497C">
        <w:rPr>
          <w:spacing w:val="-9"/>
        </w:rPr>
        <w:t xml:space="preserve">В целях совершенствования взаимодействия с правоохранительными и контрольно-надзорными органами, во исполнение постановления главы </w:t>
      </w:r>
      <w:r w:rsidRPr="0066497C">
        <w:t xml:space="preserve">Пестречинского муниципального района </w:t>
      </w:r>
      <w:r w:rsidRPr="0066497C">
        <w:rPr>
          <w:spacing w:val="-9"/>
        </w:rPr>
        <w:t>№44 от 10.04.2015 «</w:t>
      </w:r>
      <w:r w:rsidRPr="0066497C">
        <w:t xml:space="preserve">Об электронно-информационном реестре актов реагирования, поступающих от правоохранительных и контрольно-надзорных органов, и результатов их исполнения» </w:t>
      </w:r>
      <w:r w:rsidRPr="0066497C">
        <w:rPr>
          <w:spacing w:val="-2"/>
        </w:rPr>
        <w:t xml:space="preserve">ведется реестр актов реагирования </w:t>
      </w:r>
      <w:r w:rsidRPr="0066497C">
        <w:rPr>
          <w:spacing w:val="-8"/>
        </w:rPr>
        <w:t xml:space="preserve">правоохранительных и контрольно-надзорных органов, поступающих </w:t>
      </w:r>
      <w:r w:rsidRPr="0066497C">
        <w:rPr>
          <w:spacing w:val="-9"/>
        </w:rPr>
        <w:t xml:space="preserve">в адрес </w:t>
      </w:r>
      <w:r w:rsidRPr="0066497C">
        <w:rPr>
          <w:spacing w:val="-8"/>
        </w:rPr>
        <w:t xml:space="preserve">органов </w:t>
      </w:r>
      <w:r w:rsidRPr="0066497C">
        <w:t>местного самоуправления района, отделов</w:t>
      </w:r>
      <w:r w:rsidRPr="0066497C">
        <w:rPr>
          <w:spacing w:val="-9"/>
        </w:rPr>
        <w:t xml:space="preserve"> исполнительного комитета </w:t>
      </w:r>
      <w:r w:rsidRPr="0066497C">
        <w:t>района</w:t>
      </w:r>
      <w:r w:rsidRPr="0066497C">
        <w:rPr>
          <w:spacing w:val="-9"/>
        </w:rPr>
        <w:t xml:space="preserve">, а также в адрес </w:t>
      </w:r>
      <w:r w:rsidRPr="0066497C">
        <w:rPr>
          <w:spacing w:val="-8"/>
        </w:rPr>
        <w:t xml:space="preserve">муниципальных предприятий и учреждений. </w:t>
      </w:r>
    </w:p>
    <w:p w:rsidR="00D40411" w:rsidRPr="0066497C" w:rsidRDefault="00D40411" w:rsidP="00337159">
      <w:pPr>
        <w:shd w:val="clear" w:color="auto" w:fill="FFFFFF"/>
        <w:ind w:firstLine="709"/>
        <w:rPr>
          <w:bCs/>
          <w:spacing w:val="-2"/>
        </w:rPr>
      </w:pPr>
      <w:r w:rsidRPr="0066497C">
        <w:rPr>
          <w:color w:val="000000"/>
        </w:rPr>
        <w:t>Обеспечено ежеквартальное предоставление органами местного самоуправления и подведомственными организациями информации о внесенных актах реагирования контрольно-надзорных органов, а также проведение анализа причин и условий, способствовавших совершению нарушений.</w:t>
      </w:r>
      <w:r w:rsidRPr="0066497C">
        <w:rPr>
          <w:bCs/>
          <w:spacing w:val="-2"/>
        </w:rPr>
        <w:t xml:space="preserve"> </w:t>
      </w:r>
    </w:p>
    <w:p w:rsidR="00D40411" w:rsidRPr="0066497C" w:rsidRDefault="00D40411" w:rsidP="00337159">
      <w:pPr>
        <w:shd w:val="clear" w:color="auto" w:fill="FFFFFF"/>
        <w:ind w:firstLine="709"/>
        <w:rPr>
          <w:spacing w:val="-3"/>
        </w:rPr>
      </w:pPr>
      <w:r w:rsidRPr="0066497C">
        <w:rPr>
          <w:bCs/>
          <w:spacing w:val="-2"/>
        </w:rPr>
        <w:t xml:space="preserve">Информация о мониторинге </w:t>
      </w:r>
      <w:r w:rsidRPr="0066497C">
        <w:rPr>
          <w:color w:val="000000"/>
        </w:rPr>
        <w:t xml:space="preserve">актов реагирования, поступающих от правоохранительных и контрольно-надзорных органов за 1 и 2 полугодие 2020 года, </w:t>
      </w:r>
      <w:r w:rsidRPr="0066497C">
        <w:rPr>
          <w:bCs/>
          <w:spacing w:val="-2"/>
        </w:rPr>
        <w:t>заслушана дважды на</w:t>
      </w:r>
      <w:r w:rsidRPr="0066497C">
        <w:t xml:space="preserve"> заседаниях комиссии по координации работы по противодействию коррупции в районе</w:t>
      </w:r>
      <w:r w:rsidRPr="0066497C">
        <w:rPr>
          <w:bCs/>
          <w:spacing w:val="-2"/>
        </w:rPr>
        <w:t xml:space="preserve"> от 19.06.2020 и 04.12.2020, а также размещена на официальном сайте района в сети Интернет.</w:t>
      </w:r>
      <w:r w:rsidRPr="0066497C">
        <w:rPr>
          <w:color w:val="000000"/>
        </w:rPr>
        <w:t xml:space="preserve"> Все поступившие акты были обобщены и проанализированы, проведена работа по устранению выявленных нарушений, внесенных  учреждениям сферы культуры и образования.</w:t>
      </w:r>
      <w:r w:rsidRPr="0066497C">
        <w:rPr>
          <w:spacing w:val="-3"/>
        </w:rPr>
        <w:t xml:space="preserve"> </w:t>
      </w:r>
    </w:p>
    <w:p w:rsidR="00D40411" w:rsidRPr="0066497C" w:rsidRDefault="00D40411" w:rsidP="00337159">
      <w:pPr>
        <w:shd w:val="clear" w:color="auto" w:fill="FFFFFF"/>
        <w:ind w:firstLine="709"/>
      </w:pPr>
      <w:r w:rsidRPr="0066497C">
        <w:rPr>
          <w:spacing w:val="-3"/>
        </w:rPr>
        <w:t xml:space="preserve">Всего </w:t>
      </w:r>
      <w:r w:rsidRPr="0066497C">
        <w:t xml:space="preserve">2020 году </w:t>
      </w:r>
      <w:r w:rsidRPr="0066497C">
        <w:rPr>
          <w:spacing w:val="-2"/>
        </w:rPr>
        <w:t xml:space="preserve">поступило </w:t>
      </w:r>
      <w:r w:rsidRPr="0066497C">
        <w:rPr>
          <w:b/>
          <w:u w:val="single"/>
        </w:rPr>
        <w:t>109 актов реагирования</w:t>
      </w:r>
      <w:r w:rsidRPr="0066497C">
        <w:t>,</w:t>
      </w:r>
      <w:r w:rsidRPr="0066497C">
        <w:rPr>
          <w:spacing w:val="-2"/>
        </w:rPr>
        <w:t xml:space="preserve"> вынесенных правоохранительными и контрольно-</w:t>
      </w:r>
      <w:r w:rsidRPr="0066497C">
        <w:t>надзорными органами.</w:t>
      </w:r>
    </w:p>
    <w:p w:rsidR="00D40411" w:rsidRPr="0066497C" w:rsidRDefault="00D40411" w:rsidP="00337159">
      <w:pPr>
        <w:shd w:val="clear" w:color="auto" w:fill="FFFFFF"/>
        <w:ind w:firstLine="709"/>
      </w:pPr>
      <w:r w:rsidRPr="0066497C">
        <w:rPr>
          <w:spacing w:val="-3"/>
        </w:rPr>
        <w:t xml:space="preserve">Из них  44 - в отношении руководителей Совета и </w:t>
      </w:r>
      <w:r>
        <w:rPr>
          <w:spacing w:val="-3"/>
        </w:rPr>
        <w:t>И</w:t>
      </w:r>
      <w:r w:rsidRPr="0066497C">
        <w:rPr>
          <w:spacing w:val="-3"/>
        </w:rPr>
        <w:t xml:space="preserve">сполнительного комитета </w:t>
      </w:r>
      <w:r w:rsidRPr="0066497C">
        <w:t>муниципального района;</w:t>
      </w:r>
      <w:r w:rsidRPr="0066497C">
        <w:rPr>
          <w:spacing w:val="-2"/>
        </w:rPr>
        <w:t xml:space="preserve"> 54 - в отношении должностных лиц советов и </w:t>
      </w:r>
      <w:r w:rsidRPr="0066497C">
        <w:rPr>
          <w:spacing w:val="-3"/>
        </w:rPr>
        <w:t xml:space="preserve">исполнительных комитетов </w:t>
      </w:r>
      <w:r w:rsidRPr="0066497C">
        <w:rPr>
          <w:spacing w:val="-2"/>
        </w:rPr>
        <w:t xml:space="preserve">сельских поселений; </w:t>
      </w:r>
      <w:r w:rsidRPr="0066497C">
        <w:t xml:space="preserve">11 - в отношении </w:t>
      </w:r>
      <w:r w:rsidRPr="0066497C">
        <w:rPr>
          <w:spacing w:val="-2"/>
        </w:rPr>
        <w:t>руководителей</w:t>
      </w:r>
      <w:r w:rsidRPr="0066497C">
        <w:t xml:space="preserve"> муниципальных бюджетных образовательных и дошкольных учреждений системы образования.  </w:t>
      </w:r>
      <w:r w:rsidRPr="0066497C">
        <w:rPr>
          <w:spacing w:val="-9"/>
        </w:rPr>
        <w:t>Из них:</w:t>
      </w:r>
    </w:p>
    <w:p w:rsidR="00D40411" w:rsidRPr="0066497C" w:rsidRDefault="00D40411" w:rsidP="00337159">
      <w:pPr>
        <w:shd w:val="clear" w:color="auto" w:fill="FFFFFF"/>
        <w:ind w:firstLine="709"/>
      </w:pPr>
      <w:r w:rsidRPr="0066497C">
        <w:rPr>
          <w:spacing w:val="-1"/>
        </w:rPr>
        <w:t xml:space="preserve">- 84 акта прокурорского реагирования (акты рассмотрены в установленный законом срок, </w:t>
      </w:r>
      <w:r w:rsidRPr="0066497C">
        <w:t xml:space="preserve"> приняты необходимые меры по устранению указанных нарушений);</w:t>
      </w:r>
    </w:p>
    <w:p w:rsidR="00D40411" w:rsidRPr="0066497C" w:rsidRDefault="00D40411" w:rsidP="00337159">
      <w:pPr>
        <w:shd w:val="clear" w:color="auto" w:fill="FFFFFF"/>
        <w:ind w:firstLine="709"/>
      </w:pPr>
      <w:r>
        <w:t xml:space="preserve">- </w:t>
      </w:r>
      <w:r w:rsidRPr="0066497C">
        <w:t>7  актов Управления Роспотребнадзора (устранены);</w:t>
      </w:r>
    </w:p>
    <w:p w:rsidR="00D40411" w:rsidRPr="0066497C" w:rsidRDefault="00D40411" w:rsidP="00337159">
      <w:pPr>
        <w:shd w:val="clear" w:color="auto" w:fill="FFFFFF"/>
        <w:ind w:firstLine="709"/>
      </w:pPr>
      <w:r>
        <w:t xml:space="preserve">- </w:t>
      </w:r>
      <w:r w:rsidRPr="0066497C">
        <w:t>2 акта ГИБДД МВД по РТ;</w:t>
      </w:r>
    </w:p>
    <w:p w:rsidR="00D40411" w:rsidRPr="0066497C" w:rsidRDefault="00D40411" w:rsidP="00337159">
      <w:pPr>
        <w:shd w:val="clear" w:color="auto" w:fill="FFFFFF"/>
        <w:ind w:firstLine="709"/>
      </w:pPr>
      <w:r w:rsidRPr="0066497C">
        <w:t>- 1 акт МВД;</w:t>
      </w:r>
    </w:p>
    <w:p w:rsidR="00D40411" w:rsidRPr="0066497C" w:rsidRDefault="00D40411" w:rsidP="00337159">
      <w:pPr>
        <w:shd w:val="clear" w:color="auto" w:fill="FFFFFF"/>
        <w:ind w:firstLine="709"/>
      </w:pPr>
      <w:r w:rsidRPr="0066497C">
        <w:t>- 2 акта Высокогорский МРСО СУ СК России по РТ;</w:t>
      </w:r>
    </w:p>
    <w:p w:rsidR="00D40411" w:rsidRPr="0066497C" w:rsidRDefault="00D40411" w:rsidP="00337159">
      <w:pPr>
        <w:shd w:val="clear" w:color="auto" w:fill="FFFFFF"/>
        <w:ind w:firstLine="709"/>
      </w:pPr>
      <w:r w:rsidRPr="0066497C">
        <w:t>- 1 акт СУ СК России по РТ (4-й отдел по расследованию особо важных дел);</w:t>
      </w:r>
    </w:p>
    <w:p w:rsidR="00D40411" w:rsidRPr="0066497C" w:rsidRDefault="00D40411" w:rsidP="00DE1317">
      <w:pPr>
        <w:shd w:val="clear" w:color="auto" w:fill="FFFFFF"/>
        <w:ind w:firstLine="709"/>
      </w:pPr>
      <w:r w:rsidRPr="0066497C">
        <w:t>- 3 акта УНД ГУ МЧС;</w:t>
      </w:r>
    </w:p>
    <w:p w:rsidR="00D40411" w:rsidRPr="0066497C" w:rsidRDefault="00D40411" w:rsidP="00DE1317">
      <w:pPr>
        <w:shd w:val="clear" w:color="auto" w:fill="FFFFFF"/>
        <w:ind w:firstLine="709"/>
      </w:pPr>
      <w:r w:rsidRPr="0066497C">
        <w:t>- 6 актов мирового суда;</w:t>
      </w:r>
    </w:p>
    <w:p w:rsidR="00D40411" w:rsidRPr="0066497C" w:rsidRDefault="00D40411" w:rsidP="00DE1317">
      <w:pPr>
        <w:shd w:val="clear" w:color="auto" w:fill="FFFFFF"/>
        <w:ind w:firstLine="709"/>
      </w:pPr>
      <w:r w:rsidRPr="0066497C">
        <w:t>- 1 акт  Россельхознадзора;</w:t>
      </w:r>
    </w:p>
    <w:p w:rsidR="00D40411" w:rsidRPr="0066497C" w:rsidRDefault="00D40411" w:rsidP="00DE1317">
      <w:pPr>
        <w:shd w:val="clear" w:color="auto" w:fill="FFFFFF"/>
        <w:ind w:firstLine="709"/>
      </w:pPr>
      <w:r w:rsidRPr="0066497C">
        <w:t xml:space="preserve"> - 2 акта Пестречинского районного суда.</w:t>
      </w:r>
    </w:p>
    <w:p w:rsidR="00D40411" w:rsidRDefault="00D40411" w:rsidP="00C42161">
      <w:pPr>
        <w:shd w:val="clear" w:color="auto" w:fill="FFFFFF"/>
        <w:tabs>
          <w:tab w:val="left" w:pos="1003"/>
        </w:tabs>
        <w:ind w:firstLine="709"/>
        <w:rPr>
          <w:bCs/>
        </w:rPr>
      </w:pPr>
      <w:r w:rsidRPr="0066497C">
        <w:t>Настоящие акты реагирования вынесены в связи с нарушением административного законодательства; Федеральных законов «О противодействии коррупции»;</w:t>
      </w:r>
      <w:r w:rsidRPr="0066497C">
        <w:rPr>
          <w:bCs/>
        </w:rPr>
        <w:t xml:space="preserve"> «О муниципальной службе»;</w:t>
      </w:r>
      <w:r w:rsidRPr="0066497C">
        <w:t xml:space="preserve"> «Об образовании»</w:t>
      </w:r>
      <w:r>
        <w:t>;</w:t>
      </w:r>
      <w:r w:rsidRPr="0066497C">
        <w:t xml:space="preserve"> «О лицензировании отдельных видов деятельности» (образовательной деятельности)</w:t>
      </w:r>
      <w:r>
        <w:t>;</w:t>
      </w:r>
      <w:r w:rsidRPr="0066497C">
        <w:t xml:space="preserve"> «О защите прав и законных интересов детей-сирот и детей, оставшихся без попечения родителей»</w:t>
      </w:r>
      <w:r>
        <w:t>;</w:t>
      </w:r>
      <w:r w:rsidRPr="0066497C">
        <w:t xml:space="preserve"> «О дополнительных гарантиях детей-сирот и детей, оставшихся без попечения родителей»</w:t>
      </w:r>
      <w:r>
        <w:t>;</w:t>
      </w:r>
      <w:r w:rsidRPr="0066497C">
        <w:t xml:space="preserve"> «О порядке рассмотрения обращений граждан Российской Федерации»</w:t>
      </w:r>
      <w:r>
        <w:t>;</w:t>
      </w:r>
      <w:r w:rsidRPr="0066497C">
        <w:t xml:space="preserve"> «Об организации предоставления государственных и муниципальных услуг»</w:t>
      </w:r>
      <w:r>
        <w:t>;</w:t>
      </w:r>
      <w:r w:rsidRPr="0066497C">
        <w:t xml:space="preserve"> «О пожарной безопасности»; «О гражданской обороне»</w:t>
      </w:r>
      <w:r>
        <w:t>;</w:t>
      </w:r>
      <w:r w:rsidRPr="0066497C">
        <w:t xml:space="preserve"> «Об </w:t>
      </w:r>
      <w:r>
        <w:t xml:space="preserve">охране </w:t>
      </w:r>
      <w:r w:rsidRPr="0066497C">
        <w:t>окружающей среды»</w:t>
      </w:r>
      <w:r>
        <w:t>;</w:t>
      </w:r>
      <w:r w:rsidRPr="0066497C">
        <w:t xml:space="preserve"> «О защите населения и территорий от чрезвычайных ситуаций природного и техногенного характера»</w:t>
      </w:r>
      <w:r>
        <w:t>;</w:t>
      </w:r>
      <w:r w:rsidRPr="0066497C">
        <w:t xml:space="preserve"> «О воинской обязанности и военной службе»</w:t>
      </w:r>
      <w:r>
        <w:t>;</w:t>
      </w:r>
      <w:r w:rsidRPr="0066497C">
        <w:t xml:space="preserve"> «Об участии в долевом строительстве многоквартирных домов и иных объектов недвижимости и о внесении изменений в некоторые подзаконные акты Российской Федерации»</w:t>
      </w:r>
      <w:r>
        <w:t>;</w:t>
      </w:r>
      <w:r w:rsidRPr="0066497C">
        <w:t xml:space="preserve">  «О водоснабжении и водоотведении»</w:t>
      </w:r>
      <w:r>
        <w:t>;</w:t>
      </w:r>
      <w:r w:rsidRPr="0066497C">
        <w:t xml:space="preserve"> «О контрактной системе в сфере закупок товаров, работ, услуг для обеспечения государственных и муниципальных нужд»</w:t>
      </w:r>
      <w:r>
        <w:t>;</w:t>
      </w:r>
      <w:r w:rsidRPr="0066497C">
        <w:t xml:space="preserve"> а также жилищного, земельного, природоохранного, трудового, санитарно-эпидемиологического  законодательства, законодательства в сфере использования муниципального имущества, законодательства в сфере развития малого и среднего предпринимательства, законодательства об общих принципах организации местного самоуправления в Российской Федерации», законодательства в сфере противодействия терроризму, </w:t>
      </w:r>
      <w:r w:rsidRPr="0066497C">
        <w:rPr>
          <w:bCs/>
        </w:rPr>
        <w:t>законодательства по работе в сфере межнациональных и межконфессиональных отношений и раннего предупреждения конфликтных ситуаций.</w:t>
      </w:r>
      <w:r>
        <w:rPr>
          <w:bCs/>
        </w:rPr>
        <w:t xml:space="preserve"> </w:t>
      </w:r>
    </w:p>
    <w:p w:rsidR="00D40411" w:rsidRPr="0066497C" w:rsidRDefault="00D40411" w:rsidP="00C42161">
      <w:pPr>
        <w:shd w:val="clear" w:color="auto" w:fill="FFFFFF"/>
        <w:tabs>
          <w:tab w:val="left" w:pos="1003"/>
        </w:tabs>
        <w:ind w:firstLine="709"/>
      </w:pPr>
      <w:r w:rsidRPr="0066497C">
        <w:rPr>
          <w:color w:val="000000"/>
        </w:rPr>
        <w:t>По предварительным данным всего к</w:t>
      </w:r>
      <w:r w:rsidRPr="0066497C">
        <w:t xml:space="preserve"> административной ответственности привлечено 14 должностных лиц, сумма штрафов составляет 120500 руб., остальные привлечены к дисциплинарной ответственности (по состоянию на 01.01.2021 выяснено о привлечении 20 чел., цифры юридическим отделом Совета района уточняются).</w:t>
      </w:r>
    </w:p>
    <w:p w:rsidR="00D40411" w:rsidRPr="0066497C" w:rsidRDefault="00D40411" w:rsidP="00337159">
      <w:pPr>
        <w:ind w:firstLine="709"/>
        <w:rPr>
          <w:i/>
        </w:rPr>
      </w:pPr>
      <w:r w:rsidRPr="0066497C">
        <w:t xml:space="preserve">Информация об актах реагирования, поступивших в 2020 году в отношении муниципальных служащих, лиц, замещающих муниципальные должности, руководителей муниципальных организаций по противодействию коррупции и принятых мерах представлена </w:t>
      </w:r>
      <w:r w:rsidRPr="0066497C">
        <w:rPr>
          <w:color w:val="000000"/>
        </w:rPr>
        <w:t>в таблице 2 к отчету помощника главы:</w:t>
      </w:r>
    </w:p>
    <w:p w:rsidR="00D40411" w:rsidRPr="0066497C" w:rsidRDefault="00D40411" w:rsidP="00337159">
      <w:pPr>
        <w:ind w:firstLine="709"/>
        <w:jc w:val="right"/>
        <w:rPr>
          <w:i/>
          <w:color w:val="000000"/>
          <w:sz w:val="24"/>
          <w:szCs w:val="24"/>
        </w:rPr>
      </w:pPr>
    </w:p>
    <w:p w:rsidR="00D40411" w:rsidRPr="0066497C" w:rsidRDefault="00D40411" w:rsidP="00337159">
      <w:pPr>
        <w:ind w:firstLine="709"/>
        <w:jc w:val="right"/>
        <w:rPr>
          <w:i/>
          <w:color w:val="000000"/>
          <w:sz w:val="24"/>
          <w:szCs w:val="24"/>
        </w:rPr>
      </w:pPr>
      <w:r w:rsidRPr="0066497C">
        <w:rPr>
          <w:i/>
          <w:color w:val="000000"/>
          <w:sz w:val="24"/>
          <w:szCs w:val="24"/>
        </w:rPr>
        <w:t>Таблица 2</w:t>
      </w:r>
    </w:p>
    <w:p w:rsidR="00D40411" w:rsidRPr="0066497C" w:rsidRDefault="00D40411" w:rsidP="00337159">
      <w:pPr>
        <w:ind w:firstLine="709"/>
        <w:jc w:val="right"/>
        <w:rPr>
          <w:i/>
          <w:color w:val="000000"/>
          <w:sz w:val="24"/>
          <w:szCs w:val="24"/>
        </w:rPr>
      </w:pPr>
      <w:r w:rsidRPr="0066497C">
        <w:rPr>
          <w:i/>
          <w:color w:val="000000"/>
          <w:sz w:val="24"/>
          <w:szCs w:val="24"/>
        </w:rPr>
        <w:t>к отчету помощника главы</w:t>
      </w:r>
    </w:p>
    <w:p w:rsidR="00D40411" w:rsidRPr="0066497C" w:rsidRDefault="00D40411" w:rsidP="00337159">
      <w:pPr>
        <w:ind w:firstLine="709"/>
        <w:jc w:val="right"/>
        <w:rPr>
          <w:i/>
          <w:sz w:val="24"/>
          <w:szCs w:val="24"/>
        </w:rPr>
      </w:pPr>
    </w:p>
    <w:p w:rsidR="00D40411" w:rsidRPr="0066497C" w:rsidRDefault="00D40411" w:rsidP="00337159">
      <w:pPr>
        <w:jc w:val="center"/>
        <w:rPr>
          <w:b/>
          <w:sz w:val="24"/>
          <w:szCs w:val="24"/>
        </w:rPr>
      </w:pPr>
      <w:r w:rsidRPr="0066497C">
        <w:rPr>
          <w:b/>
          <w:sz w:val="24"/>
          <w:szCs w:val="24"/>
        </w:rPr>
        <w:t xml:space="preserve">Информация </w:t>
      </w:r>
    </w:p>
    <w:p w:rsidR="00D40411" w:rsidRPr="0066497C" w:rsidRDefault="00D40411" w:rsidP="00337159">
      <w:pPr>
        <w:jc w:val="center"/>
        <w:rPr>
          <w:b/>
          <w:sz w:val="24"/>
          <w:szCs w:val="24"/>
        </w:rPr>
      </w:pPr>
      <w:r w:rsidRPr="0066497C">
        <w:rPr>
          <w:b/>
          <w:sz w:val="24"/>
          <w:szCs w:val="24"/>
        </w:rPr>
        <w:t>об актах реагирования, поступивших в 2020 году</w:t>
      </w:r>
      <w:r w:rsidRPr="0066497C">
        <w:t xml:space="preserve"> </w:t>
      </w:r>
      <w:r w:rsidRPr="0066497C">
        <w:rPr>
          <w:b/>
          <w:sz w:val="24"/>
          <w:szCs w:val="24"/>
        </w:rPr>
        <w:t>в отношении муниципальных служащих, лиц, замещающих муниципальные должности, руководителей муниципальных организаций и принятых мерах</w:t>
      </w:r>
    </w:p>
    <w:p w:rsidR="00D40411" w:rsidRPr="0066497C" w:rsidRDefault="00D40411" w:rsidP="00337159">
      <w:pPr>
        <w:ind w:firstLine="709"/>
        <w:jc w:val="right"/>
        <w:rPr>
          <w:i/>
          <w:sz w:val="24"/>
          <w:szCs w:val="24"/>
        </w:rPr>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168"/>
        <w:gridCol w:w="3060"/>
        <w:gridCol w:w="4140"/>
      </w:tblGrid>
      <w:tr w:rsidR="00D40411" w:rsidRPr="0066497C" w:rsidTr="00332135">
        <w:tc>
          <w:tcPr>
            <w:tcW w:w="3168" w:type="dxa"/>
          </w:tcPr>
          <w:p w:rsidR="00D40411" w:rsidRPr="0066497C" w:rsidRDefault="00D40411" w:rsidP="00332135">
            <w:pPr>
              <w:rPr>
                <w:sz w:val="24"/>
                <w:szCs w:val="24"/>
              </w:rPr>
            </w:pPr>
          </w:p>
          <w:p w:rsidR="00D40411" w:rsidRPr="0066497C" w:rsidRDefault="00D40411" w:rsidP="00332135">
            <w:pPr>
              <w:rPr>
                <w:sz w:val="24"/>
                <w:szCs w:val="24"/>
              </w:rPr>
            </w:pPr>
          </w:p>
        </w:tc>
        <w:tc>
          <w:tcPr>
            <w:tcW w:w="3060" w:type="dxa"/>
          </w:tcPr>
          <w:p w:rsidR="00D40411" w:rsidRPr="0066497C" w:rsidRDefault="00D40411" w:rsidP="00332135">
            <w:pPr>
              <w:jc w:val="center"/>
              <w:rPr>
                <w:sz w:val="24"/>
                <w:szCs w:val="24"/>
              </w:rPr>
            </w:pPr>
            <w:r w:rsidRPr="0066497C">
              <w:rPr>
                <w:sz w:val="24"/>
                <w:szCs w:val="24"/>
              </w:rPr>
              <w:t>Количество актов реагирования о нарушениях законодательства в сфере противодействия коррупции</w:t>
            </w:r>
          </w:p>
        </w:tc>
        <w:tc>
          <w:tcPr>
            <w:tcW w:w="4140" w:type="dxa"/>
          </w:tcPr>
          <w:p w:rsidR="00D40411" w:rsidRPr="0066497C" w:rsidRDefault="00D40411" w:rsidP="00332135">
            <w:pPr>
              <w:jc w:val="center"/>
              <w:rPr>
                <w:sz w:val="24"/>
                <w:szCs w:val="24"/>
              </w:rPr>
            </w:pPr>
            <w:r w:rsidRPr="0066497C">
              <w:rPr>
                <w:sz w:val="24"/>
                <w:szCs w:val="24"/>
              </w:rPr>
              <w:t>Принятые меры по итогам рассмотрения актов реагирования</w:t>
            </w:r>
          </w:p>
        </w:tc>
      </w:tr>
      <w:tr w:rsidR="00D40411" w:rsidRPr="0066497C" w:rsidTr="00332135">
        <w:tc>
          <w:tcPr>
            <w:tcW w:w="3168" w:type="dxa"/>
          </w:tcPr>
          <w:p w:rsidR="00D40411" w:rsidRPr="0066497C" w:rsidRDefault="00D40411" w:rsidP="00332135">
            <w:pPr>
              <w:rPr>
                <w:sz w:val="24"/>
                <w:szCs w:val="24"/>
              </w:rPr>
            </w:pPr>
            <w:r w:rsidRPr="0066497C">
              <w:rPr>
                <w:sz w:val="24"/>
                <w:szCs w:val="24"/>
              </w:rPr>
              <w:t>Акты реагирования, поступившие в отношении муниципальных служащих</w:t>
            </w:r>
          </w:p>
        </w:tc>
        <w:tc>
          <w:tcPr>
            <w:tcW w:w="3060" w:type="dxa"/>
          </w:tcPr>
          <w:p w:rsidR="00D40411" w:rsidRPr="0066497C" w:rsidRDefault="00D40411" w:rsidP="00332135">
            <w:pPr>
              <w:jc w:val="center"/>
              <w:rPr>
                <w:sz w:val="24"/>
                <w:szCs w:val="24"/>
              </w:rPr>
            </w:pPr>
            <w:r w:rsidRPr="0066497C">
              <w:rPr>
                <w:sz w:val="24"/>
                <w:szCs w:val="24"/>
              </w:rPr>
              <w:t>2</w:t>
            </w:r>
          </w:p>
          <w:p w:rsidR="00D40411" w:rsidRPr="0066497C" w:rsidRDefault="00D40411" w:rsidP="00332135">
            <w:pPr>
              <w:jc w:val="center"/>
              <w:rPr>
                <w:sz w:val="24"/>
                <w:szCs w:val="24"/>
              </w:rPr>
            </w:pPr>
            <w:r w:rsidRPr="0066497C">
              <w:rPr>
                <w:sz w:val="24"/>
                <w:szCs w:val="24"/>
              </w:rPr>
              <w:t>в отношении</w:t>
            </w:r>
          </w:p>
          <w:p w:rsidR="00D40411" w:rsidRPr="0066497C" w:rsidRDefault="00D40411" w:rsidP="00332135">
            <w:pPr>
              <w:jc w:val="center"/>
              <w:rPr>
                <w:sz w:val="24"/>
                <w:szCs w:val="24"/>
              </w:rPr>
            </w:pPr>
            <w:r w:rsidRPr="0066497C">
              <w:rPr>
                <w:sz w:val="24"/>
                <w:szCs w:val="24"/>
              </w:rPr>
              <w:t>4 муниципальных служащих:</w:t>
            </w:r>
          </w:p>
          <w:p w:rsidR="00D40411" w:rsidRPr="0066497C" w:rsidRDefault="00D40411" w:rsidP="00332135">
            <w:pPr>
              <w:jc w:val="center"/>
              <w:rPr>
                <w:sz w:val="24"/>
                <w:szCs w:val="24"/>
              </w:rPr>
            </w:pPr>
            <w:r w:rsidRPr="0066497C">
              <w:rPr>
                <w:sz w:val="24"/>
                <w:szCs w:val="24"/>
              </w:rPr>
              <w:t>1) Исполкома района</w:t>
            </w:r>
          </w:p>
          <w:p w:rsidR="00D40411" w:rsidRPr="0066497C" w:rsidRDefault="00D40411" w:rsidP="00332135">
            <w:pPr>
              <w:jc w:val="center"/>
              <w:rPr>
                <w:sz w:val="24"/>
                <w:szCs w:val="24"/>
              </w:rPr>
            </w:pPr>
            <w:r w:rsidRPr="0066497C">
              <w:rPr>
                <w:sz w:val="24"/>
                <w:szCs w:val="24"/>
              </w:rPr>
              <w:t xml:space="preserve"> - 4 чел.;</w:t>
            </w:r>
          </w:p>
          <w:p w:rsidR="00D40411" w:rsidRPr="0066497C" w:rsidRDefault="00D40411" w:rsidP="00332135">
            <w:pPr>
              <w:jc w:val="center"/>
              <w:rPr>
                <w:sz w:val="24"/>
                <w:szCs w:val="24"/>
              </w:rPr>
            </w:pPr>
            <w:r w:rsidRPr="0066497C">
              <w:rPr>
                <w:sz w:val="24"/>
                <w:szCs w:val="24"/>
              </w:rPr>
              <w:t>2) Исполкома Отар-Дубровского СП -  1 чел.</w:t>
            </w:r>
          </w:p>
          <w:p w:rsidR="00D40411" w:rsidRPr="0066497C" w:rsidRDefault="00D40411" w:rsidP="00332135">
            <w:pPr>
              <w:rPr>
                <w:sz w:val="24"/>
                <w:szCs w:val="24"/>
              </w:rPr>
            </w:pPr>
          </w:p>
          <w:p w:rsidR="00D40411" w:rsidRPr="0066497C" w:rsidRDefault="00D40411" w:rsidP="00332135">
            <w:pPr>
              <w:jc w:val="center"/>
              <w:rPr>
                <w:sz w:val="24"/>
                <w:szCs w:val="24"/>
              </w:rPr>
            </w:pPr>
          </w:p>
          <w:p w:rsidR="00D40411" w:rsidRPr="0066497C" w:rsidRDefault="00D40411" w:rsidP="00332135">
            <w:pPr>
              <w:rPr>
                <w:sz w:val="24"/>
                <w:szCs w:val="24"/>
              </w:rPr>
            </w:pPr>
          </w:p>
        </w:tc>
        <w:tc>
          <w:tcPr>
            <w:tcW w:w="4140" w:type="dxa"/>
          </w:tcPr>
          <w:p w:rsidR="00D40411" w:rsidRPr="0066497C" w:rsidRDefault="00D40411" w:rsidP="0083527C">
            <w:pPr>
              <w:jc w:val="center"/>
              <w:rPr>
                <w:sz w:val="24"/>
                <w:szCs w:val="24"/>
              </w:rPr>
            </w:pPr>
            <w:r w:rsidRPr="0066497C">
              <w:rPr>
                <w:sz w:val="24"/>
                <w:szCs w:val="24"/>
              </w:rPr>
              <w:t>1) Распоряжением РИК</w:t>
            </w:r>
          </w:p>
          <w:p w:rsidR="00D40411" w:rsidRPr="0066497C" w:rsidRDefault="00D40411" w:rsidP="0083527C">
            <w:pPr>
              <w:jc w:val="center"/>
              <w:rPr>
                <w:sz w:val="24"/>
                <w:szCs w:val="24"/>
              </w:rPr>
            </w:pPr>
            <w:r w:rsidRPr="0066497C">
              <w:rPr>
                <w:sz w:val="24"/>
                <w:szCs w:val="24"/>
              </w:rPr>
              <w:t>ПМР РТ от 20.03.2020</w:t>
            </w:r>
          </w:p>
          <w:p w:rsidR="00D40411" w:rsidRPr="0066497C" w:rsidRDefault="00D40411" w:rsidP="0083527C">
            <w:pPr>
              <w:jc w:val="center"/>
              <w:rPr>
                <w:sz w:val="24"/>
                <w:szCs w:val="24"/>
              </w:rPr>
            </w:pPr>
            <w:r w:rsidRPr="0066497C">
              <w:rPr>
                <w:sz w:val="24"/>
                <w:szCs w:val="24"/>
              </w:rPr>
              <w:t>№ 24-д, 25-д, 26-д привлечены к дисциплинарной ответственности в виде замечания – 3 чел.</w:t>
            </w:r>
          </w:p>
          <w:p w:rsidR="00D40411" w:rsidRPr="0066497C" w:rsidRDefault="00D40411" w:rsidP="0083527C">
            <w:pPr>
              <w:jc w:val="center"/>
              <w:rPr>
                <w:sz w:val="24"/>
                <w:szCs w:val="24"/>
              </w:rPr>
            </w:pPr>
            <w:r w:rsidRPr="0066497C">
              <w:rPr>
                <w:sz w:val="24"/>
                <w:szCs w:val="24"/>
              </w:rPr>
              <w:t>(у 1 служащего - несущественные нарушения, не привлечен);</w:t>
            </w:r>
          </w:p>
          <w:p w:rsidR="00D40411" w:rsidRPr="0066497C" w:rsidRDefault="00D40411" w:rsidP="0083527C">
            <w:pPr>
              <w:jc w:val="center"/>
              <w:rPr>
                <w:sz w:val="24"/>
                <w:szCs w:val="24"/>
              </w:rPr>
            </w:pPr>
            <w:r w:rsidRPr="0066497C">
              <w:rPr>
                <w:sz w:val="24"/>
                <w:szCs w:val="24"/>
              </w:rPr>
              <w:t>2) Распоряжением РИК Отар-Дубровского СП от 03.09.2020</w:t>
            </w:r>
          </w:p>
          <w:p w:rsidR="00D40411" w:rsidRPr="0066497C" w:rsidRDefault="00D40411" w:rsidP="0083527C">
            <w:pPr>
              <w:jc w:val="center"/>
              <w:rPr>
                <w:sz w:val="24"/>
                <w:szCs w:val="24"/>
              </w:rPr>
            </w:pPr>
            <w:r w:rsidRPr="0066497C">
              <w:rPr>
                <w:sz w:val="24"/>
                <w:szCs w:val="24"/>
              </w:rPr>
              <w:t xml:space="preserve">№ 11 привлечен к дисциплинарной ответственности в виде замечания </w:t>
            </w:r>
          </w:p>
          <w:p w:rsidR="00D40411" w:rsidRPr="0066497C" w:rsidRDefault="00D40411" w:rsidP="0083527C">
            <w:pPr>
              <w:jc w:val="center"/>
              <w:rPr>
                <w:sz w:val="24"/>
                <w:szCs w:val="24"/>
              </w:rPr>
            </w:pPr>
            <w:r w:rsidRPr="0066497C">
              <w:rPr>
                <w:sz w:val="24"/>
                <w:szCs w:val="24"/>
              </w:rPr>
              <w:t>– 1 чел.</w:t>
            </w:r>
          </w:p>
        </w:tc>
      </w:tr>
      <w:tr w:rsidR="00D40411" w:rsidRPr="0066497C" w:rsidTr="00332135">
        <w:tc>
          <w:tcPr>
            <w:tcW w:w="3168" w:type="dxa"/>
          </w:tcPr>
          <w:p w:rsidR="00D40411" w:rsidRPr="0066497C" w:rsidRDefault="00D40411" w:rsidP="00332135">
            <w:pPr>
              <w:rPr>
                <w:sz w:val="24"/>
                <w:szCs w:val="24"/>
              </w:rPr>
            </w:pPr>
            <w:r w:rsidRPr="0066497C">
              <w:rPr>
                <w:sz w:val="24"/>
                <w:szCs w:val="24"/>
              </w:rPr>
              <w:t>Акты реагирования, поступившие в отношении лиц, замещающих муниципальные должности</w:t>
            </w:r>
          </w:p>
        </w:tc>
        <w:tc>
          <w:tcPr>
            <w:tcW w:w="3060" w:type="dxa"/>
          </w:tcPr>
          <w:p w:rsidR="00D40411" w:rsidRPr="0066497C" w:rsidRDefault="00D40411" w:rsidP="00332135">
            <w:pPr>
              <w:jc w:val="center"/>
              <w:rPr>
                <w:sz w:val="24"/>
                <w:szCs w:val="24"/>
              </w:rPr>
            </w:pPr>
            <w:r w:rsidRPr="0066497C">
              <w:rPr>
                <w:sz w:val="24"/>
                <w:szCs w:val="24"/>
              </w:rPr>
              <w:t>0</w:t>
            </w:r>
          </w:p>
        </w:tc>
        <w:tc>
          <w:tcPr>
            <w:tcW w:w="4140" w:type="dxa"/>
          </w:tcPr>
          <w:p w:rsidR="00D40411" w:rsidRPr="0066497C" w:rsidRDefault="00D40411" w:rsidP="00332135">
            <w:pPr>
              <w:jc w:val="center"/>
              <w:rPr>
                <w:bCs/>
                <w:sz w:val="24"/>
                <w:szCs w:val="24"/>
              </w:rPr>
            </w:pPr>
            <w:r w:rsidRPr="0066497C">
              <w:rPr>
                <w:sz w:val="24"/>
                <w:szCs w:val="24"/>
              </w:rPr>
              <w:t>0</w:t>
            </w:r>
          </w:p>
        </w:tc>
      </w:tr>
      <w:tr w:rsidR="00D40411" w:rsidRPr="0066497C" w:rsidTr="00332135">
        <w:tc>
          <w:tcPr>
            <w:tcW w:w="3168" w:type="dxa"/>
          </w:tcPr>
          <w:p w:rsidR="00D40411" w:rsidRPr="0066497C" w:rsidRDefault="00D40411" w:rsidP="00332135">
            <w:pPr>
              <w:rPr>
                <w:sz w:val="24"/>
                <w:szCs w:val="24"/>
              </w:rPr>
            </w:pPr>
            <w:r w:rsidRPr="0066497C">
              <w:rPr>
                <w:sz w:val="24"/>
                <w:szCs w:val="24"/>
              </w:rPr>
              <w:t>Акты реагирования, поступившие в отношении руководителей муниципальных организаций</w:t>
            </w:r>
          </w:p>
        </w:tc>
        <w:tc>
          <w:tcPr>
            <w:tcW w:w="3060" w:type="dxa"/>
          </w:tcPr>
          <w:p w:rsidR="00D40411" w:rsidRPr="0066497C" w:rsidRDefault="00D40411" w:rsidP="00332135">
            <w:pPr>
              <w:jc w:val="center"/>
              <w:rPr>
                <w:sz w:val="24"/>
                <w:szCs w:val="24"/>
              </w:rPr>
            </w:pPr>
            <w:r w:rsidRPr="0066497C">
              <w:rPr>
                <w:sz w:val="24"/>
                <w:szCs w:val="24"/>
              </w:rPr>
              <w:t>1</w:t>
            </w:r>
          </w:p>
          <w:p w:rsidR="00D40411" w:rsidRPr="0066497C" w:rsidRDefault="00D40411" w:rsidP="00332135">
            <w:pPr>
              <w:jc w:val="center"/>
              <w:rPr>
                <w:sz w:val="24"/>
                <w:szCs w:val="24"/>
              </w:rPr>
            </w:pPr>
            <w:r w:rsidRPr="0066497C">
              <w:rPr>
                <w:sz w:val="24"/>
                <w:szCs w:val="24"/>
              </w:rPr>
              <w:t>в отношении</w:t>
            </w:r>
          </w:p>
          <w:p w:rsidR="00D40411" w:rsidRPr="0066497C" w:rsidRDefault="00D40411" w:rsidP="00332135">
            <w:pPr>
              <w:jc w:val="center"/>
              <w:rPr>
                <w:sz w:val="24"/>
                <w:szCs w:val="24"/>
              </w:rPr>
            </w:pPr>
            <w:r w:rsidRPr="0066497C">
              <w:rPr>
                <w:sz w:val="24"/>
                <w:szCs w:val="24"/>
              </w:rPr>
              <w:t>8 руководителей муниципальных организаций</w:t>
            </w:r>
          </w:p>
        </w:tc>
        <w:tc>
          <w:tcPr>
            <w:tcW w:w="4140" w:type="dxa"/>
          </w:tcPr>
          <w:p w:rsidR="00D40411" w:rsidRPr="0066497C" w:rsidRDefault="00D40411" w:rsidP="00DD0C33">
            <w:pPr>
              <w:jc w:val="center"/>
              <w:rPr>
                <w:sz w:val="24"/>
                <w:szCs w:val="24"/>
              </w:rPr>
            </w:pPr>
            <w:r w:rsidRPr="0066497C">
              <w:rPr>
                <w:sz w:val="24"/>
                <w:szCs w:val="24"/>
              </w:rPr>
              <w:t xml:space="preserve">Распоряжение РИК ПМР РТ </w:t>
            </w:r>
          </w:p>
          <w:p w:rsidR="00D40411" w:rsidRPr="0066497C" w:rsidRDefault="00D40411" w:rsidP="00DD0C33">
            <w:pPr>
              <w:jc w:val="center"/>
              <w:rPr>
                <w:sz w:val="24"/>
                <w:szCs w:val="24"/>
              </w:rPr>
            </w:pPr>
            <w:r w:rsidRPr="0066497C">
              <w:rPr>
                <w:sz w:val="24"/>
                <w:szCs w:val="24"/>
              </w:rPr>
              <w:t xml:space="preserve">от 31.03.2020 № 124 </w:t>
            </w:r>
          </w:p>
          <w:p w:rsidR="00D40411" w:rsidRPr="0066497C" w:rsidRDefault="00D40411" w:rsidP="00DD0C33">
            <w:pPr>
              <w:jc w:val="center"/>
              <w:rPr>
                <w:sz w:val="24"/>
                <w:szCs w:val="24"/>
              </w:rPr>
            </w:pPr>
            <w:r w:rsidRPr="0066497C">
              <w:rPr>
                <w:sz w:val="24"/>
                <w:szCs w:val="24"/>
              </w:rPr>
              <w:t xml:space="preserve">привлечены к дисциплинарной ответственности в виде замечания </w:t>
            </w:r>
          </w:p>
          <w:p w:rsidR="00D40411" w:rsidRPr="0066497C" w:rsidRDefault="00D40411" w:rsidP="00DD0C33">
            <w:pPr>
              <w:jc w:val="center"/>
              <w:rPr>
                <w:sz w:val="24"/>
                <w:szCs w:val="24"/>
              </w:rPr>
            </w:pPr>
            <w:r w:rsidRPr="0066497C">
              <w:rPr>
                <w:sz w:val="24"/>
                <w:szCs w:val="24"/>
              </w:rPr>
              <w:t>– 8 чел.</w:t>
            </w:r>
          </w:p>
        </w:tc>
      </w:tr>
      <w:tr w:rsidR="00D40411" w:rsidRPr="0066497C" w:rsidTr="00332135">
        <w:tc>
          <w:tcPr>
            <w:tcW w:w="3168" w:type="dxa"/>
          </w:tcPr>
          <w:p w:rsidR="00D40411" w:rsidRPr="0066497C" w:rsidRDefault="00D40411" w:rsidP="00332135">
            <w:pPr>
              <w:rPr>
                <w:sz w:val="24"/>
                <w:szCs w:val="24"/>
              </w:rPr>
            </w:pPr>
            <w:r w:rsidRPr="0066497C">
              <w:rPr>
                <w:sz w:val="24"/>
                <w:szCs w:val="24"/>
              </w:rPr>
              <w:t>Итого:</w:t>
            </w:r>
          </w:p>
        </w:tc>
        <w:tc>
          <w:tcPr>
            <w:tcW w:w="3060" w:type="dxa"/>
          </w:tcPr>
          <w:p w:rsidR="00D40411" w:rsidRPr="0066497C" w:rsidRDefault="00D40411" w:rsidP="00332135">
            <w:pPr>
              <w:jc w:val="center"/>
              <w:rPr>
                <w:sz w:val="24"/>
                <w:szCs w:val="24"/>
              </w:rPr>
            </w:pPr>
            <w:r w:rsidRPr="0066497C">
              <w:rPr>
                <w:sz w:val="24"/>
                <w:szCs w:val="24"/>
              </w:rPr>
              <w:t>3</w:t>
            </w:r>
          </w:p>
        </w:tc>
        <w:tc>
          <w:tcPr>
            <w:tcW w:w="4140" w:type="dxa"/>
          </w:tcPr>
          <w:p w:rsidR="00D40411" w:rsidRPr="0066497C" w:rsidRDefault="00D40411" w:rsidP="00332135">
            <w:pPr>
              <w:jc w:val="center"/>
              <w:rPr>
                <w:sz w:val="24"/>
                <w:szCs w:val="24"/>
              </w:rPr>
            </w:pPr>
            <w:r w:rsidRPr="0066497C">
              <w:rPr>
                <w:sz w:val="24"/>
                <w:szCs w:val="24"/>
              </w:rPr>
              <w:t>12</w:t>
            </w:r>
          </w:p>
        </w:tc>
      </w:tr>
    </w:tbl>
    <w:p w:rsidR="00D40411" w:rsidRPr="0066497C" w:rsidRDefault="00D40411" w:rsidP="0074297E">
      <w:pPr>
        <w:widowControl w:val="0"/>
        <w:autoSpaceDE w:val="0"/>
        <w:autoSpaceDN w:val="0"/>
        <w:adjustRightInd w:val="0"/>
        <w:jc w:val="center"/>
        <w:rPr>
          <w:b/>
          <w:sz w:val="24"/>
          <w:szCs w:val="24"/>
        </w:rPr>
      </w:pPr>
    </w:p>
    <w:p w:rsidR="00D40411" w:rsidRPr="0066497C" w:rsidRDefault="00D40411" w:rsidP="00337159">
      <w:pPr>
        <w:ind w:firstLine="709"/>
        <w:rPr>
          <w:b/>
          <w:i/>
          <w:sz w:val="24"/>
          <w:szCs w:val="24"/>
          <w:u w:val="single"/>
        </w:rPr>
      </w:pPr>
      <w:r w:rsidRPr="0066497C">
        <w:rPr>
          <w:b/>
          <w:i/>
          <w:sz w:val="24"/>
          <w:szCs w:val="24"/>
          <w:u w:val="single"/>
        </w:rPr>
        <w:t>В) Работа по профилактике коррупции, проведенная помощником за отчетный период, в том числе:</w:t>
      </w:r>
    </w:p>
    <w:p w:rsidR="00D40411" w:rsidRPr="0066497C" w:rsidRDefault="00D40411" w:rsidP="00337159">
      <w:pPr>
        <w:ind w:firstLine="709"/>
        <w:rPr>
          <w:b/>
          <w:i/>
          <w:sz w:val="24"/>
          <w:szCs w:val="24"/>
          <w:u w:val="single"/>
        </w:rPr>
      </w:pPr>
      <w:r w:rsidRPr="0066497C">
        <w:rPr>
          <w:b/>
          <w:i/>
          <w:sz w:val="24"/>
          <w:szCs w:val="24"/>
          <w:u w:val="single"/>
        </w:rPr>
        <w:t>- Мероприятия, проведенные в общеобразовательных учреждениях (участие в проведении классных часов, семинаров, диспутах среди учащихся):</w:t>
      </w:r>
    </w:p>
    <w:p w:rsidR="00D40411" w:rsidRPr="0066497C" w:rsidRDefault="00D40411" w:rsidP="00427144">
      <w:pPr>
        <w:suppressAutoHyphens/>
        <w:ind w:firstLine="709"/>
        <w:rPr>
          <w:b/>
          <w:spacing w:val="-2"/>
        </w:rPr>
      </w:pPr>
      <w:r w:rsidRPr="00E6002D">
        <w:t>Учреждениями образования, культуры, молодежной политики и спорта</w:t>
      </w:r>
      <w:r w:rsidRPr="0066497C">
        <w:t xml:space="preserve"> проведено  в 2020 году </w:t>
      </w:r>
      <w:r w:rsidRPr="0066497C">
        <w:rPr>
          <w:b/>
          <w:u w:val="single"/>
        </w:rPr>
        <w:t>675 мероприятий</w:t>
      </w:r>
      <w:r w:rsidRPr="0066497C">
        <w:rPr>
          <w:b/>
        </w:rPr>
        <w:t xml:space="preserve"> </w:t>
      </w:r>
      <w:r w:rsidRPr="0066497C">
        <w:t>со школьниками и молодежью: круглые столы, информационные беседы, флешмобы, встречи с участковыми, конкурсы рисунков и сочинений на антикоррупционную тематику, квесты и квизы, диспуты, деловые игры, а также молодежные акции. Во 2, 3 и 4 кварталах в связи с пандемией большинство мероприятий проведено в онлайн-формате</w:t>
      </w:r>
      <w:r w:rsidRPr="0066497C">
        <w:rPr>
          <w:b/>
          <w:spacing w:val="-2"/>
        </w:rPr>
        <w:t xml:space="preserve">. </w:t>
      </w:r>
    </w:p>
    <w:p w:rsidR="00D40411" w:rsidRPr="0066497C" w:rsidRDefault="00D40411" w:rsidP="00427144">
      <w:pPr>
        <w:suppressAutoHyphens/>
        <w:ind w:firstLine="709"/>
      </w:pPr>
      <w:r w:rsidRPr="0066497C">
        <w:t xml:space="preserve">Из них в общеобразовательных учреждениях района проведено всего </w:t>
      </w:r>
      <w:r w:rsidRPr="0066497C">
        <w:rPr>
          <w:u w:val="single"/>
        </w:rPr>
        <w:t>458</w:t>
      </w:r>
      <w:r w:rsidRPr="0066497C">
        <w:t xml:space="preserve"> мероприятий антикоррупционной направленности (открытые уроки, внеклассные мероприятия, совещания с педагогическими работниками, родительские собрания на антикоррупционные темы: «Как победить коррупцию», «Коррупция и общество», «Скажем коррупции  – НЕТ!», «Наши права - наши обязанности», «Закон в твоей жизни», "Коррупция в современном обществе", «Коррупция – проблема человечества», «Коррупция и как с ней бороться».</w:t>
      </w:r>
    </w:p>
    <w:p w:rsidR="00D40411" w:rsidRPr="0066497C" w:rsidRDefault="00D40411" w:rsidP="00427144">
      <w:pPr>
        <w:suppressAutoHyphens/>
        <w:ind w:firstLine="709"/>
      </w:pPr>
      <w:r w:rsidRPr="0066497C">
        <w:t>Во всех учреждениях образования изданы приказы о запрете поборов. В течение 2020 года не зафиксировано ни одного факта денежных или материальных поборов с родителей.</w:t>
      </w:r>
    </w:p>
    <w:p w:rsidR="00D40411" w:rsidRPr="0066497C" w:rsidRDefault="00D40411" w:rsidP="00427144">
      <w:pPr>
        <w:suppressAutoHyphens/>
        <w:ind w:firstLine="709"/>
      </w:pPr>
      <w:r w:rsidRPr="0066497C">
        <w:t xml:space="preserve">За 2020 год учреждениями культуры проведено </w:t>
      </w:r>
      <w:r w:rsidRPr="0066497C">
        <w:rPr>
          <w:u w:val="single"/>
        </w:rPr>
        <w:t>192</w:t>
      </w:r>
      <w:r w:rsidRPr="0066497C">
        <w:t xml:space="preserve"> антикоррупционных мероприятия, направленных на противодействие коррупции, разной формы: информационные часы, беседы, видеолектории, </w:t>
      </w:r>
      <w:r w:rsidRPr="0066497C">
        <w:rPr>
          <w:spacing w:val="-1"/>
        </w:rPr>
        <w:t xml:space="preserve">вечера, аукционы знаний, беседы-диалоги, блиц-опросы, вечера вопросов и </w:t>
      </w:r>
      <w:r w:rsidRPr="0066497C">
        <w:t>ответов, экспресс-викторины, а именно: «Что такое подкуп?» - беседа (Ленино-Кокушкинская с/б), «</w:t>
      </w:r>
      <w:r w:rsidRPr="0066497C">
        <w:rPr>
          <w:bCs/>
        </w:rPr>
        <w:t>Коррупция и права человека» - интеллектуальная игра (Центральная библиотека – отдел обслуживания)</w:t>
      </w:r>
      <w:r w:rsidRPr="0066497C">
        <w:t xml:space="preserve">, </w:t>
      </w:r>
      <w:r w:rsidRPr="0066497C">
        <w:rPr>
          <w:bCs/>
        </w:rPr>
        <w:t>«Коррупция. Что это?» - воспитательный час (Старо-Шигалеевская с/б)</w:t>
      </w:r>
      <w:r w:rsidRPr="0066497C">
        <w:t xml:space="preserve">, </w:t>
      </w:r>
      <w:r w:rsidRPr="0066497C">
        <w:rPr>
          <w:bCs/>
        </w:rPr>
        <w:t>«Ни дать, ни взять» - диалог-размышление (Екатериновская с/б)</w:t>
      </w:r>
      <w:r w:rsidRPr="0066497C">
        <w:t xml:space="preserve">, </w:t>
      </w:r>
      <w:r w:rsidRPr="0066497C">
        <w:rPr>
          <w:bCs/>
        </w:rPr>
        <w:t>«Мы в ответе за свои поступки» - классный час (Надеждинская с/б)</w:t>
      </w:r>
      <w:r w:rsidRPr="0066497C">
        <w:t xml:space="preserve">, </w:t>
      </w:r>
      <w:r w:rsidRPr="0066497C">
        <w:rPr>
          <w:bCs/>
        </w:rPr>
        <w:t>"Надо жить честно!" – конкурс рисунков (Ковалинская с/б)</w:t>
      </w:r>
      <w:r w:rsidRPr="0066497C">
        <w:t xml:space="preserve">, </w:t>
      </w:r>
      <w:r w:rsidRPr="0066497C">
        <w:rPr>
          <w:bCs/>
        </w:rPr>
        <w:t>«Строим будущее без коррупции» - конкурс рисунков (Кобяковская с/б)</w:t>
      </w:r>
      <w:r w:rsidRPr="0066497C">
        <w:t xml:space="preserve">, </w:t>
      </w:r>
      <w:r w:rsidRPr="0066497C">
        <w:rPr>
          <w:bCs/>
        </w:rPr>
        <w:t>«Право выбора – ваше главное право» - информационный час (Пимерская с/б), «Коррупция-глобальная  проблема современности» - беседа-диспут (Крящ-Сердинская с/б), «Проступок, правонарушение, преступление» - правовой час (Тат. Ходяшевская с/б)</w:t>
      </w:r>
      <w:r w:rsidRPr="0066497C">
        <w:t xml:space="preserve">, </w:t>
      </w:r>
      <w:r w:rsidRPr="0066497C">
        <w:rPr>
          <w:bCs/>
        </w:rPr>
        <w:t xml:space="preserve">информационный час </w:t>
      </w:r>
      <w:r w:rsidRPr="0066497C">
        <w:t xml:space="preserve">«Борьба с коррупцией – дело каждого» (Янцеварский СДК), </w:t>
      </w:r>
      <w:r w:rsidRPr="0066497C">
        <w:rPr>
          <w:rFonts w:eastAsia="Meiryo"/>
        </w:rPr>
        <w:t xml:space="preserve">беседа: «Правонарушения и ответственность за них» (Надеждинский СДК), </w:t>
      </w:r>
      <w:r w:rsidRPr="0066497C">
        <w:rPr>
          <w:bCs/>
        </w:rPr>
        <w:t xml:space="preserve">информационный час </w:t>
      </w:r>
      <w:r w:rsidRPr="0066497C">
        <w:t xml:space="preserve">«Тропинка, ведущая в никуда» (Кобяковский СДК), </w:t>
      </w:r>
      <w:r w:rsidRPr="0066497C">
        <w:rPr>
          <w:color w:val="000000"/>
        </w:rPr>
        <w:t xml:space="preserve">беседа: «От шалости к правонарушениям» (Надеждинский СДК), «Закон и порядок» вечер вопросов и ответов (Тат.Ходяшевский СДК), «Законны белэсенме?» - балалар белэн энгэмэ (Шалинский СДК), </w:t>
      </w:r>
      <w:r w:rsidRPr="0066497C">
        <w:t>«Что ты знаешь о коррупции?» - интеллектуальная игра (Конский СДК), «Боремся с коррупцией» - час общения (Тат.Ходяшевский СДК), «Правонарушения и молодеж</w:t>
      </w:r>
      <w:r>
        <w:t>ь» - познавательный час, беседа</w:t>
      </w:r>
      <w:r w:rsidRPr="0066497C">
        <w:t xml:space="preserve"> (МФЦ в с.Пановка). </w:t>
      </w:r>
    </w:p>
    <w:p w:rsidR="00D40411" w:rsidRPr="0066497C" w:rsidRDefault="00D40411" w:rsidP="00427144">
      <w:pPr>
        <w:suppressAutoHyphens/>
        <w:ind w:firstLine="709"/>
      </w:pPr>
      <w:r w:rsidRPr="0066497C">
        <w:t xml:space="preserve">Были оформлены выставки </w:t>
      </w:r>
      <w:r w:rsidRPr="0066497C">
        <w:rPr>
          <w:bCs/>
        </w:rPr>
        <w:t>«</w:t>
      </w:r>
      <w:r w:rsidRPr="0066497C">
        <w:t>Коррупция в художественной литературе»;</w:t>
      </w:r>
      <w:r w:rsidRPr="0066497C">
        <w:rPr>
          <w:bCs/>
        </w:rPr>
        <w:t xml:space="preserve"> «Коррупции - стоп!»;</w:t>
      </w:r>
      <w:r w:rsidRPr="0066497C">
        <w:rPr>
          <w:color w:val="2D2C2B"/>
          <w:shd w:val="clear" w:color="auto" w:fill="F3F3F3"/>
        </w:rPr>
        <w:t xml:space="preserve"> </w:t>
      </w:r>
      <w:r w:rsidRPr="0066497C">
        <w:rPr>
          <w:bCs/>
        </w:rPr>
        <w:t>«Жить по совести и чести» и т.д.</w:t>
      </w:r>
    </w:p>
    <w:p w:rsidR="00D40411" w:rsidRPr="0066497C" w:rsidRDefault="00D40411" w:rsidP="00427144">
      <w:pPr>
        <w:suppressAutoHyphens/>
        <w:ind w:firstLine="709"/>
        <w:rPr>
          <w:bCs/>
        </w:rPr>
      </w:pPr>
      <w:r w:rsidRPr="0066497C">
        <w:rPr>
          <w:bCs/>
        </w:rPr>
        <w:t xml:space="preserve"> В МБУ «Краеведческий музей» работала выставка с материалами об антикоррупционной государственной политике в России и Татарстане, о мерах противодействия коррупции и об ответственности за коррупционные преступления; проведена лекция «Вместе против коррупции!» для воспитанников Пестречинской школы-интернат для детей с ограниченными возможностями здоровья в рамках антикоррупционной работы.</w:t>
      </w:r>
    </w:p>
    <w:p w:rsidR="00D40411" w:rsidRPr="0066497C" w:rsidRDefault="00D40411" w:rsidP="00427144">
      <w:pPr>
        <w:suppressAutoHyphens/>
        <w:ind w:firstLine="709"/>
        <w:rPr>
          <w:color w:val="000000"/>
          <w:shd w:val="clear" w:color="auto" w:fill="FFFFFF"/>
        </w:rPr>
      </w:pPr>
      <w:r w:rsidRPr="0066497C">
        <w:rPr>
          <w:color w:val="000000"/>
          <w:shd w:val="clear" w:color="auto" w:fill="FFFFFF"/>
        </w:rPr>
        <w:t>12 февраля на базе музея имени Героя Советского Союза П.М.Гаврилова</w:t>
      </w:r>
      <w:r>
        <w:rPr>
          <w:color w:val="000000"/>
          <w:shd w:val="clear" w:color="auto" w:fill="FFFFFF"/>
        </w:rPr>
        <w:t xml:space="preserve"> прошла акция «Коррупции-Нет!» </w:t>
      </w:r>
      <w:r w:rsidRPr="0066497C">
        <w:rPr>
          <w:color w:val="000000"/>
          <w:shd w:val="clear" w:color="auto" w:fill="FFFFFF"/>
        </w:rPr>
        <w:t xml:space="preserve">для </w:t>
      </w:r>
      <w:r w:rsidRPr="0066497C">
        <w:rPr>
          <w:bCs/>
        </w:rPr>
        <w:t xml:space="preserve">воспитанников Пестречинской школы-интернат для детей с ограниченными возможностями здоровья </w:t>
      </w:r>
      <w:r w:rsidRPr="0066497C">
        <w:rPr>
          <w:color w:val="000000"/>
          <w:shd w:val="clear" w:color="auto" w:fill="FFFFFF"/>
        </w:rPr>
        <w:t xml:space="preserve">в количестве 11 человек.  В рамках акции сотрудники музея раздали им информационные брошюры и провели небольшую викторину среди участников на знание </w:t>
      </w:r>
      <w:r w:rsidRPr="0066497C">
        <w:t>форм коррупционных проявлений</w:t>
      </w:r>
      <w:r w:rsidRPr="0066497C">
        <w:rPr>
          <w:color w:val="000000"/>
          <w:shd w:val="clear" w:color="auto" w:fill="FFFFFF"/>
        </w:rPr>
        <w:t>.</w:t>
      </w:r>
      <w:r>
        <w:rPr>
          <w:color w:val="000000"/>
          <w:shd w:val="clear" w:color="auto" w:fill="FFFFFF"/>
        </w:rPr>
        <w:t xml:space="preserve"> </w:t>
      </w:r>
      <w:r w:rsidRPr="0066497C">
        <w:rPr>
          <w:color w:val="000000"/>
          <w:shd w:val="clear" w:color="auto" w:fill="FFFFFF"/>
        </w:rPr>
        <w:t xml:space="preserve"> 27 февраля сотрудниками музея имени Героя Советского Союза П.М.Гаврилова было проведено выездное мероприятие </w:t>
      </w:r>
      <w:r w:rsidRPr="0066497C">
        <w:t xml:space="preserve">«Школьники против коррупции» </w:t>
      </w:r>
      <w:r w:rsidRPr="0066497C">
        <w:rPr>
          <w:color w:val="000000"/>
          <w:shd w:val="clear" w:color="auto" w:fill="FFFFFF"/>
        </w:rPr>
        <w:t xml:space="preserve">для учащихся Пестречинской СОШ №2 в количестве 12 человек. Во время мероприятия был </w:t>
      </w:r>
      <w:r w:rsidRPr="0066497C">
        <w:t>показан видеоролик про коррупцию и ее проявления и</w:t>
      </w:r>
      <w:r w:rsidRPr="0066497C">
        <w:rPr>
          <w:color w:val="000000"/>
          <w:shd w:val="clear" w:color="auto" w:fill="FFFFFF"/>
        </w:rPr>
        <w:t xml:space="preserve"> провели разъяснительную работу, где раскрыли значения термина «коррупция» и «виды коррупции»</w:t>
      </w:r>
      <w:r>
        <w:rPr>
          <w:color w:val="000000"/>
          <w:shd w:val="clear" w:color="auto" w:fill="FFFFFF"/>
        </w:rPr>
        <w:t>,</w:t>
      </w:r>
      <w:r w:rsidRPr="0066497C">
        <w:rPr>
          <w:color w:val="000000"/>
          <w:shd w:val="clear" w:color="auto" w:fill="FFFFFF"/>
        </w:rPr>
        <w:t xml:space="preserve"> также рисовали плакаты по теме</w:t>
      </w:r>
      <w:r>
        <w:rPr>
          <w:color w:val="000000"/>
          <w:shd w:val="clear" w:color="auto" w:fill="FFFFFF"/>
        </w:rPr>
        <w:t>;</w:t>
      </w:r>
      <w:r w:rsidRPr="0066497C">
        <w:rPr>
          <w:color w:val="000000"/>
          <w:shd w:val="clear" w:color="auto" w:fill="FFFFFF"/>
        </w:rPr>
        <w:t xml:space="preserve"> «Молодежь против коррупции».</w:t>
      </w:r>
      <w:r>
        <w:rPr>
          <w:color w:val="000000"/>
          <w:shd w:val="clear" w:color="auto" w:fill="FFFFFF"/>
        </w:rPr>
        <w:t xml:space="preserve"> </w:t>
      </w:r>
      <w:r w:rsidRPr="0066497C">
        <w:rPr>
          <w:color w:val="000000"/>
          <w:shd w:val="clear" w:color="auto" w:fill="FFFFFF"/>
        </w:rPr>
        <w:t>В МБУ ДО «Пестречинская ДШИ» оформлен информационный стенд «Коррупции нет!».</w:t>
      </w:r>
    </w:p>
    <w:p w:rsidR="00D40411" w:rsidRPr="0066497C" w:rsidRDefault="00D40411" w:rsidP="00427144">
      <w:pPr>
        <w:suppressAutoHyphens/>
        <w:ind w:firstLine="709"/>
      </w:pPr>
      <w:r w:rsidRPr="0066497C">
        <w:t xml:space="preserve">Учреждениями молодежной политики и спорта проведено </w:t>
      </w:r>
      <w:r w:rsidRPr="0066497C">
        <w:rPr>
          <w:u w:val="single"/>
        </w:rPr>
        <w:t xml:space="preserve">25 </w:t>
      </w:r>
      <w:r w:rsidRPr="0066497C">
        <w:t>антикоррупционных мероприятий, в том числе в ДОЛ «Чайка» проведен антикоррупционный квест в летний период.</w:t>
      </w:r>
    </w:p>
    <w:p w:rsidR="00D40411" w:rsidRPr="0066497C" w:rsidRDefault="00D40411" w:rsidP="00427144">
      <w:pPr>
        <w:tabs>
          <w:tab w:val="left" w:pos="851"/>
        </w:tabs>
        <w:suppressAutoHyphens/>
        <w:ind w:firstLine="709"/>
      </w:pPr>
      <w:r w:rsidRPr="0066497C">
        <w:t>В молодежных общественных организациях, а также среди учащихся кураторами и педагогами проводятся разъяснительные беседы по вопросам противодействия коррупции и мерах ответственности за совершение коррупционных правонарушений.</w:t>
      </w:r>
    </w:p>
    <w:p w:rsidR="00D40411" w:rsidRPr="0066497C" w:rsidRDefault="00D40411" w:rsidP="00427144">
      <w:pPr>
        <w:suppressAutoHyphens/>
        <w:ind w:firstLine="709"/>
      </w:pPr>
      <w:r w:rsidRPr="0066497C">
        <w:t xml:space="preserve">Кураторами школьных </w:t>
      </w:r>
      <w:r w:rsidRPr="0066497C">
        <w:rPr>
          <w:color w:val="000000"/>
          <w:shd w:val="clear" w:color="auto" w:fill="FFFFFF"/>
        </w:rPr>
        <w:t>формирований «Форпост» проведены беседы среди учащихся на тему «Что нужно знать о коррупции». Ребятам разъяснено, что профилактикой коррупции является проведение целого ряда мероприятий, которые способствуют ее устранению. Ребятам было предлож</w:t>
      </w:r>
      <w:r>
        <w:rPr>
          <w:color w:val="000000"/>
          <w:shd w:val="clear" w:color="auto" w:fill="FFFFFF"/>
        </w:rPr>
        <w:t>ено разобрать примеры коррупции</w:t>
      </w:r>
      <w:r w:rsidRPr="0066497C">
        <w:rPr>
          <w:color w:val="000000"/>
          <w:shd w:val="clear" w:color="auto" w:fill="FFFFFF"/>
        </w:rPr>
        <w:t xml:space="preserve"> и найти свои варианты решения проблемы. </w:t>
      </w:r>
    </w:p>
    <w:p w:rsidR="00D40411" w:rsidRPr="0066497C" w:rsidRDefault="00D40411" w:rsidP="00427144">
      <w:pPr>
        <w:suppressAutoHyphens/>
        <w:ind w:firstLine="709"/>
      </w:pPr>
      <w:r w:rsidRPr="0066497C">
        <w:t xml:space="preserve">В рамках проведения цикла дискуссионных, а также информационно-просветительских общественных акций, в том числе приуроченных к Международному дню борьбы с коррупцией, с участием студенческой и работающей молодежи, направленных на решение задач формирования нетерпимого отношения к коррупции, повышения уровня правосознания и правовой культуры в МБУ «Молодежный центр» проведены агитационно-общественные акции среди молодежи: акция «Мы против коррупции» - проведена в феврале со студентами филиала КАТК им. Дементьева, в рамках которой произведена раздача информационных листовок. В апреле на платформе </w:t>
      </w:r>
      <w:r w:rsidRPr="0066497C">
        <w:rPr>
          <w:lang w:val="en-US"/>
        </w:rPr>
        <w:t>MyQuiz</w:t>
      </w:r>
      <w:r w:rsidRPr="0066497C">
        <w:t xml:space="preserve"> проведена интеллектуальная викторина «Молодежь против коррупции».</w:t>
      </w:r>
      <w:r w:rsidRPr="0066497C">
        <w:rPr>
          <w:rFonts w:eastAsia="SimSun"/>
        </w:rPr>
        <w:t xml:space="preserve"> Сотрудниками </w:t>
      </w:r>
      <w:r w:rsidRPr="0066497C">
        <w:t>МБУ ЦМ (С) ФООП «Форпост»</w:t>
      </w:r>
      <w:r w:rsidRPr="0066497C">
        <w:rPr>
          <w:rFonts w:eastAsia="SimSun"/>
        </w:rPr>
        <w:t xml:space="preserve"> разработаны и распространены буклеты «Татарстан – без коррупции!».</w:t>
      </w:r>
    </w:p>
    <w:p w:rsidR="00D40411" w:rsidRPr="0066497C" w:rsidRDefault="00D40411" w:rsidP="00427144">
      <w:pPr>
        <w:suppressAutoHyphens/>
        <w:ind w:firstLine="709"/>
      </w:pPr>
      <w:r w:rsidRPr="0066497C">
        <w:t>Специалисты подведомственных учреждений приняли участие в Республиканском конкурсе творческих работ «О противодействии коррупции».</w:t>
      </w:r>
    </w:p>
    <w:p w:rsidR="00D40411" w:rsidRPr="0066497C" w:rsidRDefault="00D40411" w:rsidP="00427144">
      <w:pPr>
        <w:tabs>
          <w:tab w:val="left" w:pos="851"/>
        </w:tabs>
        <w:suppressAutoHyphens/>
        <w:ind w:firstLine="709"/>
      </w:pPr>
      <w:r w:rsidRPr="0066497C">
        <w:t>В подведомственных учреждениях изготовлены информационные стенды на антикоррупционную тему</w:t>
      </w:r>
      <w:r>
        <w:t>:</w:t>
      </w:r>
      <w:r w:rsidRPr="0066497C">
        <w:t xml:space="preserve"> «Татарстан без коррупции!»</w:t>
      </w:r>
    </w:p>
    <w:p w:rsidR="00D40411" w:rsidRPr="0066497C" w:rsidRDefault="00D40411" w:rsidP="00427144">
      <w:pPr>
        <w:suppressAutoHyphens/>
        <w:ind w:firstLine="709"/>
      </w:pPr>
      <w:r w:rsidRPr="0066497C">
        <w:t xml:space="preserve">В рамках месячника, приуроченного к Международному дню борьбы с коррупцией, проведено  </w:t>
      </w:r>
      <w:r w:rsidRPr="0066497C">
        <w:rPr>
          <w:b/>
          <w:u w:val="single"/>
        </w:rPr>
        <w:t>288 мероприятий</w:t>
      </w:r>
      <w:r w:rsidRPr="0066497C">
        <w:t>, в том числе в сфере образования - 212 (проведены классные часы на тему «Что такое справедливость?» для учащихся 1-4 классов</w:t>
      </w:r>
      <w:r>
        <w:t>,</w:t>
      </w:r>
      <w:r w:rsidRPr="0066497C">
        <w:t xml:space="preserve"> </w:t>
      </w:r>
      <w:r>
        <w:t>«</w:t>
      </w:r>
      <w:r w:rsidRPr="0066497C">
        <w:t>Антикорлига</w:t>
      </w:r>
      <w:r>
        <w:t>»</w:t>
      </w:r>
      <w:r w:rsidRPr="0066497C">
        <w:t xml:space="preserve">, «Без коррупции с детства» для учащихся 5-8 классов, «Роль государства в противодействии коррупции!» для учащихся 9-11 классов, антикоррупционные внеклассные мероприятия, конкурс рисунков и видеороликов </w:t>
      </w:r>
      <w:r>
        <w:t xml:space="preserve">на антикоррупционную тематику: </w:t>
      </w:r>
      <w:r w:rsidRPr="0066497C">
        <w:t xml:space="preserve">«Скажем коррупции – Нет!», </w:t>
      </w:r>
      <w:r w:rsidRPr="0066497C">
        <w:rPr>
          <w:lang w:val="tt-RU"/>
        </w:rPr>
        <w:t>изготовлены</w:t>
      </w:r>
      <w:r w:rsidRPr="0066497C">
        <w:t xml:space="preserve"> и распространены 1000 антикоррупционных буклетов «Коррупции – СТОП!» среди родителей и учащихс</w:t>
      </w:r>
      <w:r>
        <w:t xml:space="preserve">я); в сфере культуры проведено </w:t>
      </w:r>
      <w:r w:rsidRPr="0066497C">
        <w:t xml:space="preserve">62 различных форм (конференции, лекции, круглые столы, семинары, беседы, тематические  часы, интеллектуальные  игры,  игры -  путешествия, викторины, информационные часы, диспуты, конкурсы плакатов и рисунков, конкурсы социальных роликов, акции, кинопоказы, демонстрации видеороликов); в сфере молодежной политики и спорта проведено 14 мероприятий (молодежная акция «Мы - против коррупции!», Антикорлига, </w:t>
      </w:r>
      <w:r w:rsidRPr="0066497C">
        <w:rPr>
          <w:color w:val="000000"/>
        </w:rPr>
        <w:t xml:space="preserve">акция по  распространению буклетов: «Коррупция – СТОП!», </w:t>
      </w:r>
      <w:r w:rsidRPr="0066497C">
        <w:t>б</w:t>
      </w:r>
      <w:r w:rsidRPr="0066497C">
        <w:rPr>
          <w:color w:val="000000"/>
        </w:rPr>
        <w:t xml:space="preserve">еседа-викторина  с учащимися творческих и спортивных кружков и секций  на тему «Что такое «коррупция?», турнир Комплексной спортивной школы по баскетболу среди юношей 2004-2005 годов под лозунгом «Молодежь – против коррупции!», приуроченный к Международному дню </w:t>
      </w:r>
      <w:r w:rsidRPr="0066497C">
        <w:t xml:space="preserve"> борьбы с коррупцией и другие.</w:t>
      </w:r>
    </w:p>
    <w:p w:rsidR="00D40411" w:rsidRPr="0066497C" w:rsidRDefault="00D40411" w:rsidP="00427144">
      <w:pPr>
        <w:widowControl w:val="0"/>
        <w:suppressAutoHyphens/>
        <w:ind w:firstLine="709"/>
      </w:pPr>
      <w:r w:rsidRPr="0066497C">
        <w:rPr>
          <w:spacing w:val="-2"/>
          <w:u w:val="single"/>
        </w:rPr>
        <w:t>Антикоррупционным воспитанием</w:t>
      </w:r>
      <w:r w:rsidRPr="0066497C">
        <w:rPr>
          <w:spacing w:val="-2"/>
        </w:rPr>
        <w:t xml:space="preserve"> охвачено </w:t>
      </w:r>
      <w:r w:rsidRPr="0066497C">
        <w:t xml:space="preserve">100% обучающихся во всех  школах. </w:t>
      </w:r>
    </w:p>
    <w:p w:rsidR="00D40411" w:rsidRPr="0066497C" w:rsidRDefault="00D40411" w:rsidP="00427144">
      <w:pPr>
        <w:widowControl w:val="0"/>
        <w:suppressAutoHyphens/>
        <w:ind w:firstLine="709"/>
      </w:pPr>
      <w:r w:rsidRPr="0066497C">
        <w:t xml:space="preserve">В формирование антикоррупционного мировоззрения и поведения вовлечены </w:t>
      </w:r>
      <w:r w:rsidRPr="0066497C">
        <w:rPr>
          <w:u w:val="single"/>
        </w:rPr>
        <w:t>институты гражданского общества</w:t>
      </w:r>
      <w:r w:rsidRPr="0066497C">
        <w:t>, такие как:</w:t>
      </w:r>
      <w:r w:rsidRPr="0066497C">
        <w:rPr>
          <w:b/>
        </w:rPr>
        <w:t xml:space="preserve"> </w:t>
      </w:r>
      <w:r w:rsidRPr="0066497C">
        <w:t xml:space="preserve">Пестречинское отделение РОО «Аграрное молодежное объединение РТ», Молодая Гвардия Единой России, </w:t>
      </w:r>
      <w:r w:rsidRPr="0066497C">
        <w:rPr>
          <w:bCs/>
        </w:rPr>
        <w:t>ВОО «Волонтеры Победы»,</w:t>
      </w:r>
      <w:r w:rsidRPr="0066497C">
        <w:rPr>
          <w:b/>
          <w:bCs/>
        </w:rPr>
        <w:t xml:space="preserve"> </w:t>
      </w:r>
      <w:r w:rsidRPr="0066497C">
        <w:t>Общественный совет района, районное общество ветеранов (пенсионеров).</w:t>
      </w:r>
    </w:p>
    <w:p w:rsidR="00D40411" w:rsidRPr="0066497C" w:rsidRDefault="00D40411" w:rsidP="00337159">
      <w:pPr>
        <w:ind w:firstLine="709"/>
      </w:pPr>
      <w:r w:rsidRPr="0066497C">
        <w:t>Помощник главы принял участие в проведении викторины с</w:t>
      </w:r>
      <w:r>
        <w:t>о студенческой и школьной молодежью</w:t>
      </w:r>
      <w:r w:rsidRPr="0066497C">
        <w:t xml:space="preserve"> </w:t>
      </w:r>
      <w:r>
        <w:t>в Молодежном центре с. Ленино-Кокушкино</w:t>
      </w:r>
      <w:r w:rsidRPr="0066497C">
        <w:t>, мероприятий антикоррупционной направленности в Пестречинских СОШ №1 и СОШ №2.</w:t>
      </w:r>
    </w:p>
    <w:p w:rsidR="00D40411" w:rsidRPr="0066497C" w:rsidRDefault="00D40411" w:rsidP="00337159">
      <w:pPr>
        <w:ind w:firstLine="709"/>
      </w:pPr>
      <w:r w:rsidRPr="0066497C">
        <w:rPr>
          <w:b/>
          <w:i/>
          <w:sz w:val="24"/>
          <w:szCs w:val="24"/>
          <w:u w:val="single"/>
        </w:rPr>
        <w:t>- Меры, принятые по организации бесплатной юридической или правовой помощи для населения:</w:t>
      </w:r>
      <w:r w:rsidRPr="0066497C">
        <w:t xml:space="preserve"> </w:t>
      </w:r>
    </w:p>
    <w:p w:rsidR="00D40411" w:rsidRPr="0066497C" w:rsidRDefault="00D40411" w:rsidP="00427144">
      <w:pPr>
        <w:pStyle w:val="NormalWeb"/>
        <w:spacing w:before="0" w:beforeAutospacing="0" w:after="0" w:afterAutospacing="0"/>
        <w:ind w:firstLine="708"/>
        <w:jc w:val="both"/>
        <w:rPr>
          <w:sz w:val="28"/>
          <w:szCs w:val="28"/>
        </w:rPr>
      </w:pPr>
      <w:r w:rsidRPr="0066497C">
        <w:rPr>
          <w:sz w:val="28"/>
          <w:szCs w:val="28"/>
        </w:rPr>
        <w:t xml:space="preserve">Бесплатная юридическая и правовая помощь для населения оказывается начальником юридического отдела Совета района согласно решению Совета Пестречинского муниципального района №220 от 29.12.2014 «Об утверждении Положения об оказании бесплатной юридической помощи гражданам в Пестречинском муниципальном районе Республики Татарстан»  по мере обращения малоимущим гражданам, инвалидам 1 и 2 групп, ветеранам Великой Отечественной войны, детям – инвалидам, детям - сиротам, усыновителям и остальной категории населения, имеющей право на бесплатную юридическую помощь. Все обращения граждан тщательно изучаются, оказывается практическая помощь, даются разъяснения. Также проводится их юридическое сопровождение при проведении судебных заседаний по мере обращения. </w:t>
      </w:r>
    </w:p>
    <w:p w:rsidR="00D40411" w:rsidRPr="0066497C" w:rsidRDefault="00D40411" w:rsidP="00427144">
      <w:pPr>
        <w:pStyle w:val="NormalWeb"/>
        <w:spacing w:before="0" w:beforeAutospacing="0" w:after="0" w:afterAutospacing="0"/>
        <w:ind w:firstLine="708"/>
        <w:jc w:val="both"/>
        <w:rPr>
          <w:sz w:val="28"/>
          <w:szCs w:val="28"/>
        </w:rPr>
      </w:pPr>
      <w:r w:rsidRPr="0066497C">
        <w:rPr>
          <w:sz w:val="28"/>
          <w:szCs w:val="28"/>
        </w:rPr>
        <w:t>Всего в 2020 году начальником юридического отдела Совета района оказана  бесплатная юридическая помощь 22 чел. в форме правового консультирования Информация о проводимых мероприятиях по оказанию бесплатной юридической и правовой помощи заранее публикуется на страницах районной газеты «Вперед»/ «Алга»,  ведется специальная рубрика «Бесплатная юридическая помощь», который дублируется также в интернет-вариантах газет.</w:t>
      </w:r>
    </w:p>
    <w:p w:rsidR="00D40411" w:rsidRPr="0066497C" w:rsidRDefault="00D40411" w:rsidP="00337159">
      <w:pPr>
        <w:ind w:firstLine="709"/>
        <w:rPr>
          <w:b/>
          <w:i/>
          <w:sz w:val="24"/>
          <w:szCs w:val="24"/>
          <w:u w:val="single"/>
        </w:rPr>
      </w:pPr>
      <w:r w:rsidRPr="0066497C">
        <w:rPr>
          <w:b/>
          <w:i/>
          <w:sz w:val="24"/>
          <w:szCs w:val="24"/>
          <w:u w:val="single"/>
        </w:rPr>
        <w:t>Меры, принятые для обеспечения публичности в деятельности и информационной открытости ОМСУ, в том числе: работа по вопросам реализации мер антикоррупционной политики, проведенная с общественными объединениями и организациями антикоррупционной направленности, а также иными общественными формированиями, действующими в муниципальном районе (городском округе).</w:t>
      </w:r>
    </w:p>
    <w:p w:rsidR="00D40411" w:rsidRPr="0066497C" w:rsidRDefault="00D40411" w:rsidP="00427144">
      <w:pPr>
        <w:ind w:firstLine="708"/>
        <w:contextualSpacing/>
      </w:pPr>
      <w:r w:rsidRPr="0066497C">
        <w:t>До населения доводятся основные меры, принимаемые по противодействию коррупции. Состоялись интервью главы района и помощника главы на страницах газеты «Вперед»/«Алга». Осуществлено информационное сопровождение проведенных мероприятий.</w:t>
      </w:r>
    </w:p>
    <w:p w:rsidR="00D40411" w:rsidRPr="0066497C" w:rsidRDefault="00D40411" w:rsidP="00427144">
      <w:pPr>
        <w:widowControl w:val="0"/>
        <w:suppressAutoHyphens/>
        <w:rPr>
          <w:lang w:eastAsia="ru-RU"/>
        </w:rPr>
      </w:pPr>
      <w:r w:rsidRPr="0066497C">
        <w:tab/>
        <w:t xml:space="preserve">За 2020 год опубликовано на русском и татарском языках  в СМИ – </w:t>
      </w:r>
      <w:r w:rsidRPr="0066497C">
        <w:rPr>
          <w:b/>
        </w:rPr>
        <w:t>111 материалов</w:t>
      </w:r>
      <w:r w:rsidRPr="0066497C">
        <w:t xml:space="preserve"> на антикоррупционную тему, в т.ч. на страницах газеты «Вперед»/ «Алга»  - 18, на телеканале «Пестрецы-информ» - 2, в сети Интернет – 70, на официальном сайте района - 21 на следующие темы: «Пестречинцы приняли участие на семинаре по вопросам молодежной политики в сфере противодействия коррупции»; «Население оценивает работу органов местного самоуправления»; «К самым коррумпированным сферам пестречинцы относят образование, здравоохранение и ГИБДД. Это было выяснено в ходе антикоррупционного мониторинга населения района»; «Татарстан переведет 70 процентов госуслуг в цифровой формат»; «На что жалуемся? Или как работает «Народный контроль»; «На все обращения жители района получили квалифицированные ответы»; «Защищают права и интересы пестречинцев»; «Татарстанцам предлагают анонимно выразить отношение к работе местной власти»; «Пестречинцы примут отчеты своих глав»;</w:t>
      </w:r>
      <w:r w:rsidRPr="0066497C">
        <w:rPr>
          <w:b/>
          <w:bCs/>
          <w:kern w:val="36"/>
        </w:rPr>
        <w:t xml:space="preserve"> </w:t>
      </w:r>
      <w:r w:rsidRPr="0066497C">
        <w:rPr>
          <w:bCs/>
          <w:kern w:val="36"/>
        </w:rPr>
        <w:t>«Семинар - совещание по вопросам молодежной политики в сфере противодействия коррупции и общественного контроля»; «День оказания бесплатной юридической помощи в Пестречинском муниципальном районе Республики Татарстан»; «Международный молодежный конкурс социальной антикоррупционной рекламы на тему «Вместе против коррупции!»; «</w:t>
      </w:r>
      <w:r w:rsidRPr="0066497C">
        <w:t xml:space="preserve">Пестречинцы с коррупцией стали сталкиваться реже»; </w:t>
      </w:r>
      <w:r w:rsidRPr="0066497C">
        <w:rPr>
          <w:bCs/>
          <w:kern w:val="36"/>
        </w:rPr>
        <w:t>«</w:t>
      </w:r>
      <w:r w:rsidRPr="0066497C">
        <w:t>Бесплатная юридическая помощь в режиме ВКС»;</w:t>
      </w:r>
      <w:r w:rsidRPr="0066497C">
        <w:rPr>
          <w:bCs/>
          <w:kern w:val="36"/>
        </w:rPr>
        <w:t xml:space="preserve"> «Предупрежден, значит, вооружен»; «</w:t>
      </w:r>
      <w:r w:rsidRPr="0066497C">
        <w:t xml:space="preserve">В Пестречинском районе стартовал месячник, приуроченный к Международному дню борьбы с коррупцией»; </w:t>
      </w:r>
      <w:r w:rsidRPr="0066497C">
        <w:rPr>
          <w:bCs/>
          <w:kern w:val="36"/>
        </w:rPr>
        <w:t>«</w:t>
      </w:r>
      <w:r w:rsidRPr="0066497C">
        <w:t xml:space="preserve">Взятка лишает свободы и ломает жизнь»; «Круглый стол с муниципальными служащими: об ограничениях и запретах»; «Работники культуры - против коррупции!»; Молодежь - против коррупции!»; «Форпостовцы организовали серию антикоррупционных мероприятий»; «Победить коррупцию можно только общими усилиями» (интервью </w:t>
      </w:r>
      <w:r w:rsidRPr="0066497C">
        <w:rPr>
          <w:shd w:val="clear" w:color="auto" w:fill="FEFCFA"/>
        </w:rPr>
        <w:t>с главой района, председателем комиссии по координации работы по противодействию коррупции Ильхамом Кашаповым), «</w:t>
      </w:r>
      <w:r w:rsidRPr="0066497C">
        <w:rPr>
          <w:lang w:eastAsia="ru-RU"/>
        </w:rPr>
        <w:t>В районе прошло заседание комиссии по противодействию коррупции»; «С предпринимателями Пестречинского района обсудили вопросы противодействия коррупции»; «В ЖКХ нельзя допускать коррупцию»; «Сельские деп</w:t>
      </w:r>
      <w:r>
        <w:rPr>
          <w:lang w:eastAsia="ru-RU"/>
        </w:rPr>
        <w:t>утаты сдают сведения о доходах»;</w:t>
      </w:r>
      <w:r w:rsidRPr="0066497C">
        <w:rPr>
          <w:lang w:eastAsia="ru-RU"/>
        </w:rPr>
        <w:t xml:space="preserve"> «Итоги антикоррупционного марафона (интервью с помощником главы района по вопросам противодействия коррупции В.Урысовой).</w:t>
      </w:r>
    </w:p>
    <w:p w:rsidR="00D40411" w:rsidRPr="0066497C" w:rsidRDefault="00D40411" w:rsidP="00427144">
      <w:pPr>
        <w:ind w:firstLine="708"/>
        <w:contextualSpacing/>
      </w:pPr>
      <w:r w:rsidRPr="0066497C">
        <w:t>В целях активизации деятельности директор филиала АО «Татмедиа» «Пестрецы-информ» заслушан на заседании комиссии по координации работы по противодействию коррупции в районе от 23.03.2020 по вопросу «</w:t>
      </w:r>
      <w:r w:rsidRPr="0066497C">
        <w:rPr>
          <w:bCs/>
        </w:rPr>
        <w:t>О ходе исполнения Концепции антикоррупционной пропаганды до 2030 года и итогах освещения в СМИ антикоррупционной деятельности в районе в 1 квартале 2020 года</w:t>
      </w:r>
      <w:r w:rsidRPr="0066497C">
        <w:t xml:space="preserve">». </w:t>
      </w:r>
    </w:p>
    <w:p w:rsidR="00D40411" w:rsidRPr="0066497C" w:rsidRDefault="00D40411" w:rsidP="00427144">
      <w:pPr>
        <w:ind w:firstLine="708"/>
        <w:contextualSpacing/>
      </w:pPr>
      <w:r w:rsidRPr="0066497C">
        <w:t>Обеспечен открытый доступ к информации, размещенной в разд</w:t>
      </w:r>
      <w:r>
        <w:t xml:space="preserve">еле «Противодействие коррупции» </w:t>
      </w:r>
      <w:r w:rsidRPr="0066497C">
        <w:t xml:space="preserve">официального сайта Пестречинского муниципального района, в том числе размещены методические материалы и памятки для муниципальных служащих по вопросам противодействия коррупции. </w:t>
      </w:r>
    </w:p>
    <w:p w:rsidR="00D40411" w:rsidRPr="0066497C" w:rsidRDefault="00D40411" w:rsidP="00427144">
      <w:pPr>
        <w:ind w:firstLine="708"/>
      </w:pPr>
      <w:r w:rsidRPr="0066497C">
        <w:t xml:space="preserve">Установлена обратная связь с населением, опубликованы телефоны доверия, функционирует электронный сервис «Независимая антикоррупционная экспертиза». </w:t>
      </w:r>
    </w:p>
    <w:p w:rsidR="00D40411" w:rsidRPr="0066497C" w:rsidRDefault="00D40411" w:rsidP="00427144">
      <w:pPr>
        <w:ind w:firstLine="708"/>
        <w:rPr>
          <w:b/>
          <w:i/>
          <w:sz w:val="24"/>
          <w:szCs w:val="24"/>
          <w:u w:val="single"/>
        </w:rPr>
      </w:pPr>
      <w:r w:rsidRPr="0066497C">
        <w:rPr>
          <w:b/>
          <w:i/>
          <w:sz w:val="24"/>
          <w:szCs w:val="24"/>
          <w:u w:val="single"/>
        </w:rPr>
        <w:t>Ж) Поддержка общественной деятельности по противодействию коррупции, осуществляемая в муниципальном районе:</w:t>
      </w:r>
    </w:p>
    <w:p w:rsidR="00D40411" w:rsidRPr="0066497C" w:rsidRDefault="00D40411" w:rsidP="00427144">
      <w:pPr>
        <w:ind w:firstLine="709"/>
        <w:rPr>
          <w:b/>
          <w:i/>
          <w:sz w:val="24"/>
          <w:szCs w:val="24"/>
          <w:u w:val="single"/>
        </w:rPr>
      </w:pPr>
      <w:r w:rsidRPr="0066497C">
        <w:rPr>
          <w:b/>
          <w:i/>
          <w:sz w:val="24"/>
          <w:szCs w:val="24"/>
        </w:rPr>
        <w:t>•</w:t>
      </w:r>
      <w:r w:rsidRPr="0066497C">
        <w:rPr>
          <w:b/>
          <w:i/>
          <w:sz w:val="24"/>
          <w:szCs w:val="24"/>
        </w:rPr>
        <w:tab/>
      </w:r>
      <w:r w:rsidRPr="0066497C">
        <w:rPr>
          <w:b/>
          <w:i/>
          <w:sz w:val="24"/>
          <w:szCs w:val="24"/>
          <w:u w:val="single"/>
        </w:rPr>
        <w:t>работа субъектов общественного контроля, выявленные ими нарушения, принятие мер по их устранению:</w:t>
      </w:r>
    </w:p>
    <w:p w:rsidR="00D40411" w:rsidRPr="0066497C" w:rsidRDefault="00D40411" w:rsidP="00427144">
      <w:pPr>
        <w:widowControl w:val="0"/>
        <w:ind w:firstLine="709"/>
      </w:pPr>
      <w:r w:rsidRPr="0066497C">
        <w:t xml:space="preserve">Взаимодействие органов власти и органов местного самоуправления с институтами гражданского общества является одним из инструментов противодействия коррупции. </w:t>
      </w:r>
    </w:p>
    <w:p w:rsidR="00D40411" w:rsidRDefault="00D40411" w:rsidP="00427144">
      <w:pPr>
        <w:ind w:firstLine="709"/>
      </w:pPr>
      <w:hyperlink r:id="rId25" w:history="1">
        <w:r w:rsidRPr="0066497C">
          <w:rPr>
            <w:rStyle w:val="Hyperlink"/>
            <w:color w:val="auto"/>
            <w:u w:val="none"/>
          </w:rPr>
          <w:t>Решением Совета Пестречинского муниципального района от 25 апреля 2019 года №189 в Положение «Об Общественном совете Пестречинского муниципального района Республики Татарстан»</w:t>
        </w:r>
        <w:r w:rsidRPr="0066497C">
          <w:t xml:space="preserve"> </w:t>
        </w:r>
        <w:r w:rsidRPr="0066497C">
          <w:rPr>
            <w:rStyle w:val="Hyperlink"/>
            <w:color w:val="auto"/>
            <w:u w:val="none"/>
          </w:rPr>
          <w:t xml:space="preserve">внесены изменения, касающиеся </w:t>
        </w:r>
      </w:hyperlink>
      <w:r w:rsidRPr="0066497C">
        <w:t xml:space="preserve">участия в пределах своих полномочий в противодействии коррупции. </w:t>
      </w:r>
    </w:p>
    <w:p w:rsidR="00D40411" w:rsidRPr="0066497C" w:rsidRDefault="00D40411" w:rsidP="00427144">
      <w:pPr>
        <w:ind w:firstLine="709"/>
      </w:pPr>
      <w:r w:rsidRPr="0066497C">
        <w:t xml:space="preserve">25% представителей общественности являются членами комиссии по координации работы по противодействию коррупции, 26 % - в составе комиссии по соблюдению требований к служебному (должностному) поведению муниципальных служащих и урегулирования конфликта интересов. Представители общественных организаций участвовали на 4 заседаниях комиссии </w:t>
      </w:r>
      <w:r w:rsidRPr="0066497C">
        <w:rPr>
          <w:rStyle w:val="Strong"/>
          <w:b w:val="0"/>
          <w:bCs/>
        </w:rPr>
        <w:t>по координации работы по противодействию коррупции, а также на 4 заседаниях</w:t>
      </w:r>
      <w:r w:rsidRPr="0066497C">
        <w:t xml:space="preserve"> комиссии по конфликту интересов. </w:t>
      </w:r>
    </w:p>
    <w:p w:rsidR="00D40411" w:rsidRPr="0066497C" w:rsidRDefault="00D40411" w:rsidP="00427144">
      <w:pPr>
        <w:widowControl w:val="0"/>
        <w:suppressAutoHyphens/>
        <w:ind w:firstLine="709"/>
      </w:pPr>
      <w:r w:rsidRPr="0066497C">
        <w:t xml:space="preserve">В антикоррупционных мероприятиях принимают участие следующие  общественные организации и их представители: председатель районного Совета ветеранов (пенсионеров) (она же - член Общественного совета района, общественный помощник Уполномоченного по правам  человека в РТ по Пестречинскому району), доверенное лицо (профсоюзный представитель) Рескома Татарстанской республиканской организации Общероссийского профсоюза работников государственных учреждений и общественного обслуживания РФ в Пестречинском муниципальном  районе, председатель  </w:t>
      </w:r>
      <w:r w:rsidRPr="0066497C">
        <w:rPr>
          <w:rStyle w:val="extended-textshort"/>
          <w:bCs/>
        </w:rPr>
        <w:t>Координационного совета</w:t>
      </w:r>
      <w:r w:rsidRPr="0066497C">
        <w:rPr>
          <w:rStyle w:val="extended-textshort"/>
        </w:rPr>
        <w:t xml:space="preserve"> </w:t>
      </w:r>
      <w:r w:rsidRPr="0066497C">
        <w:rPr>
          <w:rStyle w:val="extended-textshort"/>
          <w:bCs/>
        </w:rPr>
        <w:t>организаций профсоюзов</w:t>
      </w:r>
      <w:r w:rsidRPr="0066497C">
        <w:rPr>
          <w:rStyle w:val="extended-textshort"/>
        </w:rPr>
        <w:t xml:space="preserve"> </w:t>
      </w:r>
      <w:r w:rsidRPr="0066497C">
        <w:t xml:space="preserve">Пестречинского муниципального района РТ, предприниматель, секретарь и члены Политсовета партии «Единая Россия», директор филиала  АО «Татмедиа» «Пестрецы - информ», а также Всероссийская общественная организация «Молодая Гвардия Единой России», </w:t>
      </w:r>
      <w:r w:rsidRPr="0066497C">
        <w:rPr>
          <w:bCs/>
        </w:rPr>
        <w:t>Пестречинское отделение РОО «Аграрное молодежное объединение РТ</w:t>
      </w:r>
      <w:r>
        <w:rPr>
          <w:bCs/>
        </w:rPr>
        <w:t>»</w:t>
      </w:r>
      <w:r w:rsidRPr="0066497C">
        <w:rPr>
          <w:bCs/>
        </w:rPr>
        <w:t>, председатель Общественного совета района (</w:t>
      </w:r>
      <w:r>
        <w:rPr>
          <w:bCs/>
        </w:rPr>
        <w:t>одновременно</w:t>
      </w:r>
      <w:r w:rsidRPr="0066497C">
        <w:rPr>
          <w:bCs/>
        </w:rPr>
        <w:t xml:space="preserve"> президент ОО «Пестречинское землячество», руководитель</w:t>
      </w:r>
      <w:r w:rsidRPr="0066497C">
        <w:t xml:space="preserve"> Территориального отделения республиканского общественного движения «Татарстан – Новый век», «Татарстан – Яна гасыр!»).</w:t>
      </w:r>
    </w:p>
    <w:p w:rsidR="00D40411" w:rsidRPr="0066497C" w:rsidRDefault="00D40411" w:rsidP="00427144">
      <w:pPr>
        <w:widowControl w:val="0"/>
        <w:suppressAutoHyphens/>
        <w:ind w:firstLine="709"/>
      </w:pPr>
      <w:r w:rsidRPr="0066497C">
        <w:t xml:space="preserve">В 2020 году, ввиду ограничений из-за пандемии, не все члены общественности смогли принять участие на мероприятиях, посвященных Международному дню борьбы с коррупцией. Тем не менее, активистами Молодой гвардии Единой России в ДОЛ «Чайка» проведен антикоррупционный квест в летний период. В МБУ «Молодежный центр» проведены агитационно-общественные акции среди молодежи: акция «Мы против коррупции» проведена в феврале со студентами филиала КАТК им. Дементьева, в рамках которой произведена раздача информационных листовок. В апреле на платформе </w:t>
      </w:r>
      <w:r w:rsidRPr="0066497C">
        <w:rPr>
          <w:lang w:val="en-US"/>
        </w:rPr>
        <w:t>MyQuiz</w:t>
      </w:r>
      <w:r w:rsidRPr="0066497C">
        <w:t xml:space="preserve"> проведена интеллектуальная викторина «Молодежь против коррупции».</w:t>
      </w:r>
    </w:p>
    <w:p w:rsidR="00D40411" w:rsidRPr="0066497C" w:rsidRDefault="00D40411" w:rsidP="00427144">
      <w:pPr>
        <w:widowControl w:val="0"/>
        <w:suppressAutoHyphens/>
        <w:ind w:firstLine="709"/>
      </w:pPr>
      <w:r w:rsidRPr="0066497C">
        <w:t xml:space="preserve">Кураторами школьных </w:t>
      </w:r>
      <w:r w:rsidRPr="0066497C">
        <w:rPr>
          <w:color w:val="000000"/>
          <w:shd w:val="clear" w:color="auto" w:fill="FFFFFF"/>
        </w:rPr>
        <w:t xml:space="preserve">формирований «Форпост» проведены беседы среди учащихся на тему «Что нужно знать о коррупции?». </w:t>
      </w:r>
      <w:r w:rsidRPr="0066497C">
        <w:rPr>
          <w:color w:val="000000"/>
          <w:shd w:val="clear" w:color="auto" w:fill="FFFFFF"/>
        </w:rPr>
        <w:tab/>
      </w:r>
      <w:r w:rsidRPr="0066497C">
        <w:rPr>
          <w:rFonts w:eastAsia="SimSun"/>
        </w:rPr>
        <w:t xml:space="preserve">Сотрудниками </w:t>
      </w:r>
      <w:r w:rsidRPr="0066497C">
        <w:t>МБУ ЦМ (С) ФООП «Форпост»</w:t>
      </w:r>
      <w:r w:rsidRPr="0066497C">
        <w:rPr>
          <w:rFonts w:eastAsia="SimSun"/>
        </w:rPr>
        <w:t xml:space="preserve"> разработаны и распространены буклеты «Татарстан – без коррупции!».</w:t>
      </w:r>
      <w:r>
        <w:rPr>
          <w:rFonts w:eastAsia="SimSun"/>
        </w:rPr>
        <w:t xml:space="preserve"> </w:t>
      </w:r>
      <w:r w:rsidRPr="0066497C">
        <w:t>В рамках месячника, приуроченного к Международному дню борьбы с коррупцией, членами «Форпост»</w:t>
      </w:r>
      <w:r w:rsidRPr="0066497C">
        <w:rPr>
          <w:rFonts w:eastAsia="SimSun"/>
        </w:rPr>
        <w:t xml:space="preserve"> </w:t>
      </w:r>
      <w:r w:rsidRPr="0066497C">
        <w:t xml:space="preserve">проведена Антикорлига, </w:t>
      </w:r>
      <w:r w:rsidRPr="0066497C">
        <w:rPr>
          <w:color w:val="000000"/>
        </w:rPr>
        <w:t xml:space="preserve">акция по  распространению буклетов: «Коррупция – СТОП!», а </w:t>
      </w:r>
      <w:r w:rsidRPr="0066497C">
        <w:rPr>
          <w:color w:val="000000"/>
          <w:shd w:val="clear" w:color="auto" w:fill="FFFFFF"/>
        </w:rPr>
        <w:t>Волонтерами Победы</w:t>
      </w:r>
      <w:r w:rsidRPr="0066497C">
        <w:t xml:space="preserve"> проведена молодежная акция «Мы - против коррупции!»  с участием помощника главы.</w:t>
      </w:r>
      <w:r w:rsidRPr="0066497C">
        <w:rPr>
          <w:color w:val="000000"/>
          <w:shd w:val="clear" w:color="auto" w:fill="FFFFFF"/>
        </w:rPr>
        <w:t xml:space="preserve"> </w:t>
      </w:r>
    </w:p>
    <w:p w:rsidR="00D40411" w:rsidRPr="0066497C" w:rsidRDefault="00D40411" w:rsidP="00427144">
      <w:pPr>
        <w:suppressAutoHyphens/>
        <w:ind w:firstLine="709"/>
        <w:rPr>
          <w:b/>
          <w:i/>
          <w:u w:val="single"/>
        </w:rPr>
      </w:pPr>
      <w:r w:rsidRPr="0066497C">
        <w:t>19.06.2020 председатель Общественного совета района выступил на заседании комиссии по координации работы по противодействию коррупции по вопросу:</w:t>
      </w:r>
      <w:r w:rsidRPr="0066497C">
        <w:rPr>
          <w:spacing w:val="-2"/>
        </w:rPr>
        <w:t xml:space="preserve"> «О</w:t>
      </w:r>
      <w:r>
        <w:rPr>
          <w:spacing w:val="-2"/>
        </w:rPr>
        <w:t xml:space="preserve"> </w:t>
      </w:r>
      <w:r w:rsidRPr="0066497C">
        <w:rPr>
          <w:spacing w:val="-2"/>
        </w:rPr>
        <w:t xml:space="preserve">деятельности Общественного совета Пестречинского муниципального района в сфере </w:t>
      </w:r>
      <w:r w:rsidRPr="0066497C">
        <w:t xml:space="preserve">противодействия коррупции в 1 полугодии </w:t>
      </w:r>
      <w:smartTag w:uri="urn:schemas-microsoft-com:office:smarttags" w:element="metricconverter">
        <w:smartTagPr>
          <w:attr w:name="ProductID" w:val="2020 г"/>
        </w:smartTagPr>
        <w:r w:rsidRPr="0066497C">
          <w:t>2020 г</w:t>
        </w:r>
      </w:smartTag>
      <w:r w:rsidRPr="0066497C">
        <w:t xml:space="preserve">.». С участием членов </w:t>
      </w:r>
      <w:r w:rsidRPr="0066497C">
        <w:rPr>
          <w:spacing w:val="-2"/>
        </w:rPr>
        <w:t xml:space="preserve">Общественного совета района заслушаны также итоги реализации мер антикоррупционной политики в районе в 1 и 2 полугодии 2020 года. </w:t>
      </w:r>
      <w:r w:rsidRPr="0066497C">
        <w:t>С привлечением общественных активистов был организован общественный контроль за строительством социальных объектов (школа на 1224 мест в ЖК «Царево», МФЦ в д.Званка»</w:t>
      </w:r>
      <w:r>
        <w:t>)</w:t>
      </w:r>
      <w:r w:rsidRPr="0066497C">
        <w:t>, которые введены в эксплуатацию в 2020 году.</w:t>
      </w:r>
    </w:p>
    <w:p w:rsidR="00D40411" w:rsidRDefault="00D40411" w:rsidP="00E0644D">
      <w:pPr>
        <w:jc w:val="center"/>
        <w:rPr>
          <w:b/>
        </w:rPr>
      </w:pPr>
      <w:r w:rsidRPr="00967BE6">
        <w:rPr>
          <w:b/>
        </w:rPr>
        <w:t xml:space="preserve">Фотоприложение к </w:t>
      </w:r>
      <w:r>
        <w:rPr>
          <w:b/>
        </w:rPr>
        <w:t xml:space="preserve">годовому </w:t>
      </w:r>
      <w:r w:rsidRPr="00967BE6">
        <w:rPr>
          <w:b/>
        </w:rPr>
        <w:t xml:space="preserve">отчету </w:t>
      </w:r>
      <w:r>
        <w:rPr>
          <w:b/>
        </w:rPr>
        <w:t>за 2020 год.</w:t>
      </w:r>
    </w:p>
    <w:p w:rsidR="00D40411" w:rsidRDefault="00D40411" w:rsidP="00E0644D">
      <w:pPr>
        <w:jc w:val="center"/>
        <w:rPr>
          <w:b/>
        </w:rPr>
      </w:pPr>
    </w:p>
    <w:p w:rsidR="00D40411" w:rsidRDefault="00D40411" w:rsidP="00E0644D">
      <w:pPr>
        <w:jc w:val="center"/>
        <w:rPr>
          <w:b/>
        </w:rPr>
      </w:pPr>
      <w:r w:rsidRPr="00E1721D">
        <w:rPr>
          <w:b/>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6" o:spid="_x0000_i1025" type="#_x0000_t75" alt="IMG_0241 - копия" style="width:482.25pt;height:147pt;visibility:visible">
            <v:imagedata r:id="rId26" o:title="" croptop="13694f"/>
          </v:shape>
        </w:pict>
      </w:r>
    </w:p>
    <w:p w:rsidR="00D40411" w:rsidRDefault="00D40411" w:rsidP="00E0644D">
      <w:pPr>
        <w:jc w:val="center"/>
        <w:rPr>
          <w:bCs/>
        </w:rPr>
      </w:pPr>
    </w:p>
    <w:p w:rsidR="00D40411" w:rsidRPr="00E0644D" w:rsidRDefault="00D40411" w:rsidP="00E0644D">
      <w:pPr>
        <w:jc w:val="center"/>
        <w:rPr>
          <w:bCs/>
          <w:sz w:val="24"/>
          <w:szCs w:val="24"/>
        </w:rPr>
      </w:pPr>
      <w:r w:rsidRPr="00E0644D">
        <w:rPr>
          <w:bCs/>
          <w:sz w:val="24"/>
          <w:szCs w:val="24"/>
        </w:rPr>
        <w:t>Участие представителя Управления Президента РТ по вопросам антикоррупционной политики Шрша Р.Б. в Пестречинском МР РТ</w:t>
      </w:r>
    </w:p>
    <w:p w:rsidR="00D40411" w:rsidRDefault="00D40411" w:rsidP="00E0644D">
      <w:pPr>
        <w:jc w:val="center"/>
        <w:rPr>
          <w:b/>
        </w:rPr>
      </w:pPr>
    </w:p>
    <w:p w:rsidR="00D40411" w:rsidRDefault="00D40411" w:rsidP="00E0644D">
      <w:pPr>
        <w:jc w:val="center"/>
        <w:rPr>
          <w:b/>
        </w:rPr>
      </w:pPr>
      <w:r w:rsidRPr="00E1721D">
        <w:rPr>
          <w:b/>
          <w:noProof/>
        </w:rPr>
        <w:pict>
          <v:shape id="Рисунок 1" o:spid="_x0000_i1026" type="#_x0000_t75" alt="HAKM1917" style="width:363pt;height:237.75pt;visibility:visible">
            <v:imagedata r:id="rId27" o:title="" croptop="7168f" cropbottom="15434f" cropleft="7757f" cropright="6084f"/>
          </v:shape>
        </w:pict>
      </w:r>
    </w:p>
    <w:p w:rsidR="00D40411" w:rsidRDefault="00D40411" w:rsidP="00E0644D">
      <w:pPr>
        <w:jc w:val="center"/>
        <w:rPr>
          <w:b/>
        </w:rPr>
      </w:pPr>
    </w:p>
    <w:p w:rsidR="00D40411" w:rsidRPr="00E0644D" w:rsidRDefault="00D40411" w:rsidP="00E0644D">
      <w:pPr>
        <w:jc w:val="center"/>
        <w:rPr>
          <w:sz w:val="24"/>
          <w:szCs w:val="24"/>
        </w:rPr>
      </w:pPr>
      <w:r w:rsidRPr="00E0644D">
        <w:rPr>
          <w:bCs/>
          <w:sz w:val="24"/>
          <w:szCs w:val="24"/>
        </w:rPr>
        <w:t xml:space="preserve">на заседании комиссии по координации работы по противодействию коррупции </w:t>
      </w:r>
    </w:p>
    <w:p w:rsidR="00D40411" w:rsidRPr="00E0644D" w:rsidRDefault="00D40411" w:rsidP="00E0644D">
      <w:pPr>
        <w:jc w:val="center"/>
        <w:rPr>
          <w:sz w:val="24"/>
          <w:szCs w:val="24"/>
        </w:rPr>
      </w:pPr>
      <w:r w:rsidRPr="00E0644D">
        <w:rPr>
          <w:bCs/>
          <w:sz w:val="24"/>
          <w:szCs w:val="24"/>
        </w:rPr>
        <w:t>от 23.03.2020</w:t>
      </w:r>
    </w:p>
    <w:p w:rsidR="00D40411" w:rsidRPr="00983268" w:rsidRDefault="00D40411" w:rsidP="00E0644D"/>
    <w:p w:rsidR="00D40411" w:rsidRDefault="00D40411" w:rsidP="00E0644D">
      <w:pPr>
        <w:jc w:val="center"/>
        <w:rPr>
          <w:b/>
        </w:rPr>
      </w:pPr>
      <w:r w:rsidRPr="00E1721D">
        <w:rPr>
          <w:b/>
          <w:noProof/>
        </w:rPr>
        <w:pict>
          <v:shape id="Рисунок 5" o:spid="_x0000_i1027" type="#_x0000_t75" alt="IMG_3819" style="width:468pt;height:175.5pt;visibility:visible">
            <v:imagedata r:id="rId28" o:title=""/>
          </v:shape>
        </w:pict>
      </w:r>
    </w:p>
    <w:p w:rsidR="00D40411" w:rsidRDefault="00D40411" w:rsidP="00E0644D">
      <w:r>
        <w:rPr>
          <w:noProof/>
        </w:rPr>
        <w:pict>
          <v:shape id="Рисунок 10" o:spid="_x0000_i1028" type="#_x0000_t75" alt="IMG_7932" style="width:215.25pt;height:140.25pt;visibility:visible">
            <v:imagedata r:id="rId29" o:title="" croptop="3533f" cropbottom="7004f" cropleft="2690f" cropright="3392f"/>
          </v:shape>
        </w:pict>
      </w:r>
      <w:r>
        <w:t xml:space="preserve">     </w:t>
      </w:r>
      <w:r>
        <w:rPr>
          <w:noProof/>
        </w:rPr>
        <w:pict>
          <v:shape id="Рисунок 11" o:spid="_x0000_i1029" type="#_x0000_t75" alt="IMG_8211" style="width:214.5pt;height:147pt;visibility:visible">
            <v:imagedata r:id="rId30" o:title="" croptop="6731f"/>
          </v:shape>
        </w:pict>
      </w:r>
    </w:p>
    <w:p w:rsidR="00D40411" w:rsidRDefault="00D40411" w:rsidP="00E0644D">
      <w:pPr>
        <w:jc w:val="center"/>
        <w:rPr>
          <w:bCs/>
        </w:rPr>
      </w:pPr>
    </w:p>
    <w:p w:rsidR="00D40411" w:rsidRPr="00E0644D" w:rsidRDefault="00D40411" w:rsidP="00E0644D">
      <w:pPr>
        <w:jc w:val="center"/>
        <w:rPr>
          <w:sz w:val="24"/>
          <w:szCs w:val="24"/>
        </w:rPr>
      </w:pPr>
      <w:r w:rsidRPr="00E0644D">
        <w:rPr>
          <w:bCs/>
          <w:sz w:val="24"/>
          <w:szCs w:val="24"/>
        </w:rPr>
        <w:t xml:space="preserve">Заседание комиссии по координации работы по противодействию коррупции </w:t>
      </w:r>
    </w:p>
    <w:p w:rsidR="00D40411" w:rsidRPr="00E0644D" w:rsidRDefault="00D40411" w:rsidP="00E0644D">
      <w:pPr>
        <w:jc w:val="center"/>
        <w:rPr>
          <w:bCs/>
          <w:sz w:val="24"/>
          <w:szCs w:val="24"/>
        </w:rPr>
      </w:pPr>
      <w:r w:rsidRPr="00E0644D">
        <w:rPr>
          <w:bCs/>
          <w:sz w:val="24"/>
          <w:szCs w:val="24"/>
        </w:rPr>
        <w:t>в онлайн - формате от 19.06.2020</w:t>
      </w:r>
    </w:p>
    <w:p w:rsidR="00D40411" w:rsidRDefault="00D40411" w:rsidP="00E0644D"/>
    <w:p w:rsidR="00D40411" w:rsidRDefault="00D40411" w:rsidP="00E0644D">
      <w:r>
        <w:rPr>
          <w:noProof/>
        </w:rPr>
        <w:pict>
          <v:shape id="Рисунок 3" o:spid="_x0000_i1030" type="#_x0000_t75" style="width:231pt;height:158.25pt;visibility:visible">
            <v:imagedata r:id="rId31" o:title=""/>
          </v:shape>
        </w:pict>
      </w:r>
      <w:r>
        <w:t xml:space="preserve">     </w:t>
      </w:r>
      <w:r>
        <w:rPr>
          <w:noProof/>
        </w:rPr>
        <w:pict>
          <v:shape id="Рисунок 2" o:spid="_x0000_i1031" type="#_x0000_t75" style="width:244.5pt;height:153pt;visibility:visible">
            <v:imagedata r:id="rId32" o:title="" croptop="10154f"/>
          </v:shape>
        </w:pict>
      </w:r>
    </w:p>
    <w:p w:rsidR="00D40411" w:rsidRDefault="00D40411" w:rsidP="00E0644D">
      <w:pPr>
        <w:jc w:val="center"/>
        <w:rPr>
          <w:bCs/>
        </w:rPr>
      </w:pPr>
    </w:p>
    <w:p w:rsidR="00D40411" w:rsidRPr="00E0644D" w:rsidRDefault="00D40411" w:rsidP="00E0644D">
      <w:pPr>
        <w:jc w:val="center"/>
        <w:rPr>
          <w:sz w:val="24"/>
          <w:szCs w:val="24"/>
        </w:rPr>
      </w:pPr>
      <w:r w:rsidRPr="00E0644D">
        <w:rPr>
          <w:bCs/>
          <w:sz w:val="24"/>
          <w:szCs w:val="24"/>
        </w:rPr>
        <w:t xml:space="preserve">Заседания комиссии по координации работы по противодействию коррупции </w:t>
      </w:r>
    </w:p>
    <w:p w:rsidR="00D40411" w:rsidRPr="00E0644D" w:rsidRDefault="00D40411" w:rsidP="00E0644D">
      <w:pPr>
        <w:jc w:val="center"/>
        <w:rPr>
          <w:bCs/>
          <w:sz w:val="24"/>
          <w:szCs w:val="24"/>
        </w:rPr>
      </w:pPr>
      <w:r w:rsidRPr="00E0644D">
        <w:rPr>
          <w:bCs/>
          <w:sz w:val="24"/>
          <w:szCs w:val="24"/>
        </w:rPr>
        <w:t>в онлайн - формате от 22.09.2020 и 04.12.2020</w:t>
      </w:r>
    </w:p>
    <w:p w:rsidR="00D40411" w:rsidRPr="004F22ED" w:rsidRDefault="00D40411" w:rsidP="00E0644D">
      <w:pPr>
        <w:jc w:val="center"/>
        <w:rPr>
          <w:bCs/>
        </w:rPr>
      </w:pPr>
    </w:p>
    <w:p w:rsidR="00D40411" w:rsidRDefault="00D40411" w:rsidP="00E0644D">
      <w:pPr>
        <w:jc w:val="center"/>
        <w:rPr>
          <w:bCs/>
        </w:rPr>
      </w:pPr>
      <w:r>
        <w:rPr>
          <w:noProof/>
        </w:rPr>
        <w:pict>
          <v:shape id="_x0000_i1032" type="#_x0000_t75" style="width:429.75pt;height:261pt;visibility:visible">
            <v:imagedata r:id="rId33" o:title="" cropbottom="14007f" cropright="3115f"/>
          </v:shape>
        </w:pict>
      </w:r>
    </w:p>
    <w:p w:rsidR="00D40411" w:rsidRDefault="00D40411" w:rsidP="00E0644D">
      <w:pPr>
        <w:jc w:val="center"/>
        <w:rPr>
          <w:bCs/>
        </w:rPr>
      </w:pPr>
      <w:r>
        <w:rPr>
          <w:noProof/>
        </w:rPr>
        <w:pict>
          <v:shape id="Рисунок 4" o:spid="_x0000_i1033" type="#_x0000_t75" style="width:407.25pt;height:305.25pt;visibility:visible">
            <v:imagedata r:id="rId34" o:title=""/>
          </v:shape>
        </w:pict>
      </w:r>
    </w:p>
    <w:p w:rsidR="00D40411" w:rsidRPr="00F43B68" w:rsidRDefault="00D40411" w:rsidP="00E0644D">
      <w:pPr>
        <w:jc w:val="center"/>
        <w:rPr>
          <w:bCs/>
        </w:rPr>
      </w:pPr>
    </w:p>
    <w:p w:rsidR="00D40411" w:rsidRPr="00E0644D" w:rsidRDefault="00D40411" w:rsidP="00E0644D">
      <w:pPr>
        <w:jc w:val="center"/>
        <w:rPr>
          <w:i/>
          <w:sz w:val="24"/>
          <w:szCs w:val="24"/>
        </w:rPr>
      </w:pPr>
      <w:r w:rsidRPr="00E0644D">
        <w:rPr>
          <w:sz w:val="24"/>
          <w:szCs w:val="24"/>
        </w:rPr>
        <w:t xml:space="preserve">Профилактики коррупционных проявлений среди лиц, замещающих муниципальные должности </w:t>
      </w:r>
      <w:r w:rsidRPr="00E0644D">
        <w:rPr>
          <w:bCs/>
          <w:i/>
          <w:sz w:val="24"/>
          <w:szCs w:val="24"/>
        </w:rPr>
        <w:t xml:space="preserve">(рассмотрение вопроса на заседании Совета Пестречинского МР РТ от 25.11.2020 </w:t>
      </w:r>
      <w:r w:rsidRPr="00E0644D">
        <w:rPr>
          <w:i/>
          <w:sz w:val="24"/>
          <w:szCs w:val="24"/>
        </w:rPr>
        <w:t>«Об итогах проверки Управлением Президента Республики Татарстан по вопросам антикоррупционной политики полноты и достоверности сведений о доходах, расходах, об имуществе и обязательствах имущественного характера, представленных за 2018-2019 годы лицом, замещавшим должность главы Богородского СП»).</w:t>
      </w:r>
    </w:p>
    <w:p w:rsidR="00D40411" w:rsidRPr="00E0644D" w:rsidRDefault="00D40411" w:rsidP="00E0644D">
      <w:pPr>
        <w:jc w:val="center"/>
        <w:rPr>
          <w:bCs/>
          <w:i/>
          <w:sz w:val="24"/>
          <w:szCs w:val="24"/>
        </w:rPr>
      </w:pPr>
    </w:p>
    <w:p w:rsidR="00D40411" w:rsidRDefault="00D40411" w:rsidP="00E0644D">
      <w:pPr>
        <w:jc w:val="center"/>
        <w:rPr>
          <w:bCs/>
        </w:rPr>
      </w:pPr>
      <w:r>
        <w:rPr>
          <w:noProof/>
        </w:rPr>
        <w:pict>
          <v:shape id="_x0000_i1034" type="#_x0000_t75" style="width:396.75pt;height:297.75pt;visibility:visible">
            <v:imagedata r:id="rId35" o:title=""/>
          </v:shape>
        </w:pict>
      </w:r>
    </w:p>
    <w:p w:rsidR="00D40411" w:rsidRDefault="00D40411" w:rsidP="00E0644D">
      <w:pPr>
        <w:jc w:val="center"/>
        <w:rPr>
          <w:bCs/>
        </w:rPr>
      </w:pPr>
      <w:r>
        <w:rPr>
          <w:noProof/>
        </w:rPr>
        <w:pict>
          <v:shape id="Рисунок 6" o:spid="_x0000_i1035" type="#_x0000_t75" style="width:510pt;height:135pt;visibility:visible">
            <v:imagedata r:id="rId36" o:title=""/>
          </v:shape>
        </w:pict>
      </w:r>
    </w:p>
    <w:p w:rsidR="00D40411" w:rsidRDefault="00D40411" w:rsidP="00E0644D">
      <w:pPr>
        <w:jc w:val="center"/>
        <w:rPr>
          <w:bCs/>
        </w:rPr>
      </w:pPr>
    </w:p>
    <w:p w:rsidR="00D40411" w:rsidRPr="00E0644D" w:rsidRDefault="00D40411" w:rsidP="00E0644D">
      <w:pPr>
        <w:jc w:val="center"/>
        <w:rPr>
          <w:bCs/>
          <w:sz w:val="24"/>
          <w:szCs w:val="24"/>
        </w:rPr>
      </w:pPr>
      <w:r w:rsidRPr="00E0644D">
        <w:rPr>
          <w:bCs/>
          <w:sz w:val="24"/>
          <w:szCs w:val="24"/>
        </w:rPr>
        <w:t>Заседания комиссии по соблюдению требований к служебному (должностному) поведению и урегулированию конфликта интересов</w:t>
      </w:r>
    </w:p>
    <w:p w:rsidR="00D40411" w:rsidRPr="004F22ED" w:rsidRDefault="00D40411" w:rsidP="00E0644D">
      <w:pPr>
        <w:jc w:val="center"/>
        <w:rPr>
          <w:bCs/>
        </w:rPr>
      </w:pPr>
    </w:p>
    <w:p w:rsidR="00D40411" w:rsidRDefault="00D40411" w:rsidP="00E0644D">
      <w:r>
        <w:rPr>
          <w:noProof/>
        </w:rPr>
        <w:pict>
          <v:shape id="Рисунок 7" o:spid="_x0000_i1036" type="#_x0000_t75" style="width:510pt;height:321pt;visibility:visible">
            <v:imagedata r:id="rId37" o:title=""/>
          </v:shape>
        </w:pict>
      </w:r>
    </w:p>
    <w:p w:rsidR="00D40411" w:rsidRDefault="00D40411" w:rsidP="00E0644D"/>
    <w:p w:rsidR="00D40411" w:rsidRDefault="00D40411" w:rsidP="00E0644D">
      <w:r>
        <w:rPr>
          <w:noProof/>
        </w:rPr>
        <w:pict>
          <v:shape id="Рисунок 41" o:spid="_x0000_i1037" type="#_x0000_t75" style="width:231.75pt;height:180.75pt;visibility:visible">
            <v:imagedata r:id="rId38" o:title="" croptop="13947f" cropbottom="14059f" cropright="-570f"/>
          </v:shape>
        </w:pict>
      </w:r>
      <w:r>
        <w:t xml:space="preserve">         </w:t>
      </w:r>
      <w:r>
        <w:rPr>
          <w:noProof/>
        </w:rPr>
        <w:pict>
          <v:shape id="Рисунок 32" o:spid="_x0000_i1038" type="#_x0000_t75" alt="IMG_6430" style="width:212.25pt;height:178.5pt;visibility:visible">
            <v:imagedata r:id="rId39" o:title="" croptop="11273f" cropbottom="735f" cropleft="8927f"/>
          </v:shape>
        </w:pict>
      </w:r>
    </w:p>
    <w:p w:rsidR="00D40411" w:rsidRDefault="00D40411" w:rsidP="00E0644D">
      <w:pPr>
        <w:jc w:val="center"/>
      </w:pPr>
      <w:r>
        <w:rPr>
          <w:noProof/>
        </w:rPr>
        <w:pict>
          <v:shape id="Рисунок 35" o:spid="_x0000_i1039" type="#_x0000_t75" alt="IMG_5496" style="width:380.25pt;height:260.25pt;visibility:visible">
            <v:imagedata r:id="rId40" o:title="" croptop="4348f" cropbottom="642f" cropleft="3954f" cropright="12706f"/>
          </v:shape>
        </w:pict>
      </w:r>
    </w:p>
    <w:p w:rsidR="00D40411" w:rsidRPr="004F22ED" w:rsidRDefault="00D40411" w:rsidP="00E0644D">
      <w:pPr>
        <w:jc w:val="center"/>
      </w:pPr>
    </w:p>
    <w:p w:rsidR="00D40411" w:rsidRPr="00E0644D" w:rsidRDefault="00D40411" w:rsidP="00E0644D">
      <w:pPr>
        <w:jc w:val="center"/>
        <w:rPr>
          <w:sz w:val="24"/>
          <w:szCs w:val="24"/>
        </w:rPr>
      </w:pPr>
      <w:r w:rsidRPr="00E0644D">
        <w:rPr>
          <w:bCs/>
          <w:sz w:val="24"/>
          <w:szCs w:val="24"/>
        </w:rPr>
        <w:t>Выступление помощника главы о реализации мер антикоррупционной политики</w:t>
      </w:r>
      <w:r w:rsidRPr="00E0644D">
        <w:rPr>
          <w:sz w:val="24"/>
          <w:szCs w:val="24"/>
        </w:rPr>
        <w:t xml:space="preserve"> </w:t>
      </w:r>
      <w:r w:rsidRPr="00E0644D">
        <w:rPr>
          <w:bCs/>
          <w:sz w:val="24"/>
          <w:szCs w:val="24"/>
        </w:rPr>
        <w:t xml:space="preserve">на заседании Совета Пестречинского муниципального района РТ с участием Руководителя Аппарата Президента Республики Татарстан А.А.Сафарова (февраль </w:t>
      </w:r>
      <w:smartTag w:uri="urn:schemas-microsoft-com:office:smarttags" w:element="metricconverter">
        <w:smartTagPr>
          <w:attr w:name="ProductID" w:val="20.112020 г"/>
        </w:smartTagPr>
        <w:r w:rsidRPr="00E0644D">
          <w:rPr>
            <w:bCs/>
            <w:sz w:val="24"/>
            <w:szCs w:val="24"/>
          </w:rPr>
          <w:t>2020 г</w:t>
        </w:r>
      </w:smartTag>
      <w:r w:rsidRPr="00E0644D">
        <w:rPr>
          <w:bCs/>
          <w:sz w:val="24"/>
          <w:szCs w:val="24"/>
        </w:rPr>
        <w:t>.)</w:t>
      </w:r>
    </w:p>
    <w:p w:rsidR="00D40411" w:rsidRPr="004F22ED" w:rsidRDefault="00D40411" w:rsidP="00E0644D">
      <w:pPr>
        <w:jc w:val="center"/>
      </w:pPr>
    </w:p>
    <w:p w:rsidR="00D40411" w:rsidRDefault="00D40411" w:rsidP="00E0644D">
      <w:pPr>
        <w:jc w:val="center"/>
      </w:pPr>
      <w:r>
        <w:rPr>
          <w:noProof/>
        </w:rPr>
        <w:pict>
          <v:shape id="Рисунок 36" o:spid="_x0000_i1040" type="#_x0000_t75" alt="Сессия" style="width:446.25pt;height:270.75pt;visibility:visible">
            <v:imagedata r:id="rId41" o:title="" croptop="2957f" cropbottom="9536f" cropright="369f"/>
          </v:shape>
        </w:pict>
      </w:r>
    </w:p>
    <w:p w:rsidR="00D40411" w:rsidRDefault="00D40411" w:rsidP="00E0644D">
      <w:pPr>
        <w:jc w:val="center"/>
      </w:pPr>
    </w:p>
    <w:p w:rsidR="00D40411" w:rsidRDefault="00D40411" w:rsidP="00E0644D">
      <w:pPr>
        <w:jc w:val="center"/>
      </w:pPr>
    </w:p>
    <w:p w:rsidR="00D40411" w:rsidRDefault="00D40411" w:rsidP="00E0644D">
      <w:pPr>
        <w:jc w:val="center"/>
      </w:pPr>
    </w:p>
    <w:p w:rsidR="00D40411" w:rsidRDefault="00D40411" w:rsidP="00E0644D">
      <w:pPr>
        <w:jc w:val="center"/>
      </w:pPr>
    </w:p>
    <w:p w:rsidR="00D40411" w:rsidRDefault="00D40411" w:rsidP="00E0644D">
      <w:pPr>
        <w:jc w:val="center"/>
      </w:pPr>
      <w:r>
        <w:rPr>
          <w:noProof/>
        </w:rPr>
        <w:pict>
          <v:shape id="Рисунок 73" o:spid="_x0000_i1041" type="#_x0000_t75" alt="IMG_5156" style="width:446.25pt;height:324pt;visibility:visible">
            <v:imagedata r:id="rId42" o:title=""/>
          </v:shape>
        </w:pict>
      </w:r>
    </w:p>
    <w:p w:rsidR="00D40411" w:rsidRDefault="00D40411" w:rsidP="00E0644D">
      <w:pPr>
        <w:jc w:val="center"/>
      </w:pPr>
    </w:p>
    <w:p w:rsidR="00D40411" w:rsidRPr="00E0644D" w:rsidRDefault="00D40411" w:rsidP="00E0644D">
      <w:pPr>
        <w:jc w:val="center"/>
        <w:rPr>
          <w:sz w:val="24"/>
          <w:szCs w:val="24"/>
        </w:rPr>
      </w:pPr>
      <w:r w:rsidRPr="00E0644D">
        <w:rPr>
          <w:bCs/>
          <w:sz w:val="24"/>
          <w:szCs w:val="24"/>
        </w:rPr>
        <w:t>Обучающий семинар с муниципальными служащими и главами СП</w:t>
      </w:r>
    </w:p>
    <w:p w:rsidR="00D40411" w:rsidRPr="00E0644D" w:rsidRDefault="00D40411" w:rsidP="00E0644D">
      <w:pPr>
        <w:jc w:val="center"/>
        <w:rPr>
          <w:bCs/>
          <w:sz w:val="24"/>
          <w:szCs w:val="24"/>
        </w:rPr>
      </w:pPr>
      <w:r w:rsidRPr="00E0644D">
        <w:rPr>
          <w:bCs/>
          <w:sz w:val="24"/>
          <w:szCs w:val="24"/>
        </w:rPr>
        <w:t>по представлению сведений о доходах от 23.01.2020</w:t>
      </w:r>
    </w:p>
    <w:p w:rsidR="00D40411" w:rsidRDefault="00D40411" w:rsidP="00E0644D">
      <w:pPr>
        <w:jc w:val="center"/>
        <w:rPr>
          <w:bCs/>
        </w:rPr>
      </w:pPr>
    </w:p>
    <w:p w:rsidR="00D40411" w:rsidRPr="00C179B2" w:rsidRDefault="00D40411" w:rsidP="00E0644D">
      <w:pPr>
        <w:jc w:val="center"/>
      </w:pPr>
      <w:r>
        <w:rPr>
          <w:noProof/>
        </w:rPr>
        <w:pict>
          <v:shape id="Рисунок 74" o:spid="_x0000_i1042" type="#_x0000_t75" alt="IMG_3713" style="width:396pt;height:321.75pt;visibility:visible">
            <v:imagedata r:id="rId43" o:title="" croptop="8495f" cropbottom="8134f" cropleft="2278f" cropright="6104f"/>
          </v:shape>
        </w:pict>
      </w:r>
    </w:p>
    <w:p w:rsidR="00D40411" w:rsidRDefault="00D40411" w:rsidP="00E0644D">
      <w:pPr>
        <w:jc w:val="center"/>
      </w:pPr>
    </w:p>
    <w:p w:rsidR="00D40411" w:rsidRDefault="00D40411" w:rsidP="00E0644D">
      <w:pPr>
        <w:jc w:val="center"/>
      </w:pPr>
      <w:r>
        <w:rPr>
          <w:noProof/>
        </w:rPr>
        <w:pict>
          <v:shape id="Рисунок 25" o:spid="_x0000_i1043" type="#_x0000_t75" style="width:460.5pt;height:281.25pt;visibility:visible">
            <v:imagedata r:id="rId44" o:title="" croptop="6554f" cropbottom="4496f"/>
          </v:shape>
        </w:pict>
      </w:r>
    </w:p>
    <w:p w:rsidR="00D40411" w:rsidRDefault="00D40411" w:rsidP="00E0644D">
      <w:pPr>
        <w:jc w:val="center"/>
        <w:rPr>
          <w:bCs/>
        </w:rPr>
      </w:pPr>
    </w:p>
    <w:p w:rsidR="00D40411" w:rsidRPr="00E0644D" w:rsidRDefault="00D40411" w:rsidP="00E0644D">
      <w:pPr>
        <w:jc w:val="center"/>
        <w:rPr>
          <w:bCs/>
          <w:sz w:val="24"/>
          <w:szCs w:val="24"/>
        </w:rPr>
      </w:pPr>
      <w:r w:rsidRPr="00E0644D">
        <w:rPr>
          <w:bCs/>
          <w:sz w:val="24"/>
          <w:szCs w:val="24"/>
        </w:rPr>
        <w:t>Семинары с муниципальными служащими и лицами, замещающими муниципальные должности, по сведениям о доходах, по конфликту интересов, ограничениям и запретам (07.12.2020), (09.12.2020)</w:t>
      </w:r>
    </w:p>
    <w:p w:rsidR="00D40411" w:rsidRDefault="00D40411" w:rsidP="00E0644D">
      <w:pPr>
        <w:jc w:val="center"/>
        <w:rPr>
          <w:bCs/>
        </w:rPr>
      </w:pPr>
    </w:p>
    <w:p w:rsidR="00D40411" w:rsidRDefault="00D40411" w:rsidP="00E0644D">
      <w:pPr>
        <w:jc w:val="center"/>
        <w:rPr>
          <w:bCs/>
        </w:rPr>
      </w:pPr>
      <w:r>
        <w:rPr>
          <w:bCs/>
        </w:rPr>
        <w:t>-</w:t>
      </w:r>
      <w:r>
        <w:rPr>
          <w:noProof/>
        </w:rPr>
        <w:pict>
          <v:shape id="Рисунок 37" o:spid="_x0000_i1044" type="#_x0000_t75" style="width:6in;height:323.25pt;visibility:visible">
            <v:imagedata r:id="rId45" o:title=""/>
          </v:shape>
        </w:pict>
      </w:r>
    </w:p>
    <w:p w:rsidR="00D40411" w:rsidRDefault="00D40411" w:rsidP="00E0644D">
      <w:pPr>
        <w:jc w:val="center"/>
      </w:pPr>
      <w:r>
        <w:rPr>
          <w:noProof/>
        </w:rPr>
        <w:pict>
          <v:shape id="Рисунок 20" o:spid="_x0000_i1045" type="#_x0000_t75" style="width:495.75pt;height:405.75pt;visibility:visible">
            <v:imagedata r:id="rId46" o:title=""/>
          </v:shape>
        </w:pict>
      </w:r>
      <w:r>
        <w:t xml:space="preserve">  </w:t>
      </w:r>
    </w:p>
    <w:p w:rsidR="00D40411" w:rsidRDefault="00D40411" w:rsidP="00E0644D">
      <w:pPr>
        <w:jc w:val="center"/>
      </w:pPr>
    </w:p>
    <w:p w:rsidR="00D40411" w:rsidRPr="00E0644D" w:rsidRDefault="00D40411" w:rsidP="00E0644D">
      <w:pPr>
        <w:jc w:val="center"/>
        <w:rPr>
          <w:bCs/>
          <w:sz w:val="24"/>
          <w:szCs w:val="24"/>
        </w:rPr>
      </w:pPr>
      <w:r w:rsidRPr="00E0644D">
        <w:rPr>
          <w:sz w:val="24"/>
          <w:szCs w:val="24"/>
        </w:rPr>
        <w:t xml:space="preserve">  </w:t>
      </w:r>
      <w:r w:rsidRPr="00E0644D">
        <w:rPr>
          <w:bCs/>
          <w:sz w:val="24"/>
          <w:szCs w:val="24"/>
        </w:rPr>
        <w:t xml:space="preserve">Антикоррупционное просвещение в дистанционной форме на темы противодействия коррупции </w:t>
      </w:r>
    </w:p>
    <w:p w:rsidR="00D40411" w:rsidRPr="00E0644D" w:rsidRDefault="00D40411" w:rsidP="00E0644D">
      <w:pPr>
        <w:jc w:val="center"/>
        <w:rPr>
          <w:bCs/>
          <w:sz w:val="24"/>
          <w:szCs w:val="24"/>
        </w:rPr>
      </w:pPr>
      <w:r w:rsidRPr="00E0644D">
        <w:rPr>
          <w:bCs/>
          <w:sz w:val="24"/>
          <w:szCs w:val="24"/>
        </w:rPr>
        <w:t>в сфере образования,  молодежной политики в рамках Международного дня борьбы с коррупцией</w:t>
      </w:r>
    </w:p>
    <w:p w:rsidR="00D40411" w:rsidRPr="00E0644D" w:rsidRDefault="00D40411" w:rsidP="00E0644D">
      <w:pPr>
        <w:jc w:val="center"/>
        <w:rPr>
          <w:bCs/>
          <w:sz w:val="24"/>
          <w:szCs w:val="24"/>
        </w:rPr>
      </w:pPr>
      <w:r w:rsidRPr="00E0644D">
        <w:rPr>
          <w:bCs/>
          <w:sz w:val="24"/>
          <w:szCs w:val="24"/>
        </w:rPr>
        <w:t>01.09.2020 и 16.11.2020</w:t>
      </w:r>
    </w:p>
    <w:p w:rsidR="00D40411" w:rsidRDefault="00D40411" w:rsidP="00E0644D"/>
    <w:p w:rsidR="00D40411" w:rsidRDefault="00D40411" w:rsidP="00E0644D">
      <w:pPr>
        <w:jc w:val="center"/>
      </w:pPr>
      <w:r>
        <w:rPr>
          <w:noProof/>
        </w:rPr>
        <w:pict>
          <v:shape id="_x0000_i1046" type="#_x0000_t75" alt="IMG_0498" style="width:242.25pt;height:186pt;visibility:visible">
            <v:imagedata r:id="rId47" o:title="" croptop="3065f" cropbottom="9383f" cropleft="3411f" cropright="12080f"/>
          </v:shape>
        </w:pict>
      </w:r>
      <w:r>
        <w:t xml:space="preserve">         </w:t>
      </w:r>
      <w:r>
        <w:rPr>
          <w:noProof/>
        </w:rPr>
        <w:pict>
          <v:shape id="Рисунок 39" o:spid="_x0000_i1047" type="#_x0000_t75" alt="IMG_1773" style="width:204pt;height:192pt;visibility:visible">
            <v:imagedata r:id="rId48" o:title="" cropbottom="13417f" cropright="498f"/>
          </v:shape>
        </w:pict>
      </w:r>
    </w:p>
    <w:p w:rsidR="00D40411" w:rsidRDefault="00D40411" w:rsidP="00E0644D"/>
    <w:p w:rsidR="00D40411" w:rsidRDefault="00D40411" w:rsidP="00E0644D">
      <w:pPr>
        <w:jc w:val="center"/>
      </w:pPr>
      <w:r>
        <w:rPr>
          <w:noProof/>
        </w:rPr>
        <w:pict>
          <v:shape id="Рисунок 14" o:spid="_x0000_i1048" type="#_x0000_t75" style="width:447pt;height:365.25pt;visibility:visible">
            <v:imagedata r:id="rId49" o:title="" croptop="8442f" cropbottom="17507f" cropright="-16f"/>
          </v:shape>
        </w:pict>
      </w:r>
    </w:p>
    <w:p w:rsidR="00D40411" w:rsidRDefault="00D40411" w:rsidP="00E0644D"/>
    <w:p w:rsidR="00D40411" w:rsidRPr="00E0644D" w:rsidRDefault="00D40411" w:rsidP="00E0644D">
      <w:pPr>
        <w:jc w:val="center"/>
        <w:rPr>
          <w:sz w:val="24"/>
          <w:szCs w:val="24"/>
        </w:rPr>
      </w:pPr>
      <w:r w:rsidRPr="00E0644D">
        <w:rPr>
          <w:sz w:val="24"/>
          <w:szCs w:val="24"/>
        </w:rPr>
        <w:t>Выступление помощника главы перед</w:t>
      </w:r>
      <w:r w:rsidRPr="00E0644D">
        <w:rPr>
          <w:b/>
          <w:sz w:val="24"/>
          <w:szCs w:val="24"/>
        </w:rPr>
        <w:t xml:space="preserve"> </w:t>
      </w:r>
      <w:r w:rsidRPr="00E0644D">
        <w:rPr>
          <w:sz w:val="24"/>
          <w:szCs w:val="24"/>
        </w:rPr>
        <w:t xml:space="preserve">предпринимателями на темы: </w:t>
      </w:r>
    </w:p>
    <w:p w:rsidR="00D40411" w:rsidRPr="00E0644D" w:rsidRDefault="00D40411" w:rsidP="00E0644D">
      <w:pPr>
        <w:jc w:val="center"/>
        <w:rPr>
          <w:sz w:val="24"/>
          <w:szCs w:val="24"/>
        </w:rPr>
      </w:pPr>
      <w:r w:rsidRPr="00E0644D">
        <w:rPr>
          <w:sz w:val="24"/>
          <w:szCs w:val="24"/>
        </w:rPr>
        <w:t xml:space="preserve">«Обязанность организаций принимать меры по противодействию коррупции» и </w:t>
      </w:r>
    </w:p>
    <w:p w:rsidR="00D40411" w:rsidRPr="00E0644D" w:rsidRDefault="00D40411" w:rsidP="00E0644D">
      <w:pPr>
        <w:jc w:val="center"/>
        <w:rPr>
          <w:sz w:val="24"/>
          <w:szCs w:val="24"/>
        </w:rPr>
      </w:pPr>
      <w:r w:rsidRPr="00E0644D">
        <w:rPr>
          <w:sz w:val="24"/>
          <w:szCs w:val="24"/>
        </w:rPr>
        <w:t>«Коррупционные риски в сфере предпринимательства» (27.11.2020)</w:t>
      </w:r>
    </w:p>
    <w:p w:rsidR="00D40411" w:rsidRDefault="00D40411" w:rsidP="00E0644D">
      <w:pPr>
        <w:jc w:val="center"/>
      </w:pPr>
    </w:p>
    <w:p w:rsidR="00D40411" w:rsidRDefault="00D40411" w:rsidP="00E0644D">
      <w:pPr>
        <w:jc w:val="center"/>
      </w:pPr>
      <w:r>
        <w:rPr>
          <w:noProof/>
        </w:rPr>
        <w:pict>
          <v:shape id="Рисунок 15" o:spid="_x0000_i1049" type="#_x0000_t75" style="width:438.75pt;height:266.25pt;visibility:visible">
            <v:imagedata r:id="rId50" o:title="" croptop="6523f" cropbottom="3706f" cropright="-36f"/>
          </v:shape>
        </w:pict>
      </w:r>
    </w:p>
    <w:p w:rsidR="00D40411" w:rsidRDefault="00D40411" w:rsidP="00E0644D">
      <w:pPr>
        <w:jc w:val="center"/>
      </w:pPr>
      <w:r>
        <w:rPr>
          <w:noProof/>
        </w:rPr>
        <w:pict>
          <v:shape id="Рисунок 16" o:spid="_x0000_i1050" type="#_x0000_t75" style="width:477.75pt;height:210pt;visibility:visible">
            <v:imagedata r:id="rId51" o:title="" croptop="5170f" cropbottom="9555f" cropright="-7f"/>
          </v:shape>
        </w:pict>
      </w:r>
    </w:p>
    <w:p w:rsidR="00D40411" w:rsidRPr="00637DB2" w:rsidRDefault="00D40411" w:rsidP="00E0644D">
      <w:pPr>
        <w:rPr>
          <w:sz w:val="16"/>
          <w:szCs w:val="16"/>
          <w:highlight w:val="cyan"/>
        </w:rPr>
      </w:pPr>
    </w:p>
    <w:p w:rsidR="00D40411" w:rsidRPr="00E0644D" w:rsidRDefault="00D40411" w:rsidP="00E0644D">
      <w:pPr>
        <w:jc w:val="center"/>
        <w:rPr>
          <w:sz w:val="24"/>
          <w:szCs w:val="24"/>
        </w:rPr>
      </w:pPr>
      <w:r w:rsidRPr="00E0644D">
        <w:rPr>
          <w:sz w:val="24"/>
          <w:szCs w:val="24"/>
        </w:rPr>
        <w:t xml:space="preserve">Выступление помощника главы на заседании круглого стола перед муниципальными служащими Финансово-бюджетной палаты и работниками </w:t>
      </w:r>
      <w:r w:rsidRPr="00E0644D">
        <w:rPr>
          <w:sz w:val="24"/>
          <w:szCs w:val="24"/>
          <w:lang w:eastAsia="ar-SA"/>
        </w:rPr>
        <w:t xml:space="preserve">МКУ «Централизованная бухгалтерия ОМС» на тему: </w:t>
      </w:r>
      <w:r w:rsidRPr="00E0644D">
        <w:rPr>
          <w:sz w:val="24"/>
          <w:szCs w:val="24"/>
        </w:rPr>
        <w:t xml:space="preserve"> «Предупреждение коррупционных проявлений в органах местного самоуправления»</w:t>
      </w:r>
    </w:p>
    <w:p w:rsidR="00D40411" w:rsidRPr="00E0644D" w:rsidRDefault="00D40411" w:rsidP="00E0644D">
      <w:pPr>
        <w:jc w:val="center"/>
        <w:rPr>
          <w:sz w:val="24"/>
          <w:szCs w:val="24"/>
        </w:rPr>
      </w:pPr>
      <w:r w:rsidRPr="00E0644D">
        <w:rPr>
          <w:sz w:val="24"/>
          <w:szCs w:val="24"/>
        </w:rPr>
        <w:t>(25.11.2020)</w:t>
      </w:r>
    </w:p>
    <w:p w:rsidR="00D40411" w:rsidRPr="00637DB2" w:rsidRDefault="00D40411" w:rsidP="00E0644D">
      <w:pPr>
        <w:rPr>
          <w:sz w:val="16"/>
          <w:szCs w:val="16"/>
        </w:rPr>
      </w:pPr>
    </w:p>
    <w:p w:rsidR="00D40411" w:rsidRDefault="00D40411" w:rsidP="00E0644D">
      <w:r>
        <w:rPr>
          <w:noProof/>
        </w:rPr>
        <w:pict>
          <v:shape id="Рисунок 17" o:spid="_x0000_i1051" type="#_x0000_t75" style="width:496.5pt;height:190.5pt;visibility:visible">
            <v:imagedata r:id="rId52" o:title="" cropleft="3082f"/>
          </v:shape>
        </w:pict>
      </w:r>
    </w:p>
    <w:p w:rsidR="00D40411" w:rsidRPr="00E0644D" w:rsidRDefault="00D40411" w:rsidP="00E0644D">
      <w:pPr>
        <w:jc w:val="center"/>
        <w:rPr>
          <w:sz w:val="16"/>
          <w:szCs w:val="16"/>
        </w:rPr>
      </w:pPr>
    </w:p>
    <w:p w:rsidR="00D40411" w:rsidRPr="00E0644D" w:rsidRDefault="00D40411" w:rsidP="00E0644D">
      <w:pPr>
        <w:jc w:val="center"/>
        <w:rPr>
          <w:sz w:val="24"/>
          <w:szCs w:val="24"/>
        </w:rPr>
      </w:pPr>
      <w:r w:rsidRPr="00E0644D">
        <w:rPr>
          <w:sz w:val="24"/>
          <w:szCs w:val="24"/>
        </w:rPr>
        <w:t>Выступление помощника главы на антикоррупционные темы перед  работниками</w:t>
      </w:r>
    </w:p>
    <w:p w:rsidR="00D40411" w:rsidRPr="00E0644D" w:rsidRDefault="00D40411" w:rsidP="00E0644D">
      <w:pPr>
        <w:jc w:val="center"/>
        <w:rPr>
          <w:sz w:val="24"/>
          <w:szCs w:val="24"/>
        </w:rPr>
      </w:pPr>
      <w:r w:rsidRPr="00E0644D">
        <w:rPr>
          <w:sz w:val="24"/>
          <w:szCs w:val="24"/>
        </w:rPr>
        <w:t>Военного комиссариата района (10.12.2020)</w:t>
      </w:r>
    </w:p>
    <w:p w:rsidR="00D40411" w:rsidRDefault="00D40411" w:rsidP="00E0644D">
      <w:pPr>
        <w:jc w:val="center"/>
      </w:pPr>
    </w:p>
    <w:p w:rsidR="00D40411" w:rsidRDefault="00D40411" w:rsidP="00E0644D">
      <w:r>
        <w:rPr>
          <w:noProof/>
        </w:rPr>
        <w:pict>
          <v:shape id="Рисунок 23" o:spid="_x0000_i1052" type="#_x0000_t75" style="width:220.5pt;height:165.75pt;visibility:visible">
            <v:imagedata r:id="rId53" o:title=""/>
          </v:shape>
        </w:pict>
      </w:r>
      <w:r>
        <w:t xml:space="preserve">        </w:t>
      </w:r>
      <w:r>
        <w:rPr>
          <w:noProof/>
        </w:rPr>
        <w:pict>
          <v:shape id="Рисунок 24" o:spid="_x0000_i1053" type="#_x0000_t75" style="width:218.25pt;height:163.5pt;visibility:visible">
            <v:imagedata r:id="rId54" o:title=""/>
          </v:shape>
        </w:pict>
      </w:r>
    </w:p>
    <w:p w:rsidR="00D40411" w:rsidRDefault="00D40411" w:rsidP="00E0644D">
      <w:pPr>
        <w:jc w:val="center"/>
      </w:pPr>
      <w:r>
        <w:rPr>
          <w:noProof/>
        </w:rPr>
        <w:pict>
          <v:shape id="Рисунок 18" o:spid="_x0000_i1054" type="#_x0000_t75" style="width:403.5pt;height:302.25pt;visibility:visible">
            <v:imagedata r:id="rId55" o:title=""/>
          </v:shape>
        </w:pict>
      </w:r>
    </w:p>
    <w:p w:rsidR="00D40411" w:rsidRPr="009E0453" w:rsidRDefault="00D40411" w:rsidP="00E0644D">
      <w:pPr>
        <w:jc w:val="center"/>
        <w:rPr>
          <w:sz w:val="16"/>
          <w:szCs w:val="16"/>
        </w:rPr>
      </w:pPr>
    </w:p>
    <w:p w:rsidR="00D40411" w:rsidRPr="00E0644D" w:rsidRDefault="00D40411" w:rsidP="00E0644D">
      <w:pPr>
        <w:jc w:val="center"/>
        <w:rPr>
          <w:sz w:val="24"/>
          <w:szCs w:val="24"/>
        </w:rPr>
      </w:pPr>
      <w:r w:rsidRPr="00E0644D">
        <w:rPr>
          <w:sz w:val="24"/>
          <w:szCs w:val="24"/>
        </w:rPr>
        <w:t>Выступление помощника главы на антикоррупционные темы на заседании круглого стола с работниками сферы культуры и Централизованной  библиотечной системы (08.12.2020)</w:t>
      </w:r>
    </w:p>
    <w:p w:rsidR="00D40411" w:rsidRPr="009E0453" w:rsidRDefault="00D40411" w:rsidP="00E0644D">
      <w:pPr>
        <w:jc w:val="center"/>
        <w:rPr>
          <w:sz w:val="16"/>
          <w:szCs w:val="16"/>
        </w:rPr>
      </w:pPr>
    </w:p>
    <w:p w:rsidR="00D40411" w:rsidRDefault="00D40411" w:rsidP="00E0644D">
      <w:pPr>
        <w:rPr>
          <w:noProof/>
        </w:rPr>
      </w:pPr>
      <w:r>
        <w:rPr>
          <w:noProof/>
        </w:rPr>
        <w:pict>
          <v:shape id="Рисунок 21" o:spid="_x0000_i1055" type="#_x0000_t75" style="width:244.5pt;height:325.5pt;visibility:visible">
            <v:imagedata r:id="rId56" o:title=""/>
          </v:shape>
        </w:pict>
      </w:r>
      <w:r>
        <w:t xml:space="preserve">  </w:t>
      </w:r>
      <w:r>
        <w:rPr>
          <w:noProof/>
        </w:rPr>
        <w:t xml:space="preserve">  </w:t>
      </w:r>
      <w:r>
        <w:rPr>
          <w:noProof/>
        </w:rPr>
        <w:pict>
          <v:shape id="Рисунок 22" o:spid="_x0000_i1056" type="#_x0000_t75" style="width:243.75pt;height:325.5pt;visibility:visible">
            <v:imagedata r:id="rId57" o:title=""/>
          </v:shape>
        </w:pict>
      </w:r>
    </w:p>
    <w:p w:rsidR="00D40411" w:rsidRPr="009E0453" w:rsidRDefault="00D40411" w:rsidP="00E0644D">
      <w:pPr>
        <w:rPr>
          <w:sz w:val="16"/>
          <w:szCs w:val="16"/>
        </w:rPr>
      </w:pPr>
    </w:p>
    <w:p w:rsidR="00D40411" w:rsidRPr="00E0644D" w:rsidRDefault="00D40411" w:rsidP="00E0644D">
      <w:pPr>
        <w:jc w:val="center"/>
        <w:rPr>
          <w:sz w:val="24"/>
          <w:szCs w:val="24"/>
        </w:rPr>
      </w:pPr>
      <w:r w:rsidRPr="00E0644D">
        <w:rPr>
          <w:sz w:val="24"/>
          <w:szCs w:val="24"/>
        </w:rPr>
        <w:t>Выступление помощника главы на антикоррупционные темы перед  врачами и медицинскими работниками ГАУЗ «Пестречинская ЦРБ» (19.11.2020)</w:t>
      </w:r>
    </w:p>
    <w:p w:rsidR="00D40411" w:rsidRPr="00E0644D" w:rsidRDefault="00D40411" w:rsidP="00E0644D">
      <w:pPr>
        <w:jc w:val="center"/>
        <w:rPr>
          <w:sz w:val="24"/>
          <w:szCs w:val="24"/>
        </w:rPr>
      </w:pPr>
      <w:r w:rsidRPr="00E1721D">
        <w:rPr>
          <w:noProof/>
          <w:sz w:val="24"/>
          <w:szCs w:val="24"/>
        </w:rPr>
        <w:pict>
          <v:shape id="Рисунок 28" o:spid="_x0000_i1057" type="#_x0000_t75" style="width:462pt;height:311.25pt;visibility:visible">
            <v:imagedata r:id="rId58" o:title=""/>
          </v:shape>
        </w:pict>
      </w:r>
    </w:p>
    <w:p w:rsidR="00D40411" w:rsidRDefault="00D40411" w:rsidP="00E0644D">
      <w:pPr>
        <w:jc w:val="center"/>
      </w:pPr>
    </w:p>
    <w:p w:rsidR="00D40411" w:rsidRPr="00E0644D" w:rsidRDefault="00D40411" w:rsidP="00E0644D">
      <w:pPr>
        <w:jc w:val="center"/>
        <w:rPr>
          <w:sz w:val="24"/>
          <w:szCs w:val="24"/>
        </w:rPr>
      </w:pPr>
      <w:r w:rsidRPr="00E0644D">
        <w:rPr>
          <w:sz w:val="24"/>
          <w:szCs w:val="24"/>
        </w:rPr>
        <w:t xml:space="preserve">Участие помощника главы  в молодежной викторине в рамках Международного дня борьбы </w:t>
      </w:r>
    </w:p>
    <w:p w:rsidR="00D40411" w:rsidRPr="00E0644D" w:rsidRDefault="00D40411" w:rsidP="00E0644D">
      <w:pPr>
        <w:jc w:val="center"/>
        <w:rPr>
          <w:sz w:val="24"/>
          <w:szCs w:val="24"/>
        </w:rPr>
      </w:pPr>
      <w:r w:rsidRPr="00E0644D">
        <w:rPr>
          <w:sz w:val="24"/>
          <w:szCs w:val="24"/>
        </w:rPr>
        <w:t>с коррупцией в Молодежном центре в с.Ленино-Кокушкино</w:t>
      </w:r>
    </w:p>
    <w:p w:rsidR="00D40411" w:rsidRDefault="00D40411" w:rsidP="00E0644D">
      <w:pPr>
        <w:jc w:val="center"/>
      </w:pPr>
    </w:p>
    <w:p w:rsidR="00D40411" w:rsidRDefault="00D40411" w:rsidP="00E0644D">
      <w:pPr>
        <w:jc w:val="center"/>
      </w:pPr>
      <w:r>
        <w:rPr>
          <w:noProof/>
        </w:rPr>
        <w:pict>
          <v:shape id="Рисунок 29" o:spid="_x0000_i1058" type="#_x0000_t75" style="width:449.25pt;height:333.75pt;visibility:visible">
            <v:imagedata r:id="rId59" o:title=""/>
          </v:shape>
        </w:pict>
      </w:r>
    </w:p>
    <w:p w:rsidR="00D40411" w:rsidRDefault="00D40411" w:rsidP="00E0644D">
      <w:pPr>
        <w:jc w:val="center"/>
      </w:pPr>
    </w:p>
    <w:p w:rsidR="00D40411" w:rsidRDefault="00D40411" w:rsidP="00E0644D">
      <w:pPr>
        <w:jc w:val="center"/>
      </w:pPr>
      <w:r>
        <w:rPr>
          <w:noProof/>
        </w:rPr>
        <w:pict>
          <v:shape id="Рисунок 34" o:spid="_x0000_i1059" type="#_x0000_t75" style="width:473.25pt;height:327pt;visibility:visible">
            <v:imagedata r:id="rId60" o:title=""/>
          </v:shape>
        </w:pict>
      </w:r>
    </w:p>
    <w:p w:rsidR="00D40411" w:rsidRDefault="00D40411" w:rsidP="00E0644D">
      <w:pPr>
        <w:jc w:val="center"/>
      </w:pPr>
    </w:p>
    <w:p w:rsidR="00D40411" w:rsidRPr="00E0644D" w:rsidRDefault="00D40411" w:rsidP="00E0644D">
      <w:pPr>
        <w:jc w:val="center"/>
        <w:rPr>
          <w:sz w:val="24"/>
          <w:szCs w:val="24"/>
        </w:rPr>
      </w:pPr>
      <w:r w:rsidRPr="00E0644D">
        <w:rPr>
          <w:sz w:val="24"/>
          <w:szCs w:val="24"/>
        </w:rPr>
        <w:t xml:space="preserve">Участие помощника главы  в антикоррупционных мероприятиях </w:t>
      </w:r>
    </w:p>
    <w:p w:rsidR="00D40411" w:rsidRPr="00E0644D" w:rsidRDefault="00D40411" w:rsidP="00E0644D">
      <w:pPr>
        <w:jc w:val="center"/>
        <w:rPr>
          <w:sz w:val="24"/>
          <w:szCs w:val="24"/>
        </w:rPr>
      </w:pPr>
      <w:r w:rsidRPr="00E0644D">
        <w:rPr>
          <w:sz w:val="24"/>
          <w:szCs w:val="24"/>
        </w:rPr>
        <w:t>в рамках Международного дня борьбы с коррупцией в Пестречинской СОШ №2 (09.12.2020)</w:t>
      </w:r>
    </w:p>
    <w:p w:rsidR="00D40411" w:rsidRPr="00E0644D" w:rsidRDefault="00D40411" w:rsidP="00E0644D">
      <w:pPr>
        <w:jc w:val="center"/>
        <w:rPr>
          <w:sz w:val="24"/>
          <w:szCs w:val="24"/>
        </w:rPr>
      </w:pPr>
    </w:p>
    <w:p w:rsidR="00D40411" w:rsidRDefault="00D40411" w:rsidP="00E0644D">
      <w:pPr>
        <w:jc w:val="center"/>
      </w:pPr>
      <w:r w:rsidRPr="00E1721D">
        <w:rPr>
          <w:noProof/>
          <w:sz w:val="24"/>
          <w:szCs w:val="24"/>
        </w:rPr>
        <w:pict>
          <v:shape id="_x0000_i1060" type="#_x0000_t75" style="width:438.75pt;height:332.25pt;visibility:visible">
            <v:imagedata r:id="rId61" o:title=""/>
          </v:shape>
        </w:pict>
      </w:r>
    </w:p>
    <w:p w:rsidR="00D40411" w:rsidRDefault="00D40411" w:rsidP="00E0644D">
      <w:pPr>
        <w:jc w:val="center"/>
      </w:pPr>
      <w:r>
        <w:rPr>
          <w:noProof/>
        </w:rPr>
        <w:pict>
          <v:shape id="_x0000_i1061" type="#_x0000_t75" style="width:475.5pt;height:356.25pt;visibility:visible">
            <v:imagedata r:id="rId62" o:title=""/>
          </v:shape>
        </w:pict>
      </w:r>
    </w:p>
    <w:p w:rsidR="00D40411" w:rsidRDefault="00D40411" w:rsidP="00E0644D">
      <w:pPr>
        <w:jc w:val="center"/>
      </w:pPr>
    </w:p>
    <w:p w:rsidR="00D40411" w:rsidRPr="00E0644D" w:rsidRDefault="00D40411" w:rsidP="00E0644D">
      <w:pPr>
        <w:jc w:val="center"/>
        <w:rPr>
          <w:sz w:val="24"/>
          <w:szCs w:val="24"/>
        </w:rPr>
      </w:pPr>
      <w:r w:rsidRPr="00E0644D">
        <w:rPr>
          <w:sz w:val="24"/>
          <w:szCs w:val="24"/>
        </w:rPr>
        <w:t xml:space="preserve">Участие помощника главы  в антикоррупционных мероприятиях </w:t>
      </w:r>
    </w:p>
    <w:p w:rsidR="00D40411" w:rsidRPr="00E0644D" w:rsidRDefault="00D40411" w:rsidP="00E0644D">
      <w:pPr>
        <w:jc w:val="center"/>
        <w:rPr>
          <w:sz w:val="24"/>
          <w:szCs w:val="24"/>
        </w:rPr>
      </w:pPr>
      <w:r w:rsidRPr="00E0644D">
        <w:rPr>
          <w:sz w:val="24"/>
          <w:szCs w:val="24"/>
        </w:rPr>
        <w:t>в рамках Международного дня борьбы с коррупцией в Пестречинской СОШ №1 (11.12.2020)</w:t>
      </w:r>
    </w:p>
    <w:p w:rsidR="00D40411" w:rsidRDefault="00D40411" w:rsidP="00E0644D">
      <w:pPr>
        <w:jc w:val="center"/>
      </w:pPr>
    </w:p>
    <w:p w:rsidR="00D40411" w:rsidRDefault="00D40411" w:rsidP="00E0644D">
      <w:pPr>
        <w:jc w:val="center"/>
      </w:pPr>
      <w:r>
        <w:rPr>
          <w:noProof/>
        </w:rPr>
        <w:pict>
          <v:shape id="Рисунок 33" o:spid="_x0000_i1062" type="#_x0000_t75" style="width:401.25pt;height:225.75pt;visibility:visible">
            <v:imagedata r:id="rId63" o:title="" croptop="8358f" cropbottom="8548f" cropleft="10793f" cropright="10855f"/>
          </v:shape>
        </w:pict>
      </w:r>
    </w:p>
    <w:p w:rsidR="00D40411" w:rsidRDefault="00D40411" w:rsidP="00E0644D">
      <w:pPr>
        <w:jc w:val="center"/>
      </w:pPr>
    </w:p>
    <w:p w:rsidR="00D40411" w:rsidRDefault="00D40411" w:rsidP="00E0644D">
      <w:pPr>
        <w:jc w:val="center"/>
      </w:pPr>
    </w:p>
    <w:p w:rsidR="00D40411" w:rsidRPr="00E0644D" w:rsidRDefault="00D40411" w:rsidP="00E0644D">
      <w:pPr>
        <w:jc w:val="center"/>
        <w:rPr>
          <w:sz w:val="24"/>
          <w:szCs w:val="24"/>
        </w:rPr>
      </w:pPr>
      <w:r w:rsidRPr="00E0644D">
        <w:rPr>
          <w:sz w:val="24"/>
          <w:szCs w:val="24"/>
        </w:rPr>
        <w:t>Антикорлига, проведенная руководителем ЦМ ФООП «ФОРПОСТ», Пестречинского отделения ОО «Аграрное молодежное объединение РТ» в рамках Международного дня борьбы с коррупцией</w:t>
      </w:r>
    </w:p>
    <w:p w:rsidR="00D40411" w:rsidRDefault="00D40411" w:rsidP="00E0644D">
      <w:pPr>
        <w:jc w:val="center"/>
      </w:pPr>
      <w:r>
        <w:rPr>
          <w:noProof/>
        </w:rPr>
        <w:pict>
          <v:shape id="Рисунок 40" o:spid="_x0000_i1063" type="#_x0000_t75" style="width:507.75pt;height:284.25pt;visibility:visible">
            <v:imagedata r:id="rId64" o:title=""/>
          </v:shape>
        </w:pict>
      </w:r>
    </w:p>
    <w:p w:rsidR="00D40411" w:rsidRDefault="00D40411" w:rsidP="00E0644D">
      <w:pPr>
        <w:jc w:val="center"/>
      </w:pPr>
    </w:p>
    <w:p w:rsidR="00D40411" w:rsidRPr="00E0644D" w:rsidRDefault="00D40411" w:rsidP="00E0644D">
      <w:pPr>
        <w:jc w:val="center"/>
        <w:rPr>
          <w:sz w:val="24"/>
          <w:szCs w:val="24"/>
        </w:rPr>
      </w:pPr>
      <w:r w:rsidRPr="00E0644D">
        <w:rPr>
          <w:sz w:val="24"/>
          <w:szCs w:val="24"/>
        </w:rPr>
        <w:t xml:space="preserve">Учеба на курсах по программе «Антикоррупционная политика» (февраль - март 2020), </w:t>
      </w:r>
    </w:p>
    <w:p w:rsidR="00D40411" w:rsidRPr="00E0644D" w:rsidRDefault="00D40411" w:rsidP="00E0644D">
      <w:pPr>
        <w:jc w:val="center"/>
        <w:rPr>
          <w:sz w:val="24"/>
          <w:szCs w:val="24"/>
        </w:rPr>
      </w:pPr>
      <w:r w:rsidRPr="00E0644D">
        <w:rPr>
          <w:sz w:val="24"/>
          <w:szCs w:val="24"/>
        </w:rPr>
        <w:t>участие во Всероссийском молодежном антикоррупционном форуме (март 2020)</w:t>
      </w:r>
    </w:p>
    <w:p w:rsidR="00D40411" w:rsidRDefault="00D40411" w:rsidP="00E0644D">
      <w:pPr>
        <w:jc w:val="center"/>
      </w:pPr>
    </w:p>
    <w:p w:rsidR="00D40411" w:rsidRDefault="00D40411" w:rsidP="00E0644D">
      <w:pPr>
        <w:jc w:val="center"/>
      </w:pPr>
      <w:r>
        <w:rPr>
          <w:noProof/>
        </w:rPr>
        <w:pict>
          <v:shape id="Рисунок 66" o:spid="_x0000_i1064" type="#_x0000_t75" alt="IMG_6322" style="width:308.25pt;height:176.25pt;visibility:visible">
            <v:imagedata r:id="rId65" o:title="" croptop="9051f" cropleft="1230f"/>
          </v:shape>
        </w:pict>
      </w:r>
    </w:p>
    <w:p w:rsidR="00D40411" w:rsidRDefault="00D40411" w:rsidP="00E0644D">
      <w:pPr>
        <w:jc w:val="center"/>
      </w:pPr>
    </w:p>
    <w:p w:rsidR="00D40411" w:rsidRDefault="00D40411" w:rsidP="00E0644D">
      <w:pPr>
        <w:jc w:val="center"/>
      </w:pPr>
      <w:r>
        <w:rPr>
          <w:noProof/>
        </w:rPr>
        <w:pict>
          <v:shape id="Рисунок 67" o:spid="_x0000_i1065" type="#_x0000_t75" alt="IMG_6335" style="width:294pt;height:183pt;visibility:visible">
            <v:imagedata r:id="rId66" o:title="" croptop="6169f" cropleft="2279f" cropright="2279f"/>
          </v:shape>
        </w:pict>
      </w:r>
    </w:p>
    <w:p w:rsidR="00D40411" w:rsidRDefault="00D40411" w:rsidP="00E0644D">
      <w:pPr>
        <w:jc w:val="center"/>
      </w:pPr>
    </w:p>
    <w:p w:rsidR="00D40411" w:rsidRDefault="00D40411" w:rsidP="00E0644D">
      <w:pPr>
        <w:jc w:val="center"/>
      </w:pPr>
      <w:r>
        <w:rPr>
          <w:noProof/>
        </w:rPr>
        <w:pict>
          <v:shape id="_x0000_i1066" type="#_x0000_t75" style="width:483.75pt;height:272.25pt;visibility:visible">
            <v:imagedata r:id="rId67" o:title=""/>
          </v:shape>
        </w:pict>
      </w:r>
    </w:p>
    <w:p w:rsidR="00D40411" w:rsidRDefault="00D40411" w:rsidP="00E0644D">
      <w:pPr>
        <w:jc w:val="center"/>
        <w:rPr>
          <w:bCs/>
        </w:rPr>
      </w:pPr>
    </w:p>
    <w:p w:rsidR="00D40411" w:rsidRPr="00E0644D" w:rsidRDefault="00D40411" w:rsidP="00E0644D">
      <w:pPr>
        <w:jc w:val="center"/>
        <w:rPr>
          <w:sz w:val="24"/>
          <w:szCs w:val="24"/>
        </w:rPr>
      </w:pPr>
      <w:r w:rsidRPr="00E0644D">
        <w:rPr>
          <w:bCs/>
          <w:sz w:val="24"/>
          <w:szCs w:val="24"/>
        </w:rPr>
        <w:t xml:space="preserve">Обмен опытом: </w:t>
      </w:r>
    </w:p>
    <w:p w:rsidR="00D40411" w:rsidRPr="00E0644D" w:rsidRDefault="00D40411" w:rsidP="00E0644D">
      <w:pPr>
        <w:jc w:val="center"/>
        <w:rPr>
          <w:bCs/>
          <w:sz w:val="24"/>
          <w:szCs w:val="24"/>
        </w:rPr>
      </w:pPr>
      <w:r w:rsidRPr="00E0644D">
        <w:rPr>
          <w:bCs/>
          <w:sz w:val="24"/>
          <w:szCs w:val="24"/>
        </w:rPr>
        <w:t>выступление в К(П)ФУ перед помощниками глав МР РТ</w:t>
      </w:r>
      <w:r w:rsidRPr="00E0644D">
        <w:rPr>
          <w:bCs/>
          <w:color w:val="000000"/>
          <w:sz w:val="24"/>
          <w:szCs w:val="24"/>
        </w:rPr>
        <w:t xml:space="preserve"> «О реализации мер антикоррупционной политики в муниципалитетах (на примере Пестречинского МР РТ</w:t>
      </w:r>
      <w:r w:rsidRPr="00E0644D">
        <w:rPr>
          <w:bCs/>
          <w:sz w:val="24"/>
          <w:szCs w:val="24"/>
        </w:rPr>
        <w:t xml:space="preserve"> (</w:t>
      </w:r>
      <w:smartTag w:uri="urn:schemas-microsoft-com:office:smarttags" w:element="metricconverter">
        <w:smartTagPr>
          <w:attr w:name="ProductID" w:val="20.112020 г"/>
        </w:smartTagPr>
        <w:r w:rsidRPr="00E0644D">
          <w:rPr>
            <w:bCs/>
            <w:sz w:val="24"/>
            <w:szCs w:val="24"/>
          </w:rPr>
          <w:t>20.112020 г</w:t>
        </w:r>
      </w:smartTag>
      <w:r w:rsidRPr="00E0644D">
        <w:rPr>
          <w:bCs/>
          <w:sz w:val="24"/>
          <w:szCs w:val="24"/>
        </w:rPr>
        <w:t>.)</w:t>
      </w:r>
    </w:p>
    <w:p w:rsidR="00D40411" w:rsidRPr="00E0644D" w:rsidRDefault="00D40411" w:rsidP="00E0644D">
      <w:pPr>
        <w:jc w:val="center"/>
        <w:rPr>
          <w:sz w:val="24"/>
          <w:szCs w:val="24"/>
        </w:rPr>
      </w:pPr>
    </w:p>
    <w:p w:rsidR="00D40411" w:rsidRDefault="00D40411" w:rsidP="00E0644D">
      <w:pPr>
        <w:jc w:val="center"/>
      </w:pPr>
      <w:r w:rsidRPr="00E1721D">
        <w:rPr>
          <w:noProof/>
          <w:sz w:val="24"/>
          <w:szCs w:val="24"/>
        </w:rPr>
        <w:pict>
          <v:shape id="Рисунок 27" o:spid="_x0000_i1067" type="#_x0000_t75" style="width:474pt;height:352.5pt;visibility:visible">
            <v:imagedata r:id="rId68" o:title=""/>
          </v:shape>
        </w:pict>
      </w:r>
    </w:p>
    <w:p w:rsidR="00D40411" w:rsidRDefault="00D40411" w:rsidP="00E0644D">
      <w:pPr>
        <w:jc w:val="center"/>
      </w:pPr>
      <w:r>
        <w:rPr>
          <w:noProof/>
        </w:rPr>
        <w:pict>
          <v:shape id="Рисунок 58" o:spid="_x0000_i1068" type="#_x0000_t75" alt="IMG_5560" style="width:381pt;height:257.25pt;visibility:visible">
            <v:imagedata r:id="rId69" o:title="" croptop="1222f" cropbottom="1752f" blacklevel="1966f"/>
          </v:shape>
        </w:pict>
      </w:r>
    </w:p>
    <w:p w:rsidR="00D40411" w:rsidRPr="000920D9" w:rsidRDefault="00D40411" w:rsidP="00E0644D">
      <w:pPr>
        <w:jc w:val="center"/>
        <w:rPr>
          <w:sz w:val="16"/>
          <w:szCs w:val="16"/>
        </w:rPr>
      </w:pPr>
    </w:p>
    <w:p w:rsidR="00D40411" w:rsidRPr="00E0644D" w:rsidRDefault="00D40411" w:rsidP="00E0644D">
      <w:pPr>
        <w:jc w:val="center"/>
        <w:rPr>
          <w:sz w:val="24"/>
          <w:szCs w:val="24"/>
        </w:rPr>
      </w:pPr>
      <w:r w:rsidRPr="00E0644D">
        <w:rPr>
          <w:bCs/>
          <w:sz w:val="24"/>
          <w:szCs w:val="24"/>
        </w:rPr>
        <w:t>Оказание методической консультативной помощи коллегам:</w:t>
      </w:r>
    </w:p>
    <w:p w:rsidR="00D40411" w:rsidRPr="00E0644D" w:rsidRDefault="00D40411" w:rsidP="00E0644D">
      <w:pPr>
        <w:jc w:val="center"/>
        <w:rPr>
          <w:bCs/>
          <w:sz w:val="24"/>
          <w:szCs w:val="24"/>
        </w:rPr>
      </w:pPr>
      <w:r w:rsidRPr="00E0644D">
        <w:rPr>
          <w:bCs/>
          <w:sz w:val="24"/>
          <w:szCs w:val="24"/>
        </w:rPr>
        <w:t>помощникам глав Лаишевского и Тюлячинского муниципальных районов РТ</w:t>
      </w:r>
    </w:p>
    <w:p w:rsidR="00D40411" w:rsidRDefault="00D40411" w:rsidP="00E0644D">
      <w:pPr>
        <w:pStyle w:val="NormalWeb"/>
        <w:jc w:val="center"/>
        <w:rPr>
          <w:rStyle w:val="Strong"/>
          <w:bCs/>
        </w:rPr>
      </w:pPr>
      <w:r w:rsidRPr="00E1721D">
        <w:rPr>
          <w:rStyle w:val="Strong"/>
          <w:noProof/>
          <w:sz w:val="24"/>
          <w:szCs w:val="24"/>
        </w:rPr>
        <w:pict>
          <v:shape id="Рисунок 61" o:spid="_x0000_i1069" type="#_x0000_t75" alt="IMG_5545" style="width:227.25pt;height:157.5pt;visibility:visible">
            <v:imagedata r:id="rId70" o:title="" croptop="20244f" cropbottom="9673f" cropleft="1522f"/>
          </v:shape>
        </w:pict>
      </w:r>
      <w:r>
        <w:rPr>
          <w:rStyle w:val="Strong"/>
          <w:bCs/>
        </w:rPr>
        <w:t xml:space="preserve">     </w:t>
      </w:r>
      <w:r w:rsidRPr="00E1721D">
        <w:rPr>
          <w:rStyle w:val="Strong"/>
          <w:noProof/>
        </w:rPr>
        <w:pict>
          <v:shape id="Рисунок 62" o:spid="_x0000_i1070" type="#_x0000_t75" alt="IMG_8221" style="width:237.75pt;height:159.75pt;visibility:visible">
            <v:imagedata r:id="rId71" o:title="" croptop="3940f"/>
          </v:shape>
        </w:pict>
      </w:r>
    </w:p>
    <w:p w:rsidR="00D40411" w:rsidRPr="00E0644D" w:rsidRDefault="00D40411" w:rsidP="00E0644D">
      <w:pPr>
        <w:jc w:val="center"/>
        <w:rPr>
          <w:sz w:val="24"/>
          <w:szCs w:val="24"/>
        </w:rPr>
      </w:pPr>
      <w:r w:rsidRPr="00E0644D">
        <w:rPr>
          <w:sz w:val="24"/>
          <w:szCs w:val="24"/>
        </w:rPr>
        <w:t>Наружная реклама, стенды, «Ящик доверия»</w:t>
      </w:r>
    </w:p>
    <w:p w:rsidR="00D40411" w:rsidRDefault="00D40411" w:rsidP="00E0644D">
      <w:pPr>
        <w:pStyle w:val="NormalWeb"/>
        <w:rPr>
          <w:rStyle w:val="Strong"/>
          <w:bCs/>
        </w:rPr>
      </w:pPr>
      <w:r w:rsidRPr="00E1721D">
        <w:rPr>
          <w:rStyle w:val="Strong"/>
          <w:noProof/>
        </w:rPr>
        <w:pict>
          <v:shape id="Рисунок 63" o:spid="_x0000_i1071" type="#_x0000_t75" alt="20190617_180015" style="width:141pt;height:171.75pt;visibility:visible">
            <v:imagedata r:id="rId72" o:title="" croptop="5805f" cropbottom="17590f" cropright="-881f" gain="79922f"/>
          </v:shape>
        </w:pict>
      </w:r>
      <w:r w:rsidRPr="000920D9">
        <w:rPr>
          <w:rStyle w:val="Strong"/>
          <w:bCs/>
        </w:rPr>
        <w:t xml:space="preserve"> </w:t>
      </w:r>
      <w:r>
        <w:rPr>
          <w:rStyle w:val="Strong"/>
          <w:bCs/>
        </w:rPr>
        <w:t xml:space="preserve">  </w:t>
      </w:r>
      <w:r w:rsidRPr="00E1721D">
        <w:rPr>
          <w:rStyle w:val="Strong"/>
          <w:noProof/>
        </w:rPr>
        <w:pict>
          <v:shape id="Рисунок 65" o:spid="_x0000_i1072" type="#_x0000_t75" alt="20170703_123323" style="width:186.75pt;height:114pt;visibility:visible">
            <v:imagedata r:id="rId73" o:title="" gain="74473f"/>
          </v:shape>
        </w:pict>
      </w:r>
      <w:r>
        <w:rPr>
          <w:rStyle w:val="Strong"/>
          <w:bCs/>
        </w:rPr>
        <w:t xml:space="preserve"> </w:t>
      </w:r>
      <w:r w:rsidRPr="00E1721D">
        <w:rPr>
          <w:rStyle w:val="Strong"/>
          <w:noProof/>
        </w:rPr>
        <w:pict>
          <v:shape id="Рисунок 64" o:spid="_x0000_i1073" type="#_x0000_t75" alt="20170703_123338" style="width:125.25pt;height:147.75pt;visibility:visible">
            <v:imagedata r:id="rId74" o:title="" gain="74473f"/>
          </v:shape>
        </w:pict>
      </w:r>
    </w:p>
    <w:p w:rsidR="00D40411" w:rsidRDefault="00D40411" w:rsidP="00E0644D">
      <w:pPr>
        <w:pStyle w:val="NormalWeb"/>
        <w:jc w:val="both"/>
        <w:rPr>
          <w:rStyle w:val="Strong"/>
          <w:bCs/>
        </w:rPr>
      </w:pPr>
    </w:p>
    <w:p w:rsidR="00D40411" w:rsidRPr="00E0644D" w:rsidRDefault="00D40411" w:rsidP="00E0644D">
      <w:pPr>
        <w:jc w:val="center"/>
        <w:rPr>
          <w:sz w:val="24"/>
          <w:szCs w:val="24"/>
        </w:rPr>
      </w:pPr>
      <w:r w:rsidRPr="00E0644D">
        <w:rPr>
          <w:sz w:val="24"/>
          <w:szCs w:val="24"/>
        </w:rPr>
        <w:t>Проверки, контроль в 2020 году</w:t>
      </w:r>
    </w:p>
    <w:p w:rsidR="00D40411" w:rsidRDefault="00D40411" w:rsidP="00E0644D">
      <w:pPr>
        <w:jc w:val="center"/>
      </w:pPr>
    </w:p>
    <w:p w:rsidR="00D40411" w:rsidRDefault="00D40411" w:rsidP="00E0644D">
      <w:pPr>
        <w:jc w:val="center"/>
      </w:pPr>
      <w:r>
        <w:rPr>
          <w:noProof/>
        </w:rPr>
        <w:pict>
          <v:shape id="Рисунок 71" o:spid="_x0000_i1074" type="#_x0000_t75" alt="IMG_0147" style="width:207pt;height:157.5pt;visibility:visible">
            <v:imagedata r:id="rId75" o:title="" cropbottom="3918f" cropright="2261f"/>
          </v:shape>
        </w:pict>
      </w:r>
      <w:r>
        <w:t xml:space="preserve">       </w:t>
      </w:r>
      <w:r>
        <w:rPr>
          <w:noProof/>
        </w:rPr>
        <w:pict>
          <v:shape id="Рисунок 68" o:spid="_x0000_i1075" type="#_x0000_t75" alt="IMG_0160" style="width:230.25pt;height:156.75pt;visibility:visible">
            <v:imagedata r:id="rId76" o:title="" croptop="28139f" cropbottom="2523f" cropright="-2725f"/>
          </v:shape>
        </w:pict>
      </w:r>
    </w:p>
    <w:p w:rsidR="00D40411" w:rsidRPr="00D80D8C" w:rsidRDefault="00D40411" w:rsidP="00E0644D">
      <w:pPr>
        <w:rPr>
          <w:sz w:val="16"/>
          <w:szCs w:val="16"/>
        </w:rPr>
      </w:pPr>
    </w:p>
    <w:p w:rsidR="00D40411" w:rsidRPr="00E0644D" w:rsidRDefault="00D40411" w:rsidP="00E0644D">
      <w:pPr>
        <w:jc w:val="center"/>
        <w:rPr>
          <w:sz w:val="24"/>
          <w:szCs w:val="24"/>
        </w:rPr>
      </w:pPr>
      <w:r w:rsidRPr="00E0644D">
        <w:rPr>
          <w:sz w:val="24"/>
          <w:szCs w:val="24"/>
        </w:rPr>
        <w:t>Сельскохозяйственные гранты</w:t>
      </w:r>
    </w:p>
    <w:p w:rsidR="00D40411" w:rsidRDefault="00D40411" w:rsidP="00E0644D">
      <w:pPr>
        <w:pStyle w:val="NormalWeb"/>
        <w:jc w:val="center"/>
        <w:rPr>
          <w:rStyle w:val="Strong"/>
          <w:bCs/>
        </w:rPr>
      </w:pPr>
      <w:r w:rsidRPr="00E1721D">
        <w:rPr>
          <w:rStyle w:val="Strong"/>
          <w:noProof/>
        </w:rPr>
        <w:pict>
          <v:shape id="Рисунок 70" o:spid="_x0000_i1076" type="#_x0000_t75" alt="IMG_0179" style="width:192pt;height:159pt;visibility:visible">
            <v:imagedata r:id="rId77" o:title="" croptop="18694f" cropbottom="12001f" cropright="1341f"/>
          </v:shape>
        </w:pict>
      </w:r>
      <w:r>
        <w:rPr>
          <w:b/>
          <w:bCs/>
          <w:noProof/>
        </w:rPr>
        <w:t xml:space="preserve">        </w:t>
      </w:r>
      <w:r w:rsidRPr="00E1721D">
        <w:rPr>
          <w:b/>
          <w:noProof/>
        </w:rPr>
        <w:pict>
          <v:shape id="Рисунок 45" o:spid="_x0000_i1077" type="#_x0000_t75" style="width:211.5pt;height:159pt;visibility:visible">
            <v:imagedata r:id="rId78" o:title=""/>
          </v:shape>
        </w:pict>
      </w:r>
    </w:p>
    <w:p w:rsidR="00D40411" w:rsidRDefault="00D40411" w:rsidP="00E0644D">
      <w:pPr>
        <w:jc w:val="center"/>
        <w:rPr>
          <w:sz w:val="24"/>
          <w:szCs w:val="24"/>
        </w:rPr>
      </w:pPr>
      <w:r w:rsidRPr="00E0644D">
        <w:rPr>
          <w:sz w:val="24"/>
          <w:szCs w:val="24"/>
        </w:rPr>
        <w:t>Береговые зоны</w:t>
      </w:r>
    </w:p>
    <w:p w:rsidR="00D40411" w:rsidRDefault="00D40411" w:rsidP="00E0644D">
      <w:pPr>
        <w:pStyle w:val="NormalWeb"/>
        <w:rPr>
          <w:rStyle w:val="Strong"/>
          <w:bCs/>
        </w:rPr>
      </w:pPr>
      <w:r w:rsidRPr="00E1721D">
        <w:rPr>
          <w:b/>
          <w:noProof/>
          <w:sz w:val="24"/>
          <w:szCs w:val="24"/>
        </w:rPr>
        <w:pict>
          <v:shape id="Рисунок 43" o:spid="_x0000_i1078" type="#_x0000_t75" style="width:219.75pt;height:299.25pt;visibility:visible">
            <v:imagedata r:id="rId79" o:title=""/>
          </v:shape>
        </w:pict>
      </w:r>
      <w:r>
        <w:rPr>
          <w:rStyle w:val="Strong"/>
          <w:bCs/>
        </w:rPr>
        <w:t xml:space="preserve">       </w:t>
      </w:r>
      <w:r w:rsidRPr="00E1721D">
        <w:rPr>
          <w:b/>
          <w:noProof/>
        </w:rPr>
        <w:pict>
          <v:shape id="Рисунок 44" o:spid="_x0000_i1079" type="#_x0000_t75" style="width:224.25pt;height:299.25pt;visibility:visible">
            <v:imagedata r:id="rId80" o:title=""/>
          </v:shape>
        </w:pict>
      </w:r>
    </w:p>
    <w:p w:rsidR="00D40411" w:rsidRPr="00D80D8C" w:rsidRDefault="00D40411" w:rsidP="00E0644D">
      <w:pPr>
        <w:jc w:val="center"/>
        <w:rPr>
          <w:sz w:val="24"/>
          <w:szCs w:val="24"/>
        </w:rPr>
      </w:pPr>
      <w:r w:rsidRPr="00D80D8C">
        <w:rPr>
          <w:sz w:val="24"/>
          <w:szCs w:val="24"/>
        </w:rPr>
        <w:t>Парки и скверы</w:t>
      </w:r>
    </w:p>
    <w:p w:rsidR="00D40411" w:rsidRDefault="00D40411" w:rsidP="00E0644D">
      <w:pPr>
        <w:pStyle w:val="NormalWeb"/>
        <w:rPr>
          <w:rStyle w:val="Strong"/>
          <w:bCs/>
        </w:rPr>
      </w:pPr>
      <w:r w:rsidRPr="00E1721D">
        <w:rPr>
          <w:b/>
          <w:noProof/>
        </w:rPr>
        <w:pict>
          <v:shape id="Рисунок 46" o:spid="_x0000_i1080" type="#_x0000_t75" style="width:510pt;height:147.75pt;visibility:visible">
            <v:imagedata r:id="rId81" o:title=""/>
          </v:shape>
        </w:pict>
      </w:r>
    </w:p>
    <w:p w:rsidR="00D40411" w:rsidRPr="00D80D8C" w:rsidRDefault="00D40411" w:rsidP="00E0644D">
      <w:pPr>
        <w:jc w:val="center"/>
        <w:rPr>
          <w:sz w:val="24"/>
          <w:szCs w:val="24"/>
        </w:rPr>
      </w:pPr>
      <w:r w:rsidRPr="00D80D8C">
        <w:rPr>
          <w:sz w:val="24"/>
          <w:szCs w:val="24"/>
        </w:rPr>
        <w:t>с.Пестрецы, парк «Здоровье»</w:t>
      </w:r>
    </w:p>
    <w:p w:rsidR="00D40411" w:rsidRDefault="00D40411" w:rsidP="00E0644D">
      <w:pPr>
        <w:jc w:val="center"/>
      </w:pPr>
    </w:p>
    <w:p w:rsidR="00D40411" w:rsidRDefault="00D40411" w:rsidP="00E0644D">
      <w:pPr>
        <w:jc w:val="center"/>
      </w:pPr>
      <w:r>
        <w:rPr>
          <w:noProof/>
        </w:rPr>
        <w:pict>
          <v:shape id="Рисунок 47" o:spid="_x0000_i1081" type="#_x0000_t75" style="width:483pt;height:146.25pt;visibility:visible">
            <v:imagedata r:id="rId82" o:title="" cropbottom="17177f" cropleft="868f"/>
          </v:shape>
        </w:pict>
      </w:r>
    </w:p>
    <w:p w:rsidR="00D40411" w:rsidRDefault="00D40411" w:rsidP="00E0644D">
      <w:pPr>
        <w:jc w:val="center"/>
      </w:pPr>
    </w:p>
    <w:p w:rsidR="00D40411" w:rsidRPr="00D80D8C" w:rsidRDefault="00D40411" w:rsidP="00E0644D">
      <w:pPr>
        <w:jc w:val="center"/>
        <w:rPr>
          <w:sz w:val="24"/>
          <w:szCs w:val="24"/>
        </w:rPr>
      </w:pPr>
      <w:r w:rsidRPr="00D80D8C">
        <w:rPr>
          <w:sz w:val="24"/>
          <w:szCs w:val="24"/>
        </w:rPr>
        <w:t>С.Кощаково</w:t>
      </w:r>
    </w:p>
    <w:p w:rsidR="00D40411" w:rsidRDefault="00D40411" w:rsidP="00E0644D">
      <w:pPr>
        <w:jc w:val="center"/>
      </w:pPr>
    </w:p>
    <w:p w:rsidR="00D40411" w:rsidRDefault="00D40411" w:rsidP="00E0644D">
      <w:pPr>
        <w:jc w:val="center"/>
      </w:pPr>
      <w:r>
        <w:rPr>
          <w:noProof/>
        </w:rPr>
        <w:pict>
          <v:shape id="Рисунок 48" o:spid="_x0000_i1082" type="#_x0000_t75" style="width:510pt;height:276pt;visibility:visible">
            <v:imagedata r:id="rId83" o:title=""/>
          </v:shape>
        </w:pict>
      </w:r>
    </w:p>
    <w:p w:rsidR="00D40411" w:rsidRDefault="00D40411" w:rsidP="00E0644D">
      <w:pPr>
        <w:jc w:val="center"/>
      </w:pPr>
    </w:p>
    <w:p w:rsidR="00D40411" w:rsidRPr="00D80D8C" w:rsidRDefault="00D40411" w:rsidP="00E0644D">
      <w:pPr>
        <w:jc w:val="center"/>
        <w:rPr>
          <w:sz w:val="24"/>
          <w:szCs w:val="24"/>
        </w:rPr>
      </w:pPr>
      <w:r w:rsidRPr="00D80D8C">
        <w:rPr>
          <w:sz w:val="24"/>
          <w:szCs w:val="24"/>
        </w:rPr>
        <w:t>С.Ленино-Кокушкино, парк «Детство»</w:t>
      </w:r>
    </w:p>
    <w:p w:rsidR="00D40411" w:rsidRPr="004726EF" w:rsidRDefault="00D40411" w:rsidP="00E0644D">
      <w:pPr>
        <w:jc w:val="center"/>
      </w:pPr>
      <w:r>
        <w:rPr>
          <w:noProof/>
        </w:rPr>
        <w:pict>
          <v:shape id="Рисунок 30" o:spid="_x0000_i1083" type="#_x0000_t75" style="width:450pt;height:300pt;visibility:visible">
            <v:imagedata r:id="rId84" o:title=""/>
          </v:shape>
        </w:pict>
      </w:r>
    </w:p>
    <w:p w:rsidR="00D40411" w:rsidRDefault="00D40411" w:rsidP="00E0644D">
      <w:pPr>
        <w:jc w:val="center"/>
      </w:pPr>
    </w:p>
    <w:p w:rsidR="00D40411" w:rsidRPr="00D80D8C" w:rsidRDefault="00D40411" w:rsidP="00E0644D">
      <w:pPr>
        <w:jc w:val="center"/>
        <w:rPr>
          <w:sz w:val="24"/>
          <w:szCs w:val="24"/>
        </w:rPr>
      </w:pPr>
      <w:r w:rsidRPr="00D80D8C">
        <w:rPr>
          <w:sz w:val="24"/>
          <w:szCs w:val="24"/>
        </w:rPr>
        <w:t>Участие в ИТ-парке в г.Казани на Республиканском молодежном антикоррупционном форуме, приуроченном к Международному дню борьбы с коррупцией, с участием Председателя Государственного Совета Республики Татарстан Ф.Х.Мухаметшина</w:t>
      </w:r>
    </w:p>
    <w:p w:rsidR="00D40411" w:rsidRDefault="00D40411" w:rsidP="00E0644D">
      <w:pPr>
        <w:jc w:val="center"/>
      </w:pPr>
    </w:p>
    <w:p w:rsidR="00D40411" w:rsidRDefault="00D40411" w:rsidP="00E0644D">
      <w:pPr>
        <w:jc w:val="center"/>
      </w:pPr>
      <w:r>
        <w:rPr>
          <w:noProof/>
        </w:rPr>
        <w:pict>
          <v:shape id="Рисунок 31" o:spid="_x0000_i1084" type="#_x0000_t75" style="width:427.5pt;height:285pt;visibility:visible">
            <v:imagedata r:id="rId85" o:title=""/>
          </v:shape>
        </w:pict>
      </w:r>
    </w:p>
    <w:p w:rsidR="00D40411" w:rsidRDefault="00D40411" w:rsidP="00E0644D">
      <w:pPr>
        <w:jc w:val="center"/>
      </w:pPr>
    </w:p>
    <w:p w:rsidR="00D40411" w:rsidRDefault="00D40411" w:rsidP="00E0644D">
      <w:pPr>
        <w:jc w:val="center"/>
      </w:pPr>
      <w:r>
        <w:t>Поощрение  Благодарностью Президента Республики Татарстан</w:t>
      </w:r>
    </w:p>
    <w:p w:rsidR="00D40411" w:rsidRDefault="00D40411" w:rsidP="00E0644D">
      <w:pPr>
        <w:jc w:val="center"/>
        <w:rPr>
          <w:sz w:val="20"/>
          <w:szCs w:val="20"/>
        </w:rPr>
      </w:pPr>
      <w:r w:rsidRPr="00860F2C">
        <w:rPr>
          <w:sz w:val="20"/>
          <w:szCs w:val="20"/>
        </w:rPr>
        <w:t xml:space="preserve">                                                                                                                               </w:t>
      </w:r>
      <w:r>
        <w:rPr>
          <w:sz w:val="20"/>
          <w:szCs w:val="20"/>
        </w:rPr>
        <w:t xml:space="preserve">                      </w:t>
      </w:r>
    </w:p>
    <w:p w:rsidR="00D40411" w:rsidRDefault="00D40411" w:rsidP="00E0644D">
      <w:pPr>
        <w:jc w:val="center"/>
        <w:rPr>
          <w:sz w:val="20"/>
          <w:szCs w:val="20"/>
        </w:rPr>
      </w:pPr>
    </w:p>
    <w:sectPr w:rsidR="00D40411" w:rsidSect="00AF3D4B">
      <w:headerReference w:type="even" r:id="rId86"/>
      <w:headerReference w:type="default" r:id="rId87"/>
      <w:footerReference w:type="even" r:id="rId88"/>
      <w:headerReference w:type="first" r:id="rId89"/>
      <w:pgSz w:w="11906" w:h="16838"/>
      <w:pgMar w:top="1134" w:right="567" w:bottom="1134" w:left="1134" w:header="420" w:footer="403" w:gutter="0"/>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40411" w:rsidRDefault="00D40411" w:rsidP="00D17054">
      <w:r>
        <w:separator/>
      </w:r>
    </w:p>
  </w:endnote>
  <w:endnote w:type="continuationSeparator" w:id="0">
    <w:p w:rsidR="00D40411" w:rsidRDefault="00D40411" w:rsidP="00D17054">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S Serif">
    <w:altName w:val="Times New Roman"/>
    <w:panose1 w:val="00000000000000000000"/>
    <w:charset w:val="00"/>
    <w:family w:val="roman"/>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SimSun">
    <w:altName w:val="§­§°§®§Ц"/>
    <w:panose1 w:val="02010600030101010101"/>
    <w:charset w:val="86"/>
    <w:family w:val="auto"/>
    <w:pitch w:val="variable"/>
    <w:sig w:usb0="00000003" w:usb1="288F0000" w:usb2="00000016" w:usb3="00000000" w:csb0="00040001" w:csb1="00000000"/>
  </w:font>
  <w:font w:name="Meiryo">
    <w:panose1 w:val="020B0604030504040204"/>
    <w:charset w:val="80"/>
    <w:family w:val="swiss"/>
    <w:pitch w:val="variable"/>
    <w:sig w:usb0="E10102FF" w:usb1="EAC7FFFF" w:usb2="0001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0411" w:rsidRDefault="00D40411">
    <w:pPr>
      <w:pStyle w:val="Footer"/>
    </w:pPr>
  </w:p>
  <w:p w:rsidR="00D40411" w:rsidRDefault="00D4041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40411" w:rsidRDefault="00D40411" w:rsidP="00D17054">
      <w:r>
        <w:separator/>
      </w:r>
    </w:p>
  </w:footnote>
  <w:footnote w:type="continuationSeparator" w:id="0">
    <w:p w:rsidR="00D40411" w:rsidRDefault="00D40411" w:rsidP="00D1705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0411" w:rsidRDefault="00D40411">
    <w:pPr>
      <w:pStyle w:val="Header"/>
      <w:jc w:val="center"/>
    </w:pPr>
    <w:fldSimple w:instr=" PAGE   \* MERGEFORMAT ">
      <w:r>
        <w:rPr>
          <w:noProof/>
        </w:rPr>
        <w:t>54</w:t>
      </w:r>
    </w:fldSimple>
  </w:p>
  <w:p w:rsidR="00D40411" w:rsidRDefault="00D4041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0411" w:rsidRDefault="00D40411">
    <w:pPr>
      <w:pStyle w:val="Header"/>
      <w:jc w:val="center"/>
    </w:pPr>
    <w:fldSimple w:instr=" PAGE   \* MERGEFORMAT ">
      <w:r>
        <w:rPr>
          <w:noProof/>
        </w:rPr>
        <w:t>53</w:t>
      </w:r>
    </w:fldSimple>
  </w:p>
  <w:p w:rsidR="00D40411" w:rsidRDefault="00D40411">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0411" w:rsidRDefault="00D40411">
    <w:pPr>
      <w:pStyle w:val="Header"/>
      <w:jc w:val="center"/>
    </w:pPr>
    <w:fldSimple w:instr=" PAGE   \* MERGEFORMAT ">
      <w:r>
        <w:rPr>
          <w:noProof/>
        </w:rPr>
        <w:t>1</w:t>
      </w:r>
    </w:fldSimple>
  </w:p>
  <w:p w:rsidR="00D40411" w:rsidRDefault="00D4041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B5490F"/>
    <w:multiLevelType w:val="hybridMultilevel"/>
    <w:tmpl w:val="F362C20E"/>
    <w:lvl w:ilvl="0" w:tplc="6284BB7A">
      <w:start w:val="1"/>
      <w:numFmt w:val="bullet"/>
      <w:lvlText w:val=""/>
      <w:lvlJc w:val="left"/>
      <w:pPr>
        <w:ind w:left="720" w:hanging="360"/>
      </w:pPr>
      <w:rPr>
        <w:rFonts w:ascii="Symbol" w:hAnsi="Symbol" w:hint="default"/>
        <w:sz w:val="16"/>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
    <w:nsid w:val="0C752313"/>
    <w:multiLevelType w:val="multilevel"/>
    <w:tmpl w:val="82067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9B9123C"/>
    <w:multiLevelType w:val="multilevel"/>
    <w:tmpl w:val="6A9C4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BB81540"/>
    <w:multiLevelType w:val="hybridMultilevel"/>
    <w:tmpl w:val="74DEF186"/>
    <w:lvl w:ilvl="0" w:tplc="3E0CA686">
      <w:start w:val="1"/>
      <w:numFmt w:val="bullet"/>
      <w:lvlText w:val=""/>
      <w:lvlJc w:val="left"/>
      <w:pPr>
        <w:tabs>
          <w:tab w:val="num" w:pos="720"/>
        </w:tabs>
        <w:ind w:left="720" w:hanging="360"/>
      </w:pPr>
      <w:rPr>
        <w:rFonts w:ascii="Symbol" w:hAnsi="Symbol" w:hint="default"/>
        <w:sz w:val="24"/>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24A1843"/>
    <w:multiLevelType w:val="hybridMultilevel"/>
    <w:tmpl w:val="2AA8BBF8"/>
    <w:lvl w:ilvl="0" w:tplc="0419000F">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34067D8E"/>
    <w:multiLevelType w:val="hybridMultilevel"/>
    <w:tmpl w:val="CE96E59C"/>
    <w:lvl w:ilvl="0" w:tplc="F050AB58">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
    <w:nsid w:val="37451D6E"/>
    <w:multiLevelType w:val="hybridMultilevel"/>
    <w:tmpl w:val="51F6B944"/>
    <w:lvl w:ilvl="0" w:tplc="D5C218AC">
      <w:start w:val="1"/>
      <w:numFmt w:val="bullet"/>
      <w:lvlText w:val=""/>
      <w:lvlJc w:val="left"/>
      <w:pPr>
        <w:ind w:left="720" w:hanging="360"/>
      </w:pPr>
      <w:rPr>
        <w:rFonts w:ascii="Symbol" w:hAnsi="Symbol" w:hint="default"/>
        <w:sz w:val="24"/>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AD25ABB"/>
    <w:multiLevelType w:val="multilevel"/>
    <w:tmpl w:val="FC481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C9A30E5"/>
    <w:multiLevelType w:val="hybridMultilevel"/>
    <w:tmpl w:val="95DEE62E"/>
    <w:lvl w:ilvl="0" w:tplc="F62C7DCC">
      <w:start w:val="1"/>
      <w:numFmt w:val="bullet"/>
      <w:lvlText w:val=""/>
      <w:lvlJc w:val="left"/>
      <w:pPr>
        <w:ind w:left="1211" w:hanging="360"/>
      </w:pPr>
      <w:rPr>
        <w:rFonts w:ascii="Symbol" w:hAnsi="Symbol" w:hint="default"/>
        <w:b w:val="0"/>
        <w:sz w:val="20"/>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E156CFE"/>
    <w:multiLevelType w:val="multilevel"/>
    <w:tmpl w:val="3C669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F1F46CC"/>
    <w:multiLevelType w:val="multilevel"/>
    <w:tmpl w:val="71CE6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3403130"/>
    <w:multiLevelType w:val="hybridMultilevel"/>
    <w:tmpl w:val="C26054E2"/>
    <w:lvl w:ilvl="0" w:tplc="04190001">
      <w:start w:val="1"/>
      <w:numFmt w:val="bullet"/>
      <w:lvlText w:val=""/>
      <w:lvlJc w:val="left"/>
      <w:pPr>
        <w:tabs>
          <w:tab w:val="num" w:pos="2424"/>
        </w:tabs>
        <w:ind w:left="2424" w:hanging="360"/>
      </w:pPr>
      <w:rPr>
        <w:rFonts w:ascii="Symbol" w:hAnsi="Symbol" w:hint="default"/>
      </w:rPr>
    </w:lvl>
    <w:lvl w:ilvl="1" w:tplc="04190003">
      <w:start w:val="1"/>
      <w:numFmt w:val="bullet"/>
      <w:lvlText w:val="o"/>
      <w:lvlJc w:val="left"/>
      <w:pPr>
        <w:ind w:left="3144" w:hanging="360"/>
      </w:pPr>
      <w:rPr>
        <w:rFonts w:ascii="Courier New" w:hAnsi="Courier New" w:hint="default"/>
      </w:rPr>
    </w:lvl>
    <w:lvl w:ilvl="2" w:tplc="04190005" w:tentative="1">
      <w:start w:val="1"/>
      <w:numFmt w:val="bullet"/>
      <w:lvlText w:val=""/>
      <w:lvlJc w:val="left"/>
      <w:pPr>
        <w:ind w:left="3864" w:hanging="360"/>
      </w:pPr>
      <w:rPr>
        <w:rFonts w:ascii="Wingdings" w:hAnsi="Wingdings" w:hint="default"/>
      </w:rPr>
    </w:lvl>
    <w:lvl w:ilvl="3" w:tplc="04190001" w:tentative="1">
      <w:start w:val="1"/>
      <w:numFmt w:val="bullet"/>
      <w:lvlText w:val=""/>
      <w:lvlJc w:val="left"/>
      <w:pPr>
        <w:ind w:left="4584" w:hanging="360"/>
      </w:pPr>
      <w:rPr>
        <w:rFonts w:ascii="Symbol" w:hAnsi="Symbol" w:hint="default"/>
      </w:rPr>
    </w:lvl>
    <w:lvl w:ilvl="4" w:tplc="04190003" w:tentative="1">
      <w:start w:val="1"/>
      <w:numFmt w:val="bullet"/>
      <w:lvlText w:val="o"/>
      <w:lvlJc w:val="left"/>
      <w:pPr>
        <w:ind w:left="5304" w:hanging="360"/>
      </w:pPr>
      <w:rPr>
        <w:rFonts w:ascii="Courier New" w:hAnsi="Courier New" w:hint="default"/>
      </w:rPr>
    </w:lvl>
    <w:lvl w:ilvl="5" w:tplc="04190005" w:tentative="1">
      <w:start w:val="1"/>
      <w:numFmt w:val="bullet"/>
      <w:lvlText w:val=""/>
      <w:lvlJc w:val="left"/>
      <w:pPr>
        <w:ind w:left="6024" w:hanging="360"/>
      </w:pPr>
      <w:rPr>
        <w:rFonts w:ascii="Wingdings" w:hAnsi="Wingdings" w:hint="default"/>
      </w:rPr>
    </w:lvl>
    <w:lvl w:ilvl="6" w:tplc="04190001" w:tentative="1">
      <w:start w:val="1"/>
      <w:numFmt w:val="bullet"/>
      <w:lvlText w:val=""/>
      <w:lvlJc w:val="left"/>
      <w:pPr>
        <w:ind w:left="6744" w:hanging="360"/>
      </w:pPr>
      <w:rPr>
        <w:rFonts w:ascii="Symbol" w:hAnsi="Symbol" w:hint="default"/>
      </w:rPr>
    </w:lvl>
    <w:lvl w:ilvl="7" w:tplc="04190003" w:tentative="1">
      <w:start w:val="1"/>
      <w:numFmt w:val="bullet"/>
      <w:lvlText w:val="o"/>
      <w:lvlJc w:val="left"/>
      <w:pPr>
        <w:ind w:left="7464" w:hanging="360"/>
      </w:pPr>
      <w:rPr>
        <w:rFonts w:ascii="Courier New" w:hAnsi="Courier New" w:hint="default"/>
      </w:rPr>
    </w:lvl>
    <w:lvl w:ilvl="8" w:tplc="04190005" w:tentative="1">
      <w:start w:val="1"/>
      <w:numFmt w:val="bullet"/>
      <w:lvlText w:val=""/>
      <w:lvlJc w:val="left"/>
      <w:pPr>
        <w:ind w:left="8184" w:hanging="360"/>
      </w:pPr>
      <w:rPr>
        <w:rFonts w:ascii="Wingdings" w:hAnsi="Wingdings" w:hint="default"/>
      </w:rPr>
    </w:lvl>
  </w:abstractNum>
  <w:abstractNum w:abstractNumId="12">
    <w:nsid w:val="45F515F5"/>
    <w:multiLevelType w:val="hybridMultilevel"/>
    <w:tmpl w:val="DC46F628"/>
    <w:lvl w:ilvl="0" w:tplc="E5E06E56">
      <w:start w:val="1"/>
      <w:numFmt w:val="bullet"/>
      <w:lvlText w:val=""/>
      <w:lvlJc w:val="left"/>
      <w:pPr>
        <w:ind w:left="720" w:hanging="360"/>
      </w:pPr>
      <w:rPr>
        <w:rFonts w:ascii="Symbol" w:hAnsi="Symbol" w:hint="default"/>
        <w:sz w:val="24"/>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62117F4"/>
    <w:multiLevelType w:val="hybridMultilevel"/>
    <w:tmpl w:val="BB80B154"/>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4">
    <w:nsid w:val="486457A2"/>
    <w:multiLevelType w:val="multilevel"/>
    <w:tmpl w:val="5BFC3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E5F56E0"/>
    <w:multiLevelType w:val="hybridMultilevel"/>
    <w:tmpl w:val="82069FA6"/>
    <w:lvl w:ilvl="0" w:tplc="34BA455A">
      <w:start w:val="1"/>
      <w:numFmt w:val="bullet"/>
      <w:lvlText w:val=""/>
      <w:lvlJc w:val="left"/>
      <w:pPr>
        <w:tabs>
          <w:tab w:val="num" w:pos="360"/>
        </w:tabs>
        <w:ind w:left="360" w:hanging="360"/>
      </w:pPr>
      <w:rPr>
        <w:rFonts w:ascii="Symbol" w:hAnsi="Symbol" w:hint="default"/>
        <w:sz w:val="20"/>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6">
    <w:nsid w:val="53DB379C"/>
    <w:multiLevelType w:val="hybridMultilevel"/>
    <w:tmpl w:val="FC888F52"/>
    <w:lvl w:ilvl="0" w:tplc="88B27870">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7">
    <w:nsid w:val="56732FF0"/>
    <w:multiLevelType w:val="hybridMultilevel"/>
    <w:tmpl w:val="A5064090"/>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8">
    <w:nsid w:val="628A0978"/>
    <w:multiLevelType w:val="hybridMultilevel"/>
    <w:tmpl w:val="E48A11E6"/>
    <w:lvl w:ilvl="0" w:tplc="FBEAE884">
      <w:start w:val="1"/>
      <w:numFmt w:val="bullet"/>
      <w:lvlText w:val=""/>
      <w:lvlJc w:val="left"/>
      <w:pPr>
        <w:tabs>
          <w:tab w:val="num" w:pos="720"/>
        </w:tabs>
        <w:ind w:left="720" w:hanging="360"/>
      </w:pPr>
      <w:rPr>
        <w:rFonts w:ascii="Symbol" w:hAnsi="Symbol" w:hint="default"/>
        <w:sz w:val="16"/>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6DAA630C"/>
    <w:multiLevelType w:val="multilevel"/>
    <w:tmpl w:val="3F422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EE3384B"/>
    <w:multiLevelType w:val="hybridMultilevel"/>
    <w:tmpl w:val="6F0231B2"/>
    <w:lvl w:ilvl="0" w:tplc="6284BB7A">
      <w:start w:val="1"/>
      <w:numFmt w:val="bullet"/>
      <w:lvlText w:val=""/>
      <w:lvlJc w:val="left"/>
      <w:pPr>
        <w:ind w:left="720" w:hanging="360"/>
      </w:pPr>
      <w:rPr>
        <w:rFonts w:ascii="Symbol" w:hAnsi="Symbol" w:hint="default"/>
        <w:sz w:val="16"/>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1">
    <w:nsid w:val="7A1D6F80"/>
    <w:multiLevelType w:val="multilevel"/>
    <w:tmpl w:val="8F762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ABA0F9F"/>
    <w:multiLevelType w:val="hybridMultilevel"/>
    <w:tmpl w:val="09742974"/>
    <w:lvl w:ilvl="0" w:tplc="E7CE4D5A">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num w:numId="1">
    <w:abstractNumId w:val="3"/>
  </w:num>
  <w:num w:numId="2">
    <w:abstractNumId w:val="11"/>
  </w:num>
  <w:num w:numId="3">
    <w:abstractNumId w:val="6"/>
  </w:num>
  <w:num w:numId="4">
    <w:abstractNumId w:val="12"/>
  </w:num>
  <w:num w:numId="5">
    <w:abstractNumId w:val="15"/>
  </w:num>
  <w:num w:numId="6">
    <w:abstractNumId w:val="13"/>
  </w:num>
  <w:num w:numId="7">
    <w:abstractNumId w:val="17"/>
  </w:num>
  <w:num w:numId="8">
    <w:abstractNumId w:val="4"/>
  </w:num>
  <w:num w:numId="9">
    <w:abstractNumId w:val="18"/>
  </w:num>
  <w:num w:numId="10">
    <w:abstractNumId w:val="0"/>
  </w:num>
  <w:num w:numId="11">
    <w:abstractNumId w:val="20"/>
  </w:num>
  <w:num w:numId="12">
    <w:abstractNumId w:val="8"/>
  </w:num>
  <w:num w:numId="13">
    <w:abstractNumId w:val="16"/>
  </w:num>
  <w:num w:numId="14">
    <w:abstractNumId w:val="5"/>
  </w:num>
  <w:num w:numId="15">
    <w:abstractNumId w:val="22"/>
  </w:num>
  <w:num w:numId="16">
    <w:abstractNumId w:val="7"/>
  </w:num>
  <w:num w:numId="17">
    <w:abstractNumId w:val="1"/>
  </w:num>
  <w:num w:numId="18">
    <w:abstractNumId w:val="21"/>
  </w:num>
  <w:num w:numId="19">
    <w:abstractNumId w:val="10"/>
  </w:num>
  <w:num w:numId="20">
    <w:abstractNumId w:val="9"/>
  </w:num>
  <w:num w:numId="21">
    <w:abstractNumId w:val="2"/>
  </w:num>
  <w:num w:numId="22">
    <w:abstractNumId w:val="19"/>
  </w:num>
  <w:num w:numId="23">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1028"/>
  <w:defaultTabStop w:val="708"/>
  <w:evenAndOddHeaders/>
  <w:drawingGridHorizontalSpacing w:val="14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D17054"/>
    <w:rsid w:val="00000B17"/>
    <w:rsid w:val="00002B90"/>
    <w:rsid w:val="00002C9C"/>
    <w:rsid w:val="00002D48"/>
    <w:rsid w:val="000034E0"/>
    <w:rsid w:val="00005B2E"/>
    <w:rsid w:val="00005ECF"/>
    <w:rsid w:val="0000617F"/>
    <w:rsid w:val="00007C9D"/>
    <w:rsid w:val="000105F8"/>
    <w:rsid w:val="00010D9B"/>
    <w:rsid w:val="000119EC"/>
    <w:rsid w:val="00011BBA"/>
    <w:rsid w:val="00012888"/>
    <w:rsid w:val="000145A3"/>
    <w:rsid w:val="00016F13"/>
    <w:rsid w:val="000177DE"/>
    <w:rsid w:val="00022D91"/>
    <w:rsid w:val="00025B43"/>
    <w:rsid w:val="00026353"/>
    <w:rsid w:val="00026E84"/>
    <w:rsid w:val="000306B8"/>
    <w:rsid w:val="000316C4"/>
    <w:rsid w:val="00031FDD"/>
    <w:rsid w:val="000340CB"/>
    <w:rsid w:val="000350D4"/>
    <w:rsid w:val="0003518E"/>
    <w:rsid w:val="0003549D"/>
    <w:rsid w:val="00036A79"/>
    <w:rsid w:val="00037115"/>
    <w:rsid w:val="00040028"/>
    <w:rsid w:val="00044419"/>
    <w:rsid w:val="00045D06"/>
    <w:rsid w:val="00046FEF"/>
    <w:rsid w:val="00050A94"/>
    <w:rsid w:val="000514C9"/>
    <w:rsid w:val="00051F94"/>
    <w:rsid w:val="00054FAB"/>
    <w:rsid w:val="00055097"/>
    <w:rsid w:val="00055301"/>
    <w:rsid w:val="00055863"/>
    <w:rsid w:val="00056B03"/>
    <w:rsid w:val="00061E05"/>
    <w:rsid w:val="00061E69"/>
    <w:rsid w:val="00061F3F"/>
    <w:rsid w:val="000644CD"/>
    <w:rsid w:val="00070729"/>
    <w:rsid w:val="00070DB2"/>
    <w:rsid w:val="00070DE7"/>
    <w:rsid w:val="00071612"/>
    <w:rsid w:val="00071691"/>
    <w:rsid w:val="000717CE"/>
    <w:rsid w:val="000722F6"/>
    <w:rsid w:val="00072E46"/>
    <w:rsid w:val="000753A7"/>
    <w:rsid w:val="00075FCF"/>
    <w:rsid w:val="00081C92"/>
    <w:rsid w:val="00084417"/>
    <w:rsid w:val="00086567"/>
    <w:rsid w:val="000867EC"/>
    <w:rsid w:val="0008741B"/>
    <w:rsid w:val="000920D9"/>
    <w:rsid w:val="00092453"/>
    <w:rsid w:val="00094571"/>
    <w:rsid w:val="000945BB"/>
    <w:rsid w:val="0009584C"/>
    <w:rsid w:val="000966C3"/>
    <w:rsid w:val="000968D7"/>
    <w:rsid w:val="000A0915"/>
    <w:rsid w:val="000A25C6"/>
    <w:rsid w:val="000A2A9D"/>
    <w:rsid w:val="000A36A0"/>
    <w:rsid w:val="000A3810"/>
    <w:rsid w:val="000A42C9"/>
    <w:rsid w:val="000A520C"/>
    <w:rsid w:val="000A68F1"/>
    <w:rsid w:val="000A6C3E"/>
    <w:rsid w:val="000B09D7"/>
    <w:rsid w:val="000B1118"/>
    <w:rsid w:val="000B34C6"/>
    <w:rsid w:val="000B3BA1"/>
    <w:rsid w:val="000B3C83"/>
    <w:rsid w:val="000B5011"/>
    <w:rsid w:val="000B6CB7"/>
    <w:rsid w:val="000B7482"/>
    <w:rsid w:val="000C059B"/>
    <w:rsid w:val="000C0BBA"/>
    <w:rsid w:val="000C1B09"/>
    <w:rsid w:val="000C1C01"/>
    <w:rsid w:val="000C317F"/>
    <w:rsid w:val="000C4E38"/>
    <w:rsid w:val="000C5E5D"/>
    <w:rsid w:val="000C61D8"/>
    <w:rsid w:val="000C6AB0"/>
    <w:rsid w:val="000C7163"/>
    <w:rsid w:val="000C7B9B"/>
    <w:rsid w:val="000C7F24"/>
    <w:rsid w:val="000D0174"/>
    <w:rsid w:val="000D0B50"/>
    <w:rsid w:val="000D3857"/>
    <w:rsid w:val="000D3EEA"/>
    <w:rsid w:val="000D6A19"/>
    <w:rsid w:val="000D71C7"/>
    <w:rsid w:val="000D721A"/>
    <w:rsid w:val="000D7871"/>
    <w:rsid w:val="000E002E"/>
    <w:rsid w:val="000E02D6"/>
    <w:rsid w:val="000E0B7F"/>
    <w:rsid w:val="000E2B75"/>
    <w:rsid w:val="000E3651"/>
    <w:rsid w:val="000E3F44"/>
    <w:rsid w:val="000E6D6D"/>
    <w:rsid w:val="000E6E7A"/>
    <w:rsid w:val="000E776D"/>
    <w:rsid w:val="000E7EB5"/>
    <w:rsid w:val="000F0554"/>
    <w:rsid w:val="000F1C6C"/>
    <w:rsid w:val="000F221C"/>
    <w:rsid w:val="000F26AA"/>
    <w:rsid w:val="000F387A"/>
    <w:rsid w:val="000F43DE"/>
    <w:rsid w:val="000F461C"/>
    <w:rsid w:val="000F74A5"/>
    <w:rsid w:val="00100B43"/>
    <w:rsid w:val="001010D0"/>
    <w:rsid w:val="0010174D"/>
    <w:rsid w:val="00102052"/>
    <w:rsid w:val="00102D63"/>
    <w:rsid w:val="00104190"/>
    <w:rsid w:val="00104312"/>
    <w:rsid w:val="00105178"/>
    <w:rsid w:val="00105B73"/>
    <w:rsid w:val="00107A90"/>
    <w:rsid w:val="00107CE0"/>
    <w:rsid w:val="001105B9"/>
    <w:rsid w:val="00110E8C"/>
    <w:rsid w:val="00110FED"/>
    <w:rsid w:val="00111E3B"/>
    <w:rsid w:val="00113819"/>
    <w:rsid w:val="0011392B"/>
    <w:rsid w:val="00115191"/>
    <w:rsid w:val="00115FDE"/>
    <w:rsid w:val="00116DD4"/>
    <w:rsid w:val="00117F42"/>
    <w:rsid w:val="0012089A"/>
    <w:rsid w:val="00121892"/>
    <w:rsid w:val="00122633"/>
    <w:rsid w:val="00122B20"/>
    <w:rsid w:val="00122B90"/>
    <w:rsid w:val="00122E93"/>
    <w:rsid w:val="00123842"/>
    <w:rsid w:val="0012466A"/>
    <w:rsid w:val="00124FEC"/>
    <w:rsid w:val="00125793"/>
    <w:rsid w:val="00126D7D"/>
    <w:rsid w:val="001275E9"/>
    <w:rsid w:val="001326B6"/>
    <w:rsid w:val="00132C5D"/>
    <w:rsid w:val="0013404A"/>
    <w:rsid w:val="0013667A"/>
    <w:rsid w:val="001377E0"/>
    <w:rsid w:val="00137CBE"/>
    <w:rsid w:val="00137D62"/>
    <w:rsid w:val="00137D72"/>
    <w:rsid w:val="00140291"/>
    <w:rsid w:val="00140AD7"/>
    <w:rsid w:val="00140DCF"/>
    <w:rsid w:val="00140F2E"/>
    <w:rsid w:val="00142C19"/>
    <w:rsid w:val="00142E6D"/>
    <w:rsid w:val="0014515D"/>
    <w:rsid w:val="00145853"/>
    <w:rsid w:val="0014659F"/>
    <w:rsid w:val="001468F8"/>
    <w:rsid w:val="00146A4B"/>
    <w:rsid w:val="00146C59"/>
    <w:rsid w:val="00146DE4"/>
    <w:rsid w:val="00147D9E"/>
    <w:rsid w:val="001501DC"/>
    <w:rsid w:val="0015098E"/>
    <w:rsid w:val="00151CCC"/>
    <w:rsid w:val="00152C96"/>
    <w:rsid w:val="00153014"/>
    <w:rsid w:val="00154268"/>
    <w:rsid w:val="00154769"/>
    <w:rsid w:val="0015606B"/>
    <w:rsid w:val="00157E51"/>
    <w:rsid w:val="001604E6"/>
    <w:rsid w:val="00162B50"/>
    <w:rsid w:val="001638BD"/>
    <w:rsid w:val="001639B3"/>
    <w:rsid w:val="00163D47"/>
    <w:rsid w:val="00165075"/>
    <w:rsid w:val="001660F7"/>
    <w:rsid w:val="00172E5C"/>
    <w:rsid w:val="0017695E"/>
    <w:rsid w:val="0017701A"/>
    <w:rsid w:val="00181CA2"/>
    <w:rsid w:val="00181D67"/>
    <w:rsid w:val="001823EA"/>
    <w:rsid w:val="00182A1E"/>
    <w:rsid w:val="00184B6D"/>
    <w:rsid w:val="0018539A"/>
    <w:rsid w:val="00190E40"/>
    <w:rsid w:val="00193183"/>
    <w:rsid w:val="00193AEC"/>
    <w:rsid w:val="00193DDA"/>
    <w:rsid w:val="0019520D"/>
    <w:rsid w:val="001963EA"/>
    <w:rsid w:val="00197168"/>
    <w:rsid w:val="001975DC"/>
    <w:rsid w:val="0019769D"/>
    <w:rsid w:val="00197CAD"/>
    <w:rsid w:val="001A04E3"/>
    <w:rsid w:val="001A19E0"/>
    <w:rsid w:val="001A265E"/>
    <w:rsid w:val="001A2A92"/>
    <w:rsid w:val="001A4AFA"/>
    <w:rsid w:val="001A5748"/>
    <w:rsid w:val="001A5FDE"/>
    <w:rsid w:val="001A69BA"/>
    <w:rsid w:val="001B1118"/>
    <w:rsid w:val="001B2BAB"/>
    <w:rsid w:val="001B328C"/>
    <w:rsid w:val="001B436D"/>
    <w:rsid w:val="001B44E3"/>
    <w:rsid w:val="001B679C"/>
    <w:rsid w:val="001B6E8B"/>
    <w:rsid w:val="001B7646"/>
    <w:rsid w:val="001B7C9B"/>
    <w:rsid w:val="001B7CB2"/>
    <w:rsid w:val="001C036A"/>
    <w:rsid w:val="001C428C"/>
    <w:rsid w:val="001C4CB7"/>
    <w:rsid w:val="001C5AAB"/>
    <w:rsid w:val="001C5B90"/>
    <w:rsid w:val="001C5D74"/>
    <w:rsid w:val="001C5DAF"/>
    <w:rsid w:val="001C5F7D"/>
    <w:rsid w:val="001C6499"/>
    <w:rsid w:val="001C7F63"/>
    <w:rsid w:val="001D19C3"/>
    <w:rsid w:val="001D29DD"/>
    <w:rsid w:val="001D2CB7"/>
    <w:rsid w:val="001D3132"/>
    <w:rsid w:val="001D46D9"/>
    <w:rsid w:val="001D4EFF"/>
    <w:rsid w:val="001D7862"/>
    <w:rsid w:val="001E0202"/>
    <w:rsid w:val="001E0E4E"/>
    <w:rsid w:val="001E1E74"/>
    <w:rsid w:val="001E48DF"/>
    <w:rsid w:val="001E53F9"/>
    <w:rsid w:val="001E5D75"/>
    <w:rsid w:val="001E71C2"/>
    <w:rsid w:val="001E7DF4"/>
    <w:rsid w:val="001F0046"/>
    <w:rsid w:val="001F0B3D"/>
    <w:rsid w:val="001F14C9"/>
    <w:rsid w:val="001F181D"/>
    <w:rsid w:val="001F1D96"/>
    <w:rsid w:val="001F243A"/>
    <w:rsid w:val="001F25EC"/>
    <w:rsid w:val="001F4D90"/>
    <w:rsid w:val="001F5674"/>
    <w:rsid w:val="001F667C"/>
    <w:rsid w:val="001F6E9C"/>
    <w:rsid w:val="001F7155"/>
    <w:rsid w:val="001F74C1"/>
    <w:rsid w:val="002024B2"/>
    <w:rsid w:val="002031B9"/>
    <w:rsid w:val="002034E1"/>
    <w:rsid w:val="00203AE1"/>
    <w:rsid w:val="00203F8F"/>
    <w:rsid w:val="002041CD"/>
    <w:rsid w:val="00204357"/>
    <w:rsid w:val="00206047"/>
    <w:rsid w:val="00207C17"/>
    <w:rsid w:val="00207DA0"/>
    <w:rsid w:val="00207DEA"/>
    <w:rsid w:val="00210060"/>
    <w:rsid w:val="002102F7"/>
    <w:rsid w:val="0021058F"/>
    <w:rsid w:val="00212FE4"/>
    <w:rsid w:val="002173B2"/>
    <w:rsid w:val="00217B63"/>
    <w:rsid w:val="00221129"/>
    <w:rsid w:val="002222D3"/>
    <w:rsid w:val="00223536"/>
    <w:rsid w:val="002252B7"/>
    <w:rsid w:val="002257FC"/>
    <w:rsid w:val="00225B24"/>
    <w:rsid w:val="0022643E"/>
    <w:rsid w:val="00226750"/>
    <w:rsid w:val="00227EAA"/>
    <w:rsid w:val="00230E5A"/>
    <w:rsid w:val="0023122C"/>
    <w:rsid w:val="00232925"/>
    <w:rsid w:val="00232D14"/>
    <w:rsid w:val="00233244"/>
    <w:rsid w:val="00233474"/>
    <w:rsid w:val="0023394B"/>
    <w:rsid w:val="00233D18"/>
    <w:rsid w:val="00234868"/>
    <w:rsid w:val="00235318"/>
    <w:rsid w:val="00235CEB"/>
    <w:rsid w:val="002378D0"/>
    <w:rsid w:val="002379BF"/>
    <w:rsid w:val="00237E50"/>
    <w:rsid w:val="002414C8"/>
    <w:rsid w:val="002415BF"/>
    <w:rsid w:val="00241CAB"/>
    <w:rsid w:val="0024220E"/>
    <w:rsid w:val="00243180"/>
    <w:rsid w:val="00243B02"/>
    <w:rsid w:val="00244A60"/>
    <w:rsid w:val="00245CF5"/>
    <w:rsid w:val="002463AD"/>
    <w:rsid w:val="00246930"/>
    <w:rsid w:val="00246B3C"/>
    <w:rsid w:val="0024755F"/>
    <w:rsid w:val="00250131"/>
    <w:rsid w:val="00250900"/>
    <w:rsid w:val="00252198"/>
    <w:rsid w:val="0025228F"/>
    <w:rsid w:val="00252D85"/>
    <w:rsid w:val="00252E69"/>
    <w:rsid w:val="00254A2A"/>
    <w:rsid w:val="00254A73"/>
    <w:rsid w:val="0025566D"/>
    <w:rsid w:val="00255981"/>
    <w:rsid w:val="0026204D"/>
    <w:rsid w:val="00263155"/>
    <w:rsid w:val="00263BF9"/>
    <w:rsid w:val="00265733"/>
    <w:rsid w:val="00265B07"/>
    <w:rsid w:val="00267A55"/>
    <w:rsid w:val="00270DD7"/>
    <w:rsid w:val="002717EF"/>
    <w:rsid w:val="00271A35"/>
    <w:rsid w:val="00273EF4"/>
    <w:rsid w:val="00274F1A"/>
    <w:rsid w:val="00274FC0"/>
    <w:rsid w:val="002767B9"/>
    <w:rsid w:val="00277D8B"/>
    <w:rsid w:val="002813CE"/>
    <w:rsid w:val="0028196A"/>
    <w:rsid w:val="00282355"/>
    <w:rsid w:val="00282F6C"/>
    <w:rsid w:val="0028349F"/>
    <w:rsid w:val="00283993"/>
    <w:rsid w:val="002857F7"/>
    <w:rsid w:val="00286D36"/>
    <w:rsid w:val="002873A2"/>
    <w:rsid w:val="0029068A"/>
    <w:rsid w:val="00290840"/>
    <w:rsid w:val="0029125D"/>
    <w:rsid w:val="0029323A"/>
    <w:rsid w:val="002949EF"/>
    <w:rsid w:val="00295D7E"/>
    <w:rsid w:val="0029646B"/>
    <w:rsid w:val="00296EFC"/>
    <w:rsid w:val="00297180"/>
    <w:rsid w:val="00297AC3"/>
    <w:rsid w:val="002A1097"/>
    <w:rsid w:val="002A2176"/>
    <w:rsid w:val="002A4520"/>
    <w:rsid w:val="002B06E2"/>
    <w:rsid w:val="002B0946"/>
    <w:rsid w:val="002B0CF3"/>
    <w:rsid w:val="002B1B4D"/>
    <w:rsid w:val="002B2FE2"/>
    <w:rsid w:val="002B3E14"/>
    <w:rsid w:val="002B406C"/>
    <w:rsid w:val="002B54AB"/>
    <w:rsid w:val="002B6216"/>
    <w:rsid w:val="002B692F"/>
    <w:rsid w:val="002C0288"/>
    <w:rsid w:val="002C0A18"/>
    <w:rsid w:val="002C1514"/>
    <w:rsid w:val="002C2718"/>
    <w:rsid w:val="002C5384"/>
    <w:rsid w:val="002C5495"/>
    <w:rsid w:val="002C5559"/>
    <w:rsid w:val="002C70D3"/>
    <w:rsid w:val="002C7314"/>
    <w:rsid w:val="002C7ECE"/>
    <w:rsid w:val="002D1E1E"/>
    <w:rsid w:val="002D1F63"/>
    <w:rsid w:val="002D2402"/>
    <w:rsid w:val="002D3BD4"/>
    <w:rsid w:val="002D404B"/>
    <w:rsid w:val="002D43C7"/>
    <w:rsid w:val="002D77EE"/>
    <w:rsid w:val="002E08AC"/>
    <w:rsid w:val="002E158B"/>
    <w:rsid w:val="002E2015"/>
    <w:rsid w:val="002E36DD"/>
    <w:rsid w:val="002E4AB1"/>
    <w:rsid w:val="002F286D"/>
    <w:rsid w:val="002F2B7A"/>
    <w:rsid w:val="002F2D7B"/>
    <w:rsid w:val="002F6113"/>
    <w:rsid w:val="002F7736"/>
    <w:rsid w:val="002F790B"/>
    <w:rsid w:val="00300282"/>
    <w:rsid w:val="003006B3"/>
    <w:rsid w:val="00301643"/>
    <w:rsid w:val="00303C85"/>
    <w:rsid w:val="00303E7A"/>
    <w:rsid w:val="0030549C"/>
    <w:rsid w:val="00305B3B"/>
    <w:rsid w:val="00306F70"/>
    <w:rsid w:val="003101F7"/>
    <w:rsid w:val="0031023F"/>
    <w:rsid w:val="003102EC"/>
    <w:rsid w:val="0031049C"/>
    <w:rsid w:val="003113CF"/>
    <w:rsid w:val="00313A4B"/>
    <w:rsid w:val="00313DAF"/>
    <w:rsid w:val="003140EF"/>
    <w:rsid w:val="003145EB"/>
    <w:rsid w:val="00314AED"/>
    <w:rsid w:val="003208C7"/>
    <w:rsid w:val="00320CD8"/>
    <w:rsid w:val="00321303"/>
    <w:rsid w:val="00322553"/>
    <w:rsid w:val="00322618"/>
    <w:rsid w:val="003239BE"/>
    <w:rsid w:val="00324F1F"/>
    <w:rsid w:val="003253C8"/>
    <w:rsid w:val="00325C8B"/>
    <w:rsid w:val="003262E8"/>
    <w:rsid w:val="0032641A"/>
    <w:rsid w:val="00326660"/>
    <w:rsid w:val="00327997"/>
    <w:rsid w:val="00327E04"/>
    <w:rsid w:val="003302E8"/>
    <w:rsid w:val="00330851"/>
    <w:rsid w:val="00330B01"/>
    <w:rsid w:val="00332135"/>
    <w:rsid w:val="00332E22"/>
    <w:rsid w:val="00333A0C"/>
    <w:rsid w:val="00334206"/>
    <w:rsid w:val="0033443E"/>
    <w:rsid w:val="003344B5"/>
    <w:rsid w:val="00334CB4"/>
    <w:rsid w:val="0033510C"/>
    <w:rsid w:val="00335E05"/>
    <w:rsid w:val="00336116"/>
    <w:rsid w:val="00336615"/>
    <w:rsid w:val="00337159"/>
    <w:rsid w:val="00340247"/>
    <w:rsid w:val="0034188C"/>
    <w:rsid w:val="00342446"/>
    <w:rsid w:val="00345B67"/>
    <w:rsid w:val="00346799"/>
    <w:rsid w:val="00350124"/>
    <w:rsid w:val="003502E8"/>
    <w:rsid w:val="003516F0"/>
    <w:rsid w:val="00351F2C"/>
    <w:rsid w:val="00352D6C"/>
    <w:rsid w:val="0035300B"/>
    <w:rsid w:val="003533BE"/>
    <w:rsid w:val="0035347F"/>
    <w:rsid w:val="003548A8"/>
    <w:rsid w:val="003548D0"/>
    <w:rsid w:val="00355E26"/>
    <w:rsid w:val="00356953"/>
    <w:rsid w:val="003574E6"/>
    <w:rsid w:val="00360B73"/>
    <w:rsid w:val="00361411"/>
    <w:rsid w:val="0036241A"/>
    <w:rsid w:val="00362B70"/>
    <w:rsid w:val="00362BD6"/>
    <w:rsid w:val="00363E27"/>
    <w:rsid w:val="0036494D"/>
    <w:rsid w:val="00364CCB"/>
    <w:rsid w:val="0036571E"/>
    <w:rsid w:val="00367273"/>
    <w:rsid w:val="00367D35"/>
    <w:rsid w:val="00372AAF"/>
    <w:rsid w:val="00372F1A"/>
    <w:rsid w:val="00373A62"/>
    <w:rsid w:val="00373BC1"/>
    <w:rsid w:val="00375D17"/>
    <w:rsid w:val="00377B93"/>
    <w:rsid w:val="00377C33"/>
    <w:rsid w:val="00380337"/>
    <w:rsid w:val="00380B1E"/>
    <w:rsid w:val="003813E3"/>
    <w:rsid w:val="0038246E"/>
    <w:rsid w:val="00382F29"/>
    <w:rsid w:val="00383807"/>
    <w:rsid w:val="00384EF4"/>
    <w:rsid w:val="003861FA"/>
    <w:rsid w:val="0038674F"/>
    <w:rsid w:val="003878DA"/>
    <w:rsid w:val="003909FF"/>
    <w:rsid w:val="00392354"/>
    <w:rsid w:val="00396DBA"/>
    <w:rsid w:val="00397747"/>
    <w:rsid w:val="00397C48"/>
    <w:rsid w:val="003A0631"/>
    <w:rsid w:val="003A0EBC"/>
    <w:rsid w:val="003A1FF8"/>
    <w:rsid w:val="003A509A"/>
    <w:rsid w:val="003B06C9"/>
    <w:rsid w:val="003B2329"/>
    <w:rsid w:val="003B3658"/>
    <w:rsid w:val="003B3F28"/>
    <w:rsid w:val="003B6329"/>
    <w:rsid w:val="003B6A7D"/>
    <w:rsid w:val="003C026A"/>
    <w:rsid w:val="003C131A"/>
    <w:rsid w:val="003C1ECD"/>
    <w:rsid w:val="003C2024"/>
    <w:rsid w:val="003C2C9C"/>
    <w:rsid w:val="003C2E77"/>
    <w:rsid w:val="003C60B1"/>
    <w:rsid w:val="003C6509"/>
    <w:rsid w:val="003C6F27"/>
    <w:rsid w:val="003C76E1"/>
    <w:rsid w:val="003D3B90"/>
    <w:rsid w:val="003D40BC"/>
    <w:rsid w:val="003D49EA"/>
    <w:rsid w:val="003D675B"/>
    <w:rsid w:val="003D73B1"/>
    <w:rsid w:val="003E1037"/>
    <w:rsid w:val="003E1C7B"/>
    <w:rsid w:val="003E1D3F"/>
    <w:rsid w:val="003E202D"/>
    <w:rsid w:val="003E2CCD"/>
    <w:rsid w:val="003E3F7F"/>
    <w:rsid w:val="003E4A3E"/>
    <w:rsid w:val="003E5C12"/>
    <w:rsid w:val="003E62E3"/>
    <w:rsid w:val="003E660E"/>
    <w:rsid w:val="003E6831"/>
    <w:rsid w:val="003E71AB"/>
    <w:rsid w:val="003E7DE2"/>
    <w:rsid w:val="003F0D73"/>
    <w:rsid w:val="003F1A43"/>
    <w:rsid w:val="003F1EA2"/>
    <w:rsid w:val="003F2432"/>
    <w:rsid w:val="003F27EE"/>
    <w:rsid w:val="003F3B16"/>
    <w:rsid w:val="003F48AE"/>
    <w:rsid w:val="003F49B3"/>
    <w:rsid w:val="003F4C22"/>
    <w:rsid w:val="003F5C22"/>
    <w:rsid w:val="003F5C90"/>
    <w:rsid w:val="003F6B22"/>
    <w:rsid w:val="00402A44"/>
    <w:rsid w:val="004037A5"/>
    <w:rsid w:val="00403AAE"/>
    <w:rsid w:val="004055F1"/>
    <w:rsid w:val="00406DE0"/>
    <w:rsid w:val="004072AB"/>
    <w:rsid w:val="0041068A"/>
    <w:rsid w:val="004111A8"/>
    <w:rsid w:val="004145B6"/>
    <w:rsid w:val="0041598C"/>
    <w:rsid w:val="00415ACE"/>
    <w:rsid w:val="00415E71"/>
    <w:rsid w:val="004202F8"/>
    <w:rsid w:val="00420835"/>
    <w:rsid w:val="0042225B"/>
    <w:rsid w:val="00423181"/>
    <w:rsid w:val="00423BBC"/>
    <w:rsid w:val="00423F81"/>
    <w:rsid w:val="004240C2"/>
    <w:rsid w:val="00424990"/>
    <w:rsid w:val="00425529"/>
    <w:rsid w:val="00427144"/>
    <w:rsid w:val="004319ED"/>
    <w:rsid w:val="00431B32"/>
    <w:rsid w:val="004321DE"/>
    <w:rsid w:val="004325BC"/>
    <w:rsid w:val="004328D8"/>
    <w:rsid w:val="0043325A"/>
    <w:rsid w:val="00434D15"/>
    <w:rsid w:val="004365CA"/>
    <w:rsid w:val="00436E0F"/>
    <w:rsid w:val="00440BBF"/>
    <w:rsid w:val="004419EE"/>
    <w:rsid w:val="0044208F"/>
    <w:rsid w:val="00442E5E"/>
    <w:rsid w:val="0044327B"/>
    <w:rsid w:val="0044650A"/>
    <w:rsid w:val="00446F79"/>
    <w:rsid w:val="00450D0A"/>
    <w:rsid w:val="00451322"/>
    <w:rsid w:val="00451825"/>
    <w:rsid w:val="00452825"/>
    <w:rsid w:val="004549B3"/>
    <w:rsid w:val="00454B4E"/>
    <w:rsid w:val="00454FE5"/>
    <w:rsid w:val="00457485"/>
    <w:rsid w:val="004627ED"/>
    <w:rsid w:val="00462A01"/>
    <w:rsid w:val="00463C34"/>
    <w:rsid w:val="00463D5B"/>
    <w:rsid w:val="00463E33"/>
    <w:rsid w:val="00463E47"/>
    <w:rsid w:val="00464D71"/>
    <w:rsid w:val="00465257"/>
    <w:rsid w:val="00465800"/>
    <w:rsid w:val="004658D0"/>
    <w:rsid w:val="00466164"/>
    <w:rsid w:val="004674E0"/>
    <w:rsid w:val="00471D36"/>
    <w:rsid w:val="00471D43"/>
    <w:rsid w:val="004726EF"/>
    <w:rsid w:val="00473B79"/>
    <w:rsid w:val="00473F28"/>
    <w:rsid w:val="004743C3"/>
    <w:rsid w:val="00475522"/>
    <w:rsid w:val="00475E7D"/>
    <w:rsid w:val="00477C7A"/>
    <w:rsid w:val="0048027D"/>
    <w:rsid w:val="004809E3"/>
    <w:rsid w:val="00480D25"/>
    <w:rsid w:val="00481A73"/>
    <w:rsid w:val="00481E0F"/>
    <w:rsid w:val="004837D3"/>
    <w:rsid w:val="00483D10"/>
    <w:rsid w:val="00483DA2"/>
    <w:rsid w:val="0048523D"/>
    <w:rsid w:val="00485FE7"/>
    <w:rsid w:val="00487320"/>
    <w:rsid w:val="00490EEA"/>
    <w:rsid w:val="0049109B"/>
    <w:rsid w:val="00491D9C"/>
    <w:rsid w:val="00491FC4"/>
    <w:rsid w:val="0049272C"/>
    <w:rsid w:val="00493BA9"/>
    <w:rsid w:val="004A0313"/>
    <w:rsid w:val="004A0C73"/>
    <w:rsid w:val="004A0D29"/>
    <w:rsid w:val="004A1D35"/>
    <w:rsid w:val="004A21CF"/>
    <w:rsid w:val="004A236D"/>
    <w:rsid w:val="004A4D22"/>
    <w:rsid w:val="004A4E78"/>
    <w:rsid w:val="004A5631"/>
    <w:rsid w:val="004A576D"/>
    <w:rsid w:val="004A5818"/>
    <w:rsid w:val="004A65B0"/>
    <w:rsid w:val="004A6D5B"/>
    <w:rsid w:val="004A7143"/>
    <w:rsid w:val="004B23F2"/>
    <w:rsid w:val="004B5FEF"/>
    <w:rsid w:val="004B76EC"/>
    <w:rsid w:val="004C1253"/>
    <w:rsid w:val="004C17BF"/>
    <w:rsid w:val="004C2253"/>
    <w:rsid w:val="004C2435"/>
    <w:rsid w:val="004C33D4"/>
    <w:rsid w:val="004C39B7"/>
    <w:rsid w:val="004C3AD7"/>
    <w:rsid w:val="004C4A84"/>
    <w:rsid w:val="004C5D66"/>
    <w:rsid w:val="004C61EA"/>
    <w:rsid w:val="004D01B6"/>
    <w:rsid w:val="004D097C"/>
    <w:rsid w:val="004D0E5A"/>
    <w:rsid w:val="004D167F"/>
    <w:rsid w:val="004D1754"/>
    <w:rsid w:val="004D1C0F"/>
    <w:rsid w:val="004D251B"/>
    <w:rsid w:val="004D5207"/>
    <w:rsid w:val="004D6448"/>
    <w:rsid w:val="004D769D"/>
    <w:rsid w:val="004D79CD"/>
    <w:rsid w:val="004E08E1"/>
    <w:rsid w:val="004E1290"/>
    <w:rsid w:val="004E3004"/>
    <w:rsid w:val="004E44A6"/>
    <w:rsid w:val="004E576F"/>
    <w:rsid w:val="004E65DD"/>
    <w:rsid w:val="004E6F1E"/>
    <w:rsid w:val="004E71F6"/>
    <w:rsid w:val="004E76E5"/>
    <w:rsid w:val="004F01E7"/>
    <w:rsid w:val="004F128E"/>
    <w:rsid w:val="004F1894"/>
    <w:rsid w:val="004F22ED"/>
    <w:rsid w:val="004F2B00"/>
    <w:rsid w:val="004F3C62"/>
    <w:rsid w:val="004F4F2A"/>
    <w:rsid w:val="004F749D"/>
    <w:rsid w:val="00500890"/>
    <w:rsid w:val="005009AA"/>
    <w:rsid w:val="005023DB"/>
    <w:rsid w:val="0050430D"/>
    <w:rsid w:val="00504388"/>
    <w:rsid w:val="0050496E"/>
    <w:rsid w:val="005069D2"/>
    <w:rsid w:val="00510559"/>
    <w:rsid w:val="00510F19"/>
    <w:rsid w:val="0051405D"/>
    <w:rsid w:val="00515A06"/>
    <w:rsid w:val="005160F0"/>
    <w:rsid w:val="00520153"/>
    <w:rsid w:val="00521C7C"/>
    <w:rsid w:val="00523063"/>
    <w:rsid w:val="00523958"/>
    <w:rsid w:val="0052432C"/>
    <w:rsid w:val="005268B2"/>
    <w:rsid w:val="005274AE"/>
    <w:rsid w:val="005277C5"/>
    <w:rsid w:val="005278DB"/>
    <w:rsid w:val="005279A5"/>
    <w:rsid w:val="00530135"/>
    <w:rsid w:val="00531EBE"/>
    <w:rsid w:val="00533BDA"/>
    <w:rsid w:val="005352E9"/>
    <w:rsid w:val="0053533A"/>
    <w:rsid w:val="00535DAA"/>
    <w:rsid w:val="005364BB"/>
    <w:rsid w:val="00540B40"/>
    <w:rsid w:val="005421CB"/>
    <w:rsid w:val="00544794"/>
    <w:rsid w:val="00544B96"/>
    <w:rsid w:val="00544BE0"/>
    <w:rsid w:val="00544D15"/>
    <w:rsid w:val="00545185"/>
    <w:rsid w:val="00546E2D"/>
    <w:rsid w:val="005470D9"/>
    <w:rsid w:val="005474F3"/>
    <w:rsid w:val="00551098"/>
    <w:rsid w:val="00554471"/>
    <w:rsid w:val="00554BBB"/>
    <w:rsid w:val="00555073"/>
    <w:rsid w:val="00555223"/>
    <w:rsid w:val="00557227"/>
    <w:rsid w:val="005614E9"/>
    <w:rsid w:val="00562E45"/>
    <w:rsid w:val="005643AD"/>
    <w:rsid w:val="00564A31"/>
    <w:rsid w:val="00566BA7"/>
    <w:rsid w:val="00567F85"/>
    <w:rsid w:val="00570954"/>
    <w:rsid w:val="00570C76"/>
    <w:rsid w:val="00570F39"/>
    <w:rsid w:val="00571923"/>
    <w:rsid w:val="00571E35"/>
    <w:rsid w:val="00572239"/>
    <w:rsid w:val="00573483"/>
    <w:rsid w:val="005749FD"/>
    <w:rsid w:val="005753A3"/>
    <w:rsid w:val="005755FD"/>
    <w:rsid w:val="005761F4"/>
    <w:rsid w:val="0057696F"/>
    <w:rsid w:val="00576C4C"/>
    <w:rsid w:val="00577213"/>
    <w:rsid w:val="00580425"/>
    <w:rsid w:val="005809D2"/>
    <w:rsid w:val="005819F4"/>
    <w:rsid w:val="0058221A"/>
    <w:rsid w:val="005825BB"/>
    <w:rsid w:val="00584530"/>
    <w:rsid w:val="00584A10"/>
    <w:rsid w:val="005866A0"/>
    <w:rsid w:val="005871C2"/>
    <w:rsid w:val="005872A4"/>
    <w:rsid w:val="00587A51"/>
    <w:rsid w:val="00587A5E"/>
    <w:rsid w:val="00592343"/>
    <w:rsid w:val="00593F62"/>
    <w:rsid w:val="00594614"/>
    <w:rsid w:val="00596076"/>
    <w:rsid w:val="005964F1"/>
    <w:rsid w:val="00597438"/>
    <w:rsid w:val="005A1C6D"/>
    <w:rsid w:val="005A35E6"/>
    <w:rsid w:val="005A67E1"/>
    <w:rsid w:val="005A6F7F"/>
    <w:rsid w:val="005A76D9"/>
    <w:rsid w:val="005A77AC"/>
    <w:rsid w:val="005B0A55"/>
    <w:rsid w:val="005B0D88"/>
    <w:rsid w:val="005B3FB0"/>
    <w:rsid w:val="005B742F"/>
    <w:rsid w:val="005B7C85"/>
    <w:rsid w:val="005C0D8B"/>
    <w:rsid w:val="005C10BC"/>
    <w:rsid w:val="005C1AA1"/>
    <w:rsid w:val="005C243D"/>
    <w:rsid w:val="005C2596"/>
    <w:rsid w:val="005C29C1"/>
    <w:rsid w:val="005C3B37"/>
    <w:rsid w:val="005C4503"/>
    <w:rsid w:val="005C5415"/>
    <w:rsid w:val="005D11D3"/>
    <w:rsid w:val="005D1904"/>
    <w:rsid w:val="005D34F8"/>
    <w:rsid w:val="005E0500"/>
    <w:rsid w:val="005E101D"/>
    <w:rsid w:val="005E18EA"/>
    <w:rsid w:val="005E1A10"/>
    <w:rsid w:val="005E302B"/>
    <w:rsid w:val="005E316B"/>
    <w:rsid w:val="005E4CE5"/>
    <w:rsid w:val="005E4E77"/>
    <w:rsid w:val="005E5472"/>
    <w:rsid w:val="005E5817"/>
    <w:rsid w:val="005E694D"/>
    <w:rsid w:val="005E6F15"/>
    <w:rsid w:val="005E6FCF"/>
    <w:rsid w:val="005E7EF5"/>
    <w:rsid w:val="005E7F36"/>
    <w:rsid w:val="005F1D9F"/>
    <w:rsid w:val="005F2B7D"/>
    <w:rsid w:val="005F5ADD"/>
    <w:rsid w:val="005F66CD"/>
    <w:rsid w:val="005F75B4"/>
    <w:rsid w:val="006009E0"/>
    <w:rsid w:val="006014B4"/>
    <w:rsid w:val="0060252F"/>
    <w:rsid w:val="006056B1"/>
    <w:rsid w:val="006060C6"/>
    <w:rsid w:val="00610800"/>
    <w:rsid w:val="006109EE"/>
    <w:rsid w:val="00612D7C"/>
    <w:rsid w:val="00613035"/>
    <w:rsid w:val="00615A51"/>
    <w:rsid w:val="00617458"/>
    <w:rsid w:val="006177E0"/>
    <w:rsid w:val="0061782C"/>
    <w:rsid w:val="00617DE1"/>
    <w:rsid w:val="00617DFC"/>
    <w:rsid w:val="0062124D"/>
    <w:rsid w:val="0062261C"/>
    <w:rsid w:val="0062277A"/>
    <w:rsid w:val="006267CD"/>
    <w:rsid w:val="00626FE9"/>
    <w:rsid w:val="00627570"/>
    <w:rsid w:val="00627A2D"/>
    <w:rsid w:val="00627C8B"/>
    <w:rsid w:val="00630041"/>
    <w:rsid w:val="00631355"/>
    <w:rsid w:val="00631821"/>
    <w:rsid w:val="00631F0E"/>
    <w:rsid w:val="006320E3"/>
    <w:rsid w:val="00632BB3"/>
    <w:rsid w:val="0063410D"/>
    <w:rsid w:val="00634634"/>
    <w:rsid w:val="00634C11"/>
    <w:rsid w:val="00634D3C"/>
    <w:rsid w:val="00635273"/>
    <w:rsid w:val="0063532E"/>
    <w:rsid w:val="006356CD"/>
    <w:rsid w:val="00637171"/>
    <w:rsid w:val="006371C9"/>
    <w:rsid w:val="00637783"/>
    <w:rsid w:val="00637836"/>
    <w:rsid w:val="00637DB2"/>
    <w:rsid w:val="006403DE"/>
    <w:rsid w:val="00640E6A"/>
    <w:rsid w:val="006410E6"/>
    <w:rsid w:val="00641BDA"/>
    <w:rsid w:val="006442E4"/>
    <w:rsid w:val="006451C4"/>
    <w:rsid w:val="0064577F"/>
    <w:rsid w:val="006475DE"/>
    <w:rsid w:val="00647F93"/>
    <w:rsid w:val="00651316"/>
    <w:rsid w:val="00651DD6"/>
    <w:rsid w:val="00652CE5"/>
    <w:rsid w:val="00654BA5"/>
    <w:rsid w:val="00654D0F"/>
    <w:rsid w:val="00655014"/>
    <w:rsid w:val="0065707A"/>
    <w:rsid w:val="006602AA"/>
    <w:rsid w:val="00661D87"/>
    <w:rsid w:val="006621A1"/>
    <w:rsid w:val="00662ED4"/>
    <w:rsid w:val="006630FA"/>
    <w:rsid w:val="0066497C"/>
    <w:rsid w:val="006657BE"/>
    <w:rsid w:val="00666271"/>
    <w:rsid w:val="006669AA"/>
    <w:rsid w:val="00667519"/>
    <w:rsid w:val="0067004F"/>
    <w:rsid w:val="00670D0F"/>
    <w:rsid w:val="006713D2"/>
    <w:rsid w:val="0067233D"/>
    <w:rsid w:val="00672C2A"/>
    <w:rsid w:val="00673CFF"/>
    <w:rsid w:val="0067426A"/>
    <w:rsid w:val="006747C7"/>
    <w:rsid w:val="00675D6C"/>
    <w:rsid w:val="00676098"/>
    <w:rsid w:val="00676349"/>
    <w:rsid w:val="006764E5"/>
    <w:rsid w:val="00680E98"/>
    <w:rsid w:val="00680F15"/>
    <w:rsid w:val="006815F3"/>
    <w:rsid w:val="006823DB"/>
    <w:rsid w:val="00683210"/>
    <w:rsid w:val="0068329C"/>
    <w:rsid w:val="00683ECA"/>
    <w:rsid w:val="00684A8A"/>
    <w:rsid w:val="00686CEF"/>
    <w:rsid w:val="0069072C"/>
    <w:rsid w:val="0069160B"/>
    <w:rsid w:val="00692741"/>
    <w:rsid w:val="00692CB1"/>
    <w:rsid w:val="00692D57"/>
    <w:rsid w:val="00692FA9"/>
    <w:rsid w:val="00693229"/>
    <w:rsid w:val="0069476D"/>
    <w:rsid w:val="00694B54"/>
    <w:rsid w:val="00694DFC"/>
    <w:rsid w:val="006952FE"/>
    <w:rsid w:val="00696093"/>
    <w:rsid w:val="00696447"/>
    <w:rsid w:val="00697335"/>
    <w:rsid w:val="006A1101"/>
    <w:rsid w:val="006A16A2"/>
    <w:rsid w:val="006A1DA1"/>
    <w:rsid w:val="006A27B0"/>
    <w:rsid w:val="006A2F7C"/>
    <w:rsid w:val="006A452E"/>
    <w:rsid w:val="006A5C8F"/>
    <w:rsid w:val="006B0A82"/>
    <w:rsid w:val="006B154B"/>
    <w:rsid w:val="006B1A55"/>
    <w:rsid w:val="006B23F9"/>
    <w:rsid w:val="006B2724"/>
    <w:rsid w:val="006B2B3B"/>
    <w:rsid w:val="006B5113"/>
    <w:rsid w:val="006B60CF"/>
    <w:rsid w:val="006B6412"/>
    <w:rsid w:val="006B6E53"/>
    <w:rsid w:val="006B7A48"/>
    <w:rsid w:val="006C128F"/>
    <w:rsid w:val="006C1837"/>
    <w:rsid w:val="006C2FF5"/>
    <w:rsid w:val="006C3553"/>
    <w:rsid w:val="006C3A9D"/>
    <w:rsid w:val="006C4526"/>
    <w:rsid w:val="006C6560"/>
    <w:rsid w:val="006C7E1B"/>
    <w:rsid w:val="006D1886"/>
    <w:rsid w:val="006D2334"/>
    <w:rsid w:val="006D36F6"/>
    <w:rsid w:val="006D3A47"/>
    <w:rsid w:val="006D6CC9"/>
    <w:rsid w:val="006D74A2"/>
    <w:rsid w:val="006D78B1"/>
    <w:rsid w:val="006E0BC9"/>
    <w:rsid w:val="006E12E7"/>
    <w:rsid w:val="006E1C32"/>
    <w:rsid w:val="006E3B9F"/>
    <w:rsid w:val="006E3D64"/>
    <w:rsid w:val="006E45DA"/>
    <w:rsid w:val="006E485D"/>
    <w:rsid w:val="006E4EC7"/>
    <w:rsid w:val="006E57D6"/>
    <w:rsid w:val="006E5CAC"/>
    <w:rsid w:val="006E75EF"/>
    <w:rsid w:val="006E7A03"/>
    <w:rsid w:val="006E7C12"/>
    <w:rsid w:val="006E7D06"/>
    <w:rsid w:val="006F04EB"/>
    <w:rsid w:val="006F06E1"/>
    <w:rsid w:val="006F0ABF"/>
    <w:rsid w:val="006F1A76"/>
    <w:rsid w:val="006F2FFB"/>
    <w:rsid w:val="006F3DDA"/>
    <w:rsid w:val="006F553A"/>
    <w:rsid w:val="006F5E47"/>
    <w:rsid w:val="0070031A"/>
    <w:rsid w:val="00701024"/>
    <w:rsid w:val="007043EB"/>
    <w:rsid w:val="00707598"/>
    <w:rsid w:val="0070795B"/>
    <w:rsid w:val="00710D04"/>
    <w:rsid w:val="007126B6"/>
    <w:rsid w:val="007132C1"/>
    <w:rsid w:val="00713A56"/>
    <w:rsid w:val="007147CC"/>
    <w:rsid w:val="0071483F"/>
    <w:rsid w:val="007148DF"/>
    <w:rsid w:val="007155B4"/>
    <w:rsid w:val="007167FB"/>
    <w:rsid w:val="00720242"/>
    <w:rsid w:val="007232ED"/>
    <w:rsid w:val="00725EFF"/>
    <w:rsid w:val="00726F82"/>
    <w:rsid w:val="00727479"/>
    <w:rsid w:val="00727E18"/>
    <w:rsid w:val="0073039C"/>
    <w:rsid w:val="0073381C"/>
    <w:rsid w:val="00733A0C"/>
    <w:rsid w:val="00734DBF"/>
    <w:rsid w:val="00734E80"/>
    <w:rsid w:val="00735B4C"/>
    <w:rsid w:val="00735D62"/>
    <w:rsid w:val="00735FA7"/>
    <w:rsid w:val="0073644F"/>
    <w:rsid w:val="0074096B"/>
    <w:rsid w:val="00740DE6"/>
    <w:rsid w:val="00741B8D"/>
    <w:rsid w:val="00742103"/>
    <w:rsid w:val="0074297E"/>
    <w:rsid w:val="0074513D"/>
    <w:rsid w:val="0074548B"/>
    <w:rsid w:val="00747116"/>
    <w:rsid w:val="0074742B"/>
    <w:rsid w:val="00750869"/>
    <w:rsid w:val="00757CBC"/>
    <w:rsid w:val="00763691"/>
    <w:rsid w:val="00764359"/>
    <w:rsid w:val="007649C5"/>
    <w:rsid w:val="00765738"/>
    <w:rsid w:val="0076648E"/>
    <w:rsid w:val="007664BE"/>
    <w:rsid w:val="00766DFC"/>
    <w:rsid w:val="00767FFD"/>
    <w:rsid w:val="007700F7"/>
    <w:rsid w:val="00770447"/>
    <w:rsid w:val="00772B38"/>
    <w:rsid w:val="007732BC"/>
    <w:rsid w:val="00774F4C"/>
    <w:rsid w:val="00775932"/>
    <w:rsid w:val="00775EBC"/>
    <w:rsid w:val="007766DE"/>
    <w:rsid w:val="007774E7"/>
    <w:rsid w:val="00777584"/>
    <w:rsid w:val="0078032A"/>
    <w:rsid w:val="00781E27"/>
    <w:rsid w:val="007843CA"/>
    <w:rsid w:val="00787FA2"/>
    <w:rsid w:val="007905C8"/>
    <w:rsid w:val="00794C1B"/>
    <w:rsid w:val="00794ED2"/>
    <w:rsid w:val="00795923"/>
    <w:rsid w:val="00796F96"/>
    <w:rsid w:val="007A22AA"/>
    <w:rsid w:val="007A2795"/>
    <w:rsid w:val="007A3113"/>
    <w:rsid w:val="007A34AC"/>
    <w:rsid w:val="007A3CCD"/>
    <w:rsid w:val="007A5807"/>
    <w:rsid w:val="007A61BE"/>
    <w:rsid w:val="007B0A35"/>
    <w:rsid w:val="007B3741"/>
    <w:rsid w:val="007B3BEF"/>
    <w:rsid w:val="007B3CA1"/>
    <w:rsid w:val="007B3E3A"/>
    <w:rsid w:val="007B4582"/>
    <w:rsid w:val="007B4CF4"/>
    <w:rsid w:val="007B5435"/>
    <w:rsid w:val="007B5837"/>
    <w:rsid w:val="007B657E"/>
    <w:rsid w:val="007B779F"/>
    <w:rsid w:val="007C34B1"/>
    <w:rsid w:val="007C3D9D"/>
    <w:rsid w:val="007D093F"/>
    <w:rsid w:val="007D1493"/>
    <w:rsid w:val="007D16DD"/>
    <w:rsid w:val="007D1C74"/>
    <w:rsid w:val="007D334E"/>
    <w:rsid w:val="007D4396"/>
    <w:rsid w:val="007D5788"/>
    <w:rsid w:val="007D5FFE"/>
    <w:rsid w:val="007D62C4"/>
    <w:rsid w:val="007D651C"/>
    <w:rsid w:val="007D676B"/>
    <w:rsid w:val="007E16FE"/>
    <w:rsid w:val="007E2CF4"/>
    <w:rsid w:val="007E59F5"/>
    <w:rsid w:val="007E7AE5"/>
    <w:rsid w:val="007F058C"/>
    <w:rsid w:val="007F2FAE"/>
    <w:rsid w:val="007F2FCB"/>
    <w:rsid w:val="007F30DC"/>
    <w:rsid w:val="007F38D8"/>
    <w:rsid w:val="007F3D98"/>
    <w:rsid w:val="007F4B2C"/>
    <w:rsid w:val="007F53F3"/>
    <w:rsid w:val="007F6209"/>
    <w:rsid w:val="007F6971"/>
    <w:rsid w:val="007F6CD8"/>
    <w:rsid w:val="007F6E08"/>
    <w:rsid w:val="007F77DB"/>
    <w:rsid w:val="008006AA"/>
    <w:rsid w:val="008007BB"/>
    <w:rsid w:val="00801335"/>
    <w:rsid w:val="00802124"/>
    <w:rsid w:val="00802AE8"/>
    <w:rsid w:val="00803D61"/>
    <w:rsid w:val="008041D4"/>
    <w:rsid w:val="008043C6"/>
    <w:rsid w:val="00804598"/>
    <w:rsid w:val="00804797"/>
    <w:rsid w:val="00804AED"/>
    <w:rsid w:val="0080596B"/>
    <w:rsid w:val="0081102C"/>
    <w:rsid w:val="008126EF"/>
    <w:rsid w:val="00812859"/>
    <w:rsid w:val="008130B5"/>
    <w:rsid w:val="00813262"/>
    <w:rsid w:val="0081328E"/>
    <w:rsid w:val="00814BC0"/>
    <w:rsid w:val="008176BF"/>
    <w:rsid w:val="00817CF7"/>
    <w:rsid w:val="00820895"/>
    <w:rsid w:val="00821354"/>
    <w:rsid w:val="008229A1"/>
    <w:rsid w:val="00823838"/>
    <w:rsid w:val="0082383B"/>
    <w:rsid w:val="00824516"/>
    <w:rsid w:val="00824525"/>
    <w:rsid w:val="00824A07"/>
    <w:rsid w:val="00827222"/>
    <w:rsid w:val="00830241"/>
    <w:rsid w:val="0083110D"/>
    <w:rsid w:val="0083145D"/>
    <w:rsid w:val="00831A5C"/>
    <w:rsid w:val="00832C6B"/>
    <w:rsid w:val="00833999"/>
    <w:rsid w:val="0083527C"/>
    <w:rsid w:val="00837719"/>
    <w:rsid w:val="0084199A"/>
    <w:rsid w:val="00841B4E"/>
    <w:rsid w:val="0084425B"/>
    <w:rsid w:val="00844C45"/>
    <w:rsid w:val="00844DC0"/>
    <w:rsid w:val="00845070"/>
    <w:rsid w:val="008470C6"/>
    <w:rsid w:val="00847638"/>
    <w:rsid w:val="00850965"/>
    <w:rsid w:val="00850E5A"/>
    <w:rsid w:val="00852D3E"/>
    <w:rsid w:val="008532AB"/>
    <w:rsid w:val="00854466"/>
    <w:rsid w:val="00854D3B"/>
    <w:rsid w:val="008553AC"/>
    <w:rsid w:val="008560AC"/>
    <w:rsid w:val="00860F2C"/>
    <w:rsid w:val="008610F4"/>
    <w:rsid w:val="00862546"/>
    <w:rsid w:val="00862630"/>
    <w:rsid w:val="00862CDE"/>
    <w:rsid w:val="008631C2"/>
    <w:rsid w:val="00863701"/>
    <w:rsid w:val="00864C84"/>
    <w:rsid w:val="00865207"/>
    <w:rsid w:val="0086536B"/>
    <w:rsid w:val="008655D0"/>
    <w:rsid w:val="0087051F"/>
    <w:rsid w:val="00873FEF"/>
    <w:rsid w:val="00874D9E"/>
    <w:rsid w:val="0087635D"/>
    <w:rsid w:val="00876A6B"/>
    <w:rsid w:val="008776E3"/>
    <w:rsid w:val="0088081A"/>
    <w:rsid w:val="00881771"/>
    <w:rsid w:val="00884ECD"/>
    <w:rsid w:val="008853D1"/>
    <w:rsid w:val="00885825"/>
    <w:rsid w:val="00885C0F"/>
    <w:rsid w:val="008870E5"/>
    <w:rsid w:val="00890402"/>
    <w:rsid w:val="00890690"/>
    <w:rsid w:val="00891340"/>
    <w:rsid w:val="008920D2"/>
    <w:rsid w:val="008923F8"/>
    <w:rsid w:val="00893881"/>
    <w:rsid w:val="008943B7"/>
    <w:rsid w:val="00894975"/>
    <w:rsid w:val="008959EA"/>
    <w:rsid w:val="00895A2B"/>
    <w:rsid w:val="00895BF0"/>
    <w:rsid w:val="0089679E"/>
    <w:rsid w:val="00896904"/>
    <w:rsid w:val="00897456"/>
    <w:rsid w:val="008A0D7B"/>
    <w:rsid w:val="008A2706"/>
    <w:rsid w:val="008A3016"/>
    <w:rsid w:val="008A6A31"/>
    <w:rsid w:val="008A7349"/>
    <w:rsid w:val="008A7BA4"/>
    <w:rsid w:val="008A7D81"/>
    <w:rsid w:val="008B0498"/>
    <w:rsid w:val="008B054B"/>
    <w:rsid w:val="008B06E5"/>
    <w:rsid w:val="008B0B22"/>
    <w:rsid w:val="008B14A8"/>
    <w:rsid w:val="008B2D21"/>
    <w:rsid w:val="008B3B4F"/>
    <w:rsid w:val="008B51D4"/>
    <w:rsid w:val="008B58E7"/>
    <w:rsid w:val="008B67B5"/>
    <w:rsid w:val="008B6F93"/>
    <w:rsid w:val="008B731C"/>
    <w:rsid w:val="008B777B"/>
    <w:rsid w:val="008C0F5F"/>
    <w:rsid w:val="008C11E5"/>
    <w:rsid w:val="008C397B"/>
    <w:rsid w:val="008C5523"/>
    <w:rsid w:val="008C5770"/>
    <w:rsid w:val="008C7AC2"/>
    <w:rsid w:val="008D26D6"/>
    <w:rsid w:val="008D4278"/>
    <w:rsid w:val="008D5132"/>
    <w:rsid w:val="008D53B6"/>
    <w:rsid w:val="008D5F99"/>
    <w:rsid w:val="008D60E0"/>
    <w:rsid w:val="008D70C0"/>
    <w:rsid w:val="008D7349"/>
    <w:rsid w:val="008D746A"/>
    <w:rsid w:val="008D7783"/>
    <w:rsid w:val="008E4BB1"/>
    <w:rsid w:val="008E4F97"/>
    <w:rsid w:val="008E5A66"/>
    <w:rsid w:val="008E5C1A"/>
    <w:rsid w:val="008E5C76"/>
    <w:rsid w:val="008E6481"/>
    <w:rsid w:val="008E6D52"/>
    <w:rsid w:val="008E7F51"/>
    <w:rsid w:val="008F037F"/>
    <w:rsid w:val="008F05CE"/>
    <w:rsid w:val="008F084C"/>
    <w:rsid w:val="008F0B4B"/>
    <w:rsid w:val="008F1C77"/>
    <w:rsid w:val="008F405A"/>
    <w:rsid w:val="008F5D31"/>
    <w:rsid w:val="008F7658"/>
    <w:rsid w:val="008F7CD0"/>
    <w:rsid w:val="0090043C"/>
    <w:rsid w:val="0090099D"/>
    <w:rsid w:val="00901D81"/>
    <w:rsid w:val="009052E8"/>
    <w:rsid w:val="00907469"/>
    <w:rsid w:val="0091052F"/>
    <w:rsid w:val="00911FB3"/>
    <w:rsid w:val="0091208C"/>
    <w:rsid w:val="00914CEE"/>
    <w:rsid w:val="009152E4"/>
    <w:rsid w:val="009175C3"/>
    <w:rsid w:val="0092139B"/>
    <w:rsid w:val="009218F8"/>
    <w:rsid w:val="0092334D"/>
    <w:rsid w:val="00923C8B"/>
    <w:rsid w:val="00925C0F"/>
    <w:rsid w:val="00925C26"/>
    <w:rsid w:val="00926555"/>
    <w:rsid w:val="0093035F"/>
    <w:rsid w:val="00931F21"/>
    <w:rsid w:val="00932128"/>
    <w:rsid w:val="00932A17"/>
    <w:rsid w:val="0093373E"/>
    <w:rsid w:val="009352C1"/>
    <w:rsid w:val="00935593"/>
    <w:rsid w:val="00935FD6"/>
    <w:rsid w:val="0093760F"/>
    <w:rsid w:val="00941365"/>
    <w:rsid w:val="00941A0D"/>
    <w:rsid w:val="00942CCD"/>
    <w:rsid w:val="0094381A"/>
    <w:rsid w:val="00944843"/>
    <w:rsid w:val="0094528F"/>
    <w:rsid w:val="00945535"/>
    <w:rsid w:val="00946723"/>
    <w:rsid w:val="0094728A"/>
    <w:rsid w:val="00947AFF"/>
    <w:rsid w:val="00952E69"/>
    <w:rsid w:val="00954B15"/>
    <w:rsid w:val="00955E94"/>
    <w:rsid w:val="009609DC"/>
    <w:rsid w:val="00960D73"/>
    <w:rsid w:val="00961168"/>
    <w:rsid w:val="009614A3"/>
    <w:rsid w:val="00961ACC"/>
    <w:rsid w:val="00962A32"/>
    <w:rsid w:val="009645CA"/>
    <w:rsid w:val="009648D9"/>
    <w:rsid w:val="00965600"/>
    <w:rsid w:val="009662BF"/>
    <w:rsid w:val="00967BE6"/>
    <w:rsid w:val="00967CE6"/>
    <w:rsid w:val="00967E6E"/>
    <w:rsid w:val="00970A67"/>
    <w:rsid w:val="00970BDD"/>
    <w:rsid w:val="0097378D"/>
    <w:rsid w:val="0097454B"/>
    <w:rsid w:val="00974B05"/>
    <w:rsid w:val="00974B9F"/>
    <w:rsid w:val="00974D3B"/>
    <w:rsid w:val="00975281"/>
    <w:rsid w:val="00975EE0"/>
    <w:rsid w:val="009773AE"/>
    <w:rsid w:val="00977573"/>
    <w:rsid w:val="009806F4"/>
    <w:rsid w:val="00983268"/>
    <w:rsid w:val="00984214"/>
    <w:rsid w:val="00984740"/>
    <w:rsid w:val="00987170"/>
    <w:rsid w:val="009875A6"/>
    <w:rsid w:val="009900A5"/>
    <w:rsid w:val="0099153E"/>
    <w:rsid w:val="00992CC4"/>
    <w:rsid w:val="00993257"/>
    <w:rsid w:val="00994FC8"/>
    <w:rsid w:val="009A03E0"/>
    <w:rsid w:val="009A0F7A"/>
    <w:rsid w:val="009A4658"/>
    <w:rsid w:val="009A64E7"/>
    <w:rsid w:val="009B0028"/>
    <w:rsid w:val="009B0D34"/>
    <w:rsid w:val="009B155A"/>
    <w:rsid w:val="009B15E9"/>
    <w:rsid w:val="009B2AE5"/>
    <w:rsid w:val="009B4789"/>
    <w:rsid w:val="009C0C7C"/>
    <w:rsid w:val="009C2B36"/>
    <w:rsid w:val="009C3146"/>
    <w:rsid w:val="009C45C9"/>
    <w:rsid w:val="009D0E7B"/>
    <w:rsid w:val="009D1303"/>
    <w:rsid w:val="009D2CE4"/>
    <w:rsid w:val="009D2EA5"/>
    <w:rsid w:val="009D3810"/>
    <w:rsid w:val="009D3D5C"/>
    <w:rsid w:val="009D4ABB"/>
    <w:rsid w:val="009D4E41"/>
    <w:rsid w:val="009D54DB"/>
    <w:rsid w:val="009D7B05"/>
    <w:rsid w:val="009D7E51"/>
    <w:rsid w:val="009E0453"/>
    <w:rsid w:val="009E3C0B"/>
    <w:rsid w:val="009E4A79"/>
    <w:rsid w:val="009F0976"/>
    <w:rsid w:val="009F11D2"/>
    <w:rsid w:val="009F4582"/>
    <w:rsid w:val="009F47AE"/>
    <w:rsid w:val="009F5AB5"/>
    <w:rsid w:val="009F5EB2"/>
    <w:rsid w:val="009F5F40"/>
    <w:rsid w:val="009F60A1"/>
    <w:rsid w:val="009F67C0"/>
    <w:rsid w:val="009F7622"/>
    <w:rsid w:val="00A0071C"/>
    <w:rsid w:val="00A0161A"/>
    <w:rsid w:val="00A0376E"/>
    <w:rsid w:val="00A037CF"/>
    <w:rsid w:val="00A03F88"/>
    <w:rsid w:val="00A0410E"/>
    <w:rsid w:val="00A056C6"/>
    <w:rsid w:val="00A063C7"/>
    <w:rsid w:val="00A0741B"/>
    <w:rsid w:val="00A075D7"/>
    <w:rsid w:val="00A07B59"/>
    <w:rsid w:val="00A118D8"/>
    <w:rsid w:val="00A11BA5"/>
    <w:rsid w:val="00A11FA0"/>
    <w:rsid w:val="00A121C5"/>
    <w:rsid w:val="00A148BC"/>
    <w:rsid w:val="00A16A24"/>
    <w:rsid w:val="00A1777B"/>
    <w:rsid w:val="00A2000A"/>
    <w:rsid w:val="00A2058D"/>
    <w:rsid w:val="00A20761"/>
    <w:rsid w:val="00A23980"/>
    <w:rsid w:val="00A26056"/>
    <w:rsid w:val="00A26630"/>
    <w:rsid w:val="00A2666A"/>
    <w:rsid w:val="00A30B42"/>
    <w:rsid w:val="00A310DD"/>
    <w:rsid w:val="00A32A2A"/>
    <w:rsid w:val="00A32F5B"/>
    <w:rsid w:val="00A3312F"/>
    <w:rsid w:val="00A35425"/>
    <w:rsid w:val="00A37144"/>
    <w:rsid w:val="00A373CA"/>
    <w:rsid w:val="00A375EB"/>
    <w:rsid w:val="00A378B8"/>
    <w:rsid w:val="00A40F64"/>
    <w:rsid w:val="00A424BF"/>
    <w:rsid w:val="00A43B26"/>
    <w:rsid w:val="00A44610"/>
    <w:rsid w:val="00A458A5"/>
    <w:rsid w:val="00A45D90"/>
    <w:rsid w:val="00A46164"/>
    <w:rsid w:val="00A4672B"/>
    <w:rsid w:val="00A46D57"/>
    <w:rsid w:val="00A47407"/>
    <w:rsid w:val="00A47F2A"/>
    <w:rsid w:val="00A47FF8"/>
    <w:rsid w:val="00A503F9"/>
    <w:rsid w:val="00A51AFA"/>
    <w:rsid w:val="00A52A72"/>
    <w:rsid w:val="00A55F57"/>
    <w:rsid w:val="00A60E3C"/>
    <w:rsid w:val="00A61C86"/>
    <w:rsid w:val="00A6224B"/>
    <w:rsid w:val="00A63458"/>
    <w:rsid w:val="00A63FC5"/>
    <w:rsid w:val="00A64545"/>
    <w:rsid w:val="00A64885"/>
    <w:rsid w:val="00A65AD2"/>
    <w:rsid w:val="00A66943"/>
    <w:rsid w:val="00A66F77"/>
    <w:rsid w:val="00A67E54"/>
    <w:rsid w:val="00A70059"/>
    <w:rsid w:val="00A70A2B"/>
    <w:rsid w:val="00A70ADD"/>
    <w:rsid w:val="00A72363"/>
    <w:rsid w:val="00A74248"/>
    <w:rsid w:val="00A74AA4"/>
    <w:rsid w:val="00A750B9"/>
    <w:rsid w:val="00A755A6"/>
    <w:rsid w:val="00A7594F"/>
    <w:rsid w:val="00A7660C"/>
    <w:rsid w:val="00A76A89"/>
    <w:rsid w:val="00A80CD9"/>
    <w:rsid w:val="00A81564"/>
    <w:rsid w:val="00A81FB5"/>
    <w:rsid w:val="00A827A9"/>
    <w:rsid w:val="00A82830"/>
    <w:rsid w:val="00A8344D"/>
    <w:rsid w:val="00A859D4"/>
    <w:rsid w:val="00A859F2"/>
    <w:rsid w:val="00A952AB"/>
    <w:rsid w:val="00A954E9"/>
    <w:rsid w:val="00A96E03"/>
    <w:rsid w:val="00A97250"/>
    <w:rsid w:val="00A97335"/>
    <w:rsid w:val="00A9775F"/>
    <w:rsid w:val="00A97AF2"/>
    <w:rsid w:val="00AA18ED"/>
    <w:rsid w:val="00AA1FD0"/>
    <w:rsid w:val="00AA443C"/>
    <w:rsid w:val="00AA4733"/>
    <w:rsid w:val="00AA478B"/>
    <w:rsid w:val="00AA48C7"/>
    <w:rsid w:val="00AA53FE"/>
    <w:rsid w:val="00AA544D"/>
    <w:rsid w:val="00AA587F"/>
    <w:rsid w:val="00AB1229"/>
    <w:rsid w:val="00AB18BF"/>
    <w:rsid w:val="00AB27B6"/>
    <w:rsid w:val="00AB2E27"/>
    <w:rsid w:val="00AB2ED8"/>
    <w:rsid w:val="00AB3FFD"/>
    <w:rsid w:val="00AB4309"/>
    <w:rsid w:val="00AB5F29"/>
    <w:rsid w:val="00AB63AB"/>
    <w:rsid w:val="00AC0285"/>
    <w:rsid w:val="00AC0A19"/>
    <w:rsid w:val="00AC2DB8"/>
    <w:rsid w:val="00AC3242"/>
    <w:rsid w:val="00AC498F"/>
    <w:rsid w:val="00AC4A78"/>
    <w:rsid w:val="00AC53F7"/>
    <w:rsid w:val="00AC60A9"/>
    <w:rsid w:val="00AC61A9"/>
    <w:rsid w:val="00AC62F3"/>
    <w:rsid w:val="00AC7923"/>
    <w:rsid w:val="00AC7E5E"/>
    <w:rsid w:val="00AD19FB"/>
    <w:rsid w:val="00AD42A5"/>
    <w:rsid w:val="00AD65D0"/>
    <w:rsid w:val="00AE0F77"/>
    <w:rsid w:val="00AE1660"/>
    <w:rsid w:val="00AE2032"/>
    <w:rsid w:val="00AE2823"/>
    <w:rsid w:val="00AE3D72"/>
    <w:rsid w:val="00AE48E6"/>
    <w:rsid w:val="00AE4A25"/>
    <w:rsid w:val="00AE68E1"/>
    <w:rsid w:val="00AF238F"/>
    <w:rsid w:val="00AF3B43"/>
    <w:rsid w:val="00AF3D4B"/>
    <w:rsid w:val="00AF4605"/>
    <w:rsid w:val="00AF5140"/>
    <w:rsid w:val="00AF5255"/>
    <w:rsid w:val="00AF5E4C"/>
    <w:rsid w:val="00AF6F9D"/>
    <w:rsid w:val="00AF73F2"/>
    <w:rsid w:val="00B02C7C"/>
    <w:rsid w:val="00B02FBF"/>
    <w:rsid w:val="00B038A7"/>
    <w:rsid w:val="00B03A03"/>
    <w:rsid w:val="00B03D16"/>
    <w:rsid w:val="00B05F58"/>
    <w:rsid w:val="00B0609D"/>
    <w:rsid w:val="00B063BE"/>
    <w:rsid w:val="00B063E6"/>
    <w:rsid w:val="00B06E5B"/>
    <w:rsid w:val="00B07078"/>
    <w:rsid w:val="00B10039"/>
    <w:rsid w:val="00B101AA"/>
    <w:rsid w:val="00B11A1A"/>
    <w:rsid w:val="00B11BA3"/>
    <w:rsid w:val="00B12D71"/>
    <w:rsid w:val="00B1307C"/>
    <w:rsid w:val="00B14516"/>
    <w:rsid w:val="00B207C3"/>
    <w:rsid w:val="00B20FDB"/>
    <w:rsid w:val="00B22E6A"/>
    <w:rsid w:val="00B23478"/>
    <w:rsid w:val="00B2380C"/>
    <w:rsid w:val="00B23D8F"/>
    <w:rsid w:val="00B23E78"/>
    <w:rsid w:val="00B2439B"/>
    <w:rsid w:val="00B26569"/>
    <w:rsid w:val="00B2792B"/>
    <w:rsid w:val="00B30238"/>
    <w:rsid w:val="00B30305"/>
    <w:rsid w:val="00B30ECC"/>
    <w:rsid w:val="00B325A2"/>
    <w:rsid w:val="00B32886"/>
    <w:rsid w:val="00B33688"/>
    <w:rsid w:val="00B3429A"/>
    <w:rsid w:val="00B350FF"/>
    <w:rsid w:val="00B367CF"/>
    <w:rsid w:val="00B41217"/>
    <w:rsid w:val="00B4132D"/>
    <w:rsid w:val="00B424D9"/>
    <w:rsid w:val="00B44158"/>
    <w:rsid w:val="00B4469C"/>
    <w:rsid w:val="00B44ADF"/>
    <w:rsid w:val="00B4509A"/>
    <w:rsid w:val="00B462C8"/>
    <w:rsid w:val="00B465C2"/>
    <w:rsid w:val="00B46B5A"/>
    <w:rsid w:val="00B51BB5"/>
    <w:rsid w:val="00B53D89"/>
    <w:rsid w:val="00B54541"/>
    <w:rsid w:val="00B549C5"/>
    <w:rsid w:val="00B55723"/>
    <w:rsid w:val="00B55839"/>
    <w:rsid w:val="00B64DF3"/>
    <w:rsid w:val="00B653FE"/>
    <w:rsid w:val="00B65462"/>
    <w:rsid w:val="00B66358"/>
    <w:rsid w:val="00B70636"/>
    <w:rsid w:val="00B70948"/>
    <w:rsid w:val="00B709C6"/>
    <w:rsid w:val="00B71543"/>
    <w:rsid w:val="00B71FC7"/>
    <w:rsid w:val="00B73E7D"/>
    <w:rsid w:val="00B74278"/>
    <w:rsid w:val="00B74710"/>
    <w:rsid w:val="00B7553D"/>
    <w:rsid w:val="00B75EA5"/>
    <w:rsid w:val="00B76C58"/>
    <w:rsid w:val="00B773B0"/>
    <w:rsid w:val="00B77B28"/>
    <w:rsid w:val="00B81204"/>
    <w:rsid w:val="00B814B7"/>
    <w:rsid w:val="00B82B61"/>
    <w:rsid w:val="00B833F1"/>
    <w:rsid w:val="00B83669"/>
    <w:rsid w:val="00B83B7D"/>
    <w:rsid w:val="00B842C8"/>
    <w:rsid w:val="00B85F98"/>
    <w:rsid w:val="00B9057F"/>
    <w:rsid w:val="00B92C9E"/>
    <w:rsid w:val="00B92F80"/>
    <w:rsid w:val="00B943EC"/>
    <w:rsid w:val="00B95960"/>
    <w:rsid w:val="00B9662C"/>
    <w:rsid w:val="00B967D4"/>
    <w:rsid w:val="00B96B91"/>
    <w:rsid w:val="00B978EC"/>
    <w:rsid w:val="00BA07B2"/>
    <w:rsid w:val="00BA289B"/>
    <w:rsid w:val="00BA49D5"/>
    <w:rsid w:val="00BA4F73"/>
    <w:rsid w:val="00BA592F"/>
    <w:rsid w:val="00BA5B3B"/>
    <w:rsid w:val="00BA676A"/>
    <w:rsid w:val="00BA790B"/>
    <w:rsid w:val="00BA7941"/>
    <w:rsid w:val="00BB0258"/>
    <w:rsid w:val="00BB0E59"/>
    <w:rsid w:val="00BB2C43"/>
    <w:rsid w:val="00BB2F13"/>
    <w:rsid w:val="00BB3AA3"/>
    <w:rsid w:val="00BB3F26"/>
    <w:rsid w:val="00BB4B6C"/>
    <w:rsid w:val="00BB5076"/>
    <w:rsid w:val="00BB589A"/>
    <w:rsid w:val="00BB7882"/>
    <w:rsid w:val="00BC039B"/>
    <w:rsid w:val="00BC31FB"/>
    <w:rsid w:val="00BC456B"/>
    <w:rsid w:val="00BC517C"/>
    <w:rsid w:val="00BD014E"/>
    <w:rsid w:val="00BD1A7C"/>
    <w:rsid w:val="00BD359F"/>
    <w:rsid w:val="00BD5537"/>
    <w:rsid w:val="00BD5B5A"/>
    <w:rsid w:val="00BD5D92"/>
    <w:rsid w:val="00BD67DD"/>
    <w:rsid w:val="00BE00A4"/>
    <w:rsid w:val="00BE0BBF"/>
    <w:rsid w:val="00BE0D98"/>
    <w:rsid w:val="00BE1279"/>
    <w:rsid w:val="00BE28F4"/>
    <w:rsid w:val="00BE29BC"/>
    <w:rsid w:val="00BE36BD"/>
    <w:rsid w:val="00BE39AA"/>
    <w:rsid w:val="00BE509D"/>
    <w:rsid w:val="00BF174E"/>
    <w:rsid w:val="00BF2F1C"/>
    <w:rsid w:val="00BF4328"/>
    <w:rsid w:val="00BF4A5B"/>
    <w:rsid w:val="00BF567C"/>
    <w:rsid w:val="00BF5688"/>
    <w:rsid w:val="00BF5DE0"/>
    <w:rsid w:val="00BF5EB6"/>
    <w:rsid w:val="00BF659F"/>
    <w:rsid w:val="00BF7FDC"/>
    <w:rsid w:val="00C0044F"/>
    <w:rsid w:val="00C0219E"/>
    <w:rsid w:val="00C04BD6"/>
    <w:rsid w:val="00C077A2"/>
    <w:rsid w:val="00C07C1E"/>
    <w:rsid w:val="00C1012C"/>
    <w:rsid w:val="00C108B8"/>
    <w:rsid w:val="00C10A96"/>
    <w:rsid w:val="00C11120"/>
    <w:rsid w:val="00C11257"/>
    <w:rsid w:val="00C1164C"/>
    <w:rsid w:val="00C1475A"/>
    <w:rsid w:val="00C1540C"/>
    <w:rsid w:val="00C16C87"/>
    <w:rsid w:val="00C179B2"/>
    <w:rsid w:val="00C218C0"/>
    <w:rsid w:val="00C222DE"/>
    <w:rsid w:val="00C23787"/>
    <w:rsid w:val="00C24303"/>
    <w:rsid w:val="00C264C3"/>
    <w:rsid w:val="00C26B28"/>
    <w:rsid w:val="00C26D63"/>
    <w:rsid w:val="00C31F76"/>
    <w:rsid w:val="00C326A3"/>
    <w:rsid w:val="00C345D6"/>
    <w:rsid w:val="00C34C6E"/>
    <w:rsid w:val="00C35B8E"/>
    <w:rsid w:val="00C363AE"/>
    <w:rsid w:val="00C37D17"/>
    <w:rsid w:val="00C40C6A"/>
    <w:rsid w:val="00C42143"/>
    <w:rsid w:val="00C42161"/>
    <w:rsid w:val="00C42B63"/>
    <w:rsid w:val="00C42C2E"/>
    <w:rsid w:val="00C43A87"/>
    <w:rsid w:val="00C43E49"/>
    <w:rsid w:val="00C43FBB"/>
    <w:rsid w:val="00C50F58"/>
    <w:rsid w:val="00C53250"/>
    <w:rsid w:val="00C53E52"/>
    <w:rsid w:val="00C57082"/>
    <w:rsid w:val="00C57C22"/>
    <w:rsid w:val="00C60576"/>
    <w:rsid w:val="00C609A9"/>
    <w:rsid w:val="00C60E72"/>
    <w:rsid w:val="00C60EB1"/>
    <w:rsid w:val="00C636FD"/>
    <w:rsid w:val="00C63F01"/>
    <w:rsid w:val="00C65611"/>
    <w:rsid w:val="00C658F3"/>
    <w:rsid w:val="00C66A7F"/>
    <w:rsid w:val="00C66DAC"/>
    <w:rsid w:val="00C703C0"/>
    <w:rsid w:val="00C71280"/>
    <w:rsid w:val="00C73473"/>
    <w:rsid w:val="00C740DA"/>
    <w:rsid w:val="00C7444A"/>
    <w:rsid w:val="00C74C8C"/>
    <w:rsid w:val="00C76AA9"/>
    <w:rsid w:val="00C823A5"/>
    <w:rsid w:val="00C831D0"/>
    <w:rsid w:val="00C83E07"/>
    <w:rsid w:val="00C84747"/>
    <w:rsid w:val="00C84FB7"/>
    <w:rsid w:val="00C863B0"/>
    <w:rsid w:val="00C9010E"/>
    <w:rsid w:val="00C92864"/>
    <w:rsid w:val="00C92B82"/>
    <w:rsid w:val="00C92BBF"/>
    <w:rsid w:val="00C9546C"/>
    <w:rsid w:val="00CA09EE"/>
    <w:rsid w:val="00CA30BB"/>
    <w:rsid w:val="00CA3BFF"/>
    <w:rsid w:val="00CA516E"/>
    <w:rsid w:val="00CA5480"/>
    <w:rsid w:val="00CA5734"/>
    <w:rsid w:val="00CA5B06"/>
    <w:rsid w:val="00CA63CF"/>
    <w:rsid w:val="00CA73B5"/>
    <w:rsid w:val="00CA7460"/>
    <w:rsid w:val="00CA76E7"/>
    <w:rsid w:val="00CA7C0C"/>
    <w:rsid w:val="00CA7DEB"/>
    <w:rsid w:val="00CB04F4"/>
    <w:rsid w:val="00CB0888"/>
    <w:rsid w:val="00CB1BF2"/>
    <w:rsid w:val="00CB2DA3"/>
    <w:rsid w:val="00CB39F7"/>
    <w:rsid w:val="00CB4576"/>
    <w:rsid w:val="00CB536A"/>
    <w:rsid w:val="00CB69A3"/>
    <w:rsid w:val="00CC1E8C"/>
    <w:rsid w:val="00CC369E"/>
    <w:rsid w:val="00CC37A8"/>
    <w:rsid w:val="00CC3F0B"/>
    <w:rsid w:val="00CC736A"/>
    <w:rsid w:val="00CD0B39"/>
    <w:rsid w:val="00CD2345"/>
    <w:rsid w:val="00CD32BD"/>
    <w:rsid w:val="00CD33CA"/>
    <w:rsid w:val="00CD3EFA"/>
    <w:rsid w:val="00CD5B5E"/>
    <w:rsid w:val="00CD5DC0"/>
    <w:rsid w:val="00CD6133"/>
    <w:rsid w:val="00CE118A"/>
    <w:rsid w:val="00CE2365"/>
    <w:rsid w:val="00CE26E8"/>
    <w:rsid w:val="00CE48EB"/>
    <w:rsid w:val="00CE4E5C"/>
    <w:rsid w:val="00CE7493"/>
    <w:rsid w:val="00CF04A0"/>
    <w:rsid w:val="00CF1E73"/>
    <w:rsid w:val="00CF4150"/>
    <w:rsid w:val="00CF615A"/>
    <w:rsid w:val="00CF6BAB"/>
    <w:rsid w:val="00CF6EE4"/>
    <w:rsid w:val="00CF7656"/>
    <w:rsid w:val="00D00045"/>
    <w:rsid w:val="00D000C3"/>
    <w:rsid w:val="00D02754"/>
    <w:rsid w:val="00D02995"/>
    <w:rsid w:val="00D05423"/>
    <w:rsid w:val="00D07841"/>
    <w:rsid w:val="00D11813"/>
    <w:rsid w:val="00D137C2"/>
    <w:rsid w:val="00D13B9A"/>
    <w:rsid w:val="00D14648"/>
    <w:rsid w:val="00D14C2D"/>
    <w:rsid w:val="00D15393"/>
    <w:rsid w:val="00D163BB"/>
    <w:rsid w:val="00D17054"/>
    <w:rsid w:val="00D20A0A"/>
    <w:rsid w:val="00D222E3"/>
    <w:rsid w:val="00D22FE8"/>
    <w:rsid w:val="00D236C2"/>
    <w:rsid w:val="00D23772"/>
    <w:rsid w:val="00D24D87"/>
    <w:rsid w:val="00D25C63"/>
    <w:rsid w:val="00D30297"/>
    <w:rsid w:val="00D31FF4"/>
    <w:rsid w:val="00D32014"/>
    <w:rsid w:val="00D3284D"/>
    <w:rsid w:val="00D32BE4"/>
    <w:rsid w:val="00D33ECF"/>
    <w:rsid w:val="00D34331"/>
    <w:rsid w:val="00D3560A"/>
    <w:rsid w:val="00D356DD"/>
    <w:rsid w:val="00D35A84"/>
    <w:rsid w:val="00D36666"/>
    <w:rsid w:val="00D377DA"/>
    <w:rsid w:val="00D3780F"/>
    <w:rsid w:val="00D40411"/>
    <w:rsid w:val="00D40AAA"/>
    <w:rsid w:val="00D464E3"/>
    <w:rsid w:val="00D47840"/>
    <w:rsid w:val="00D50182"/>
    <w:rsid w:val="00D51116"/>
    <w:rsid w:val="00D53425"/>
    <w:rsid w:val="00D5472A"/>
    <w:rsid w:val="00D5613A"/>
    <w:rsid w:val="00D5712F"/>
    <w:rsid w:val="00D57796"/>
    <w:rsid w:val="00D57F61"/>
    <w:rsid w:val="00D602F0"/>
    <w:rsid w:val="00D60521"/>
    <w:rsid w:val="00D60CC6"/>
    <w:rsid w:val="00D610A1"/>
    <w:rsid w:val="00D63648"/>
    <w:rsid w:val="00D63B82"/>
    <w:rsid w:val="00D6626F"/>
    <w:rsid w:val="00D66E06"/>
    <w:rsid w:val="00D7019E"/>
    <w:rsid w:val="00D7110C"/>
    <w:rsid w:val="00D71F8B"/>
    <w:rsid w:val="00D7223D"/>
    <w:rsid w:val="00D73FC3"/>
    <w:rsid w:val="00D74DAE"/>
    <w:rsid w:val="00D76479"/>
    <w:rsid w:val="00D767F9"/>
    <w:rsid w:val="00D76B41"/>
    <w:rsid w:val="00D805EF"/>
    <w:rsid w:val="00D80D8C"/>
    <w:rsid w:val="00D813E8"/>
    <w:rsid w:val="00D828F4"/>
    <w:rsid w:val="00D838C8"/>
    <w:rsid w:val="00D83E65"/>
    <w:rsid w:val="00D84669"/>
    <w:rsid w:val="00D8571A"/>
    <w:rsid w:val="00D85950"/>
    <w:rsid w:val="00D85964"/>
    <w:rsid w:val="00D86317"/>
    <w:rsid w:val="00D86967"/>
    <w:rsid w:val="00D87341"/>
    <w:rsid w:val="00D87F15"/>
    <w:rsid w:val="00D90FC8"/>
    <w:rsid w:val="00D91800"/>
    <w:rsid w:val="00D92AEF"/>
    <w:rsid w:val="00D931D3"/>
    <w:rsid w:val="00D949CF"/>
    <w:rsid w:val="00D94E24"/>
    <w:rsid w:val="00D96330"/>
    <w:rsid w:val="00D96458"/>
    <w:rsid w:val="00D9744A"/>
    <w:rsid w:val="00DA1425"/>
    <w:rsid w:val="00DA3AFF"/>
    <w:rsid w:val="00DA626A"/>
    <w:rsid w:val="00DA6BC5"/>
    <w:rsid w:val="00DB01FA"/>
    <w:rsid w:val="00DB077C"/>
    <w:rsid w:val="00DB234A"/>
    <w:rsid w:val="00DB3013"/>
    <w:rsid w:val="00DB5224"/>
    <w:rsid w:val="00DB5B86"/>
    <w:rsid w:val="00DB5EE2"/>
    <w:rsid w:val="00DB71D6"/>
    <w:rsid w:val="00DB7FB7"/>
    <w:rsid w:val="00DC0E0B"/>
    <w:rsid w:val="00DC2824"/>
    <w:rsid w:val="00DC3C5A"/>
    <w:rsid w:val="00DC3FCE"/>
    <w:rsid w:val="00DC507A"/>
    <w:rsid w:val="00DC5C7A"/>
    <w:rsid w:val="00DC6F4B"/>
    <w:rsid w:val="00DC71A6"/>
    <w:rsid w:val="00DC750A"/>
    <w:rsid w:val="00DC7C7B"/>
    <w:rsid w:val="00DD0C33"/>
    <w:rsid w:val="00DD162A"/>
    <w:rsid w:val="00DD1B0F"/>
    <w:rsid w:val="00DD26E6"/>
    <w:rsid w:val="00DD32EB"/>
    <w:rsid w:val="00DD3B2F"/>
    <w:rsid w:val="00DD4232"/>
    <w:rsid w:val="00DD49D0"/>
    <w:rsid w:val="00DD502E"/>
    <w:rsid w:val="00DD5DD4"/>
    <w:rsid w:val="00DD6284"/>
    <w:rsid w:val="00DD6E13"/>
    <w:rsid w:val="00DE06D4"/>
    <w:rsid w:val="00DE0BB0"/>
    <w:rsid w:val="00DE0BB3"/>
    <w:rsid w:val="00DE1106"/>
    <w:rsid w:val="00DE1317"/>
    <w:rsid w:val="00DE23C9"/>
    <w:rsid w:val="00DE34AA"/>
    <w:rsid w:val="00DE59D4"/>
    <w:rsid w:val="00DE6AC0"/>
    <w:rsid w:val="00DF2205"/>
    <w:rsid w:val="00DF3A3F"/>
    <w:rsid w:val="00DF4B9D"/>
    <w:rsid w:val="00DF7D36"/>
    <w:rsid w:val="00E01C2F"/>
    <w:rsid w:val="00E01D17"/>
    <w:rsid w:val="00E028F0"/>
    <w:rsid w:val="00E03794"/>
    <w:rsid w:val="00E04719"/>
    <w:rsid w:val="00E04E1B"/>
    <w:rsid w:val="00E058E5"/>
    <w:rsid w:val="00E0644D"/>
    <w:rsid w:val="00E06DCF"/>
    <w:rsid w:val="00E07D5C"/>
    <w:rsid w:val="00E10851"/>
    <w:rsid w:val="00E11AA8"/>
    <w:rsid w:val="00E126A3"/>
    <w:rsid w:val="00E12B12"/>
    <w:rsid w:val="00E13222"/>
    <w:rsid w:val="00E14E92"/>
    <w:rsid w:val="00E15C24"/>
    <w:rsid w:val="00E164B0"/>
    <w:rsid w:val="00E1721D"/>
    <w:rsid w:val="00E20489"/>
    <w:rsid w:val="00E21906"/>
    <w:rsid w:val="00E22A24"/>
    <w:rsid w:val="00E230DA"/>
    <w:rsid w:val="00E24950"/>
    <w:rsid w:val="00E26759"/>
    <w:rsid w:val="00E3115B"/>
    <w:rsid w:val="00E32E35"/>
    <w:rsid w:val="00E337DE"/>
    <w:rsid w:val="00E345C3"/>
    <w:rsid w:val="00E35210"/>
    <w:rsid w:val="00E35426"/>
    <w:rsid w:val="00E3605B"/>
    <w:rsid w:val="00E36B5C"/>
    <w:rsid w:val="00E40525"/>
    <w:rsid w:val="00E405E2"/>
    <w:rsid w:val="00E40718"/>
    <w:rsid w:val="00E40CC2"/>
    <w:rsid w:val="00E40E3F"/>
    <w:rsid w:val="00E419B5"/>
    <w:rsid w:val="00E421E6"/>
    <w:rsid w:val="00E4317B"/>
    <w:rsid w:val="00E43959"/>
    <w:rsid w:val="00E43B93"/>
    <w:rsid w:val="00E450B6"/>
    <w:rsid w:val="00E45D4F"/>
    <w:rsid w:val="00E46135"/>
    <w:rsid w:val="00E47183"/>
    <w:rsid w:val="00E47345"/>
    <w:rsid w:val="00E51517"/>
    <w:rsid w:val="00E51768"/>
    <w:rsid w:val="00E53284"/>
    <w:rsid w:val="00E5426A"/>
    <w:rsid w:val="00E5448E"/>
    <w:rsid w:val="00E54974"/>
    <w:rsid w:val="00E6002D"/>
    <w:rsid w:val="00E600C4"/>
    <w:rsid w:val="00E60BB8"/>
    <w:rsid w:val="00E61870"/>
    <w:rsid w:val="00E61E07"/>
    <w:rsid w:val="00E642BC"/>
    <w:rsid w:val="00E64BA8"/>
    <w:rsid w:val="00E64E76"/>
    <w:rsid w:val="00E657EB"/>
    <w:rsid w:val="00E66C5E"/>
    <w:rsid w:val="00E6777F"/>
    <w:rsid w:val="00E7085A"/>
    <w:rsid w:val="00E70A33"/>
    <w:rsid w:val="00E70A54"/>
    <w:rsid w:val="00E7188D"/>
    <w:rsid w:val="00E722B3"/>
    <w:rsid w:val="00E74715"/>
    <w:rsid w:val="00E76596"/>
    <w:rsid w:val="00E77A99"/>
    <w:rsid w:val="00E77F7A"/>
    <w:rsid w:val="00E81C5C"/>
    <w:rsid w:val="00E840BF"/>
    <w:rsid w:val="00E85335"/>
    <w:rsid w:val="00E864A1"/>
    <w:rsid w:val="00E86DAF"/>
    <w:rsid w:val="00E86F10"/>
    <w:rsid w:val="00E87318"/>
    <w:rsid w:val="00E9062F"/>
    <w:rsid w:val="00E91602"/>
    <w:rsid w:val="00E92368"/>
    <w:rsid w:val="00E92A2F"/>
    <w:rsid w:val="00E9651C"/>
    <w:rsid w:val="00E96718"/>
    <w:rsid w:val="00E96839"/>
    <w:rsid w:val="00E973C6"/>
    <w:rsid w:val="00E9770F"/>
    <w:rsid w:val="00EA044C"/>
    <w:rsid w:val="00EA2858"/>
    <w:rsid w:val="00EA2B74"/>
    <w:rsid w:val="00EA2CF3"/>
    <w:rsid w:val="00EA345B"/>
    <w:rsid w:val="00EA6172"/>
    <w:rsid w:val="00EA674C"/>
    <w:rsid w:val="00EA6FCB"/>
    <w:rsid w:val="00EA79F2"/>
    <w:rsid w:val="00EB197D"/>
    <w:rsid w:val="00EB2ABC"/>
    <w:rsid w:val="00EB660D"/>
    <w:rsid w:val="00EB7982"/>
    <w:rsid w:val="00EC0A7E"/>
    <w:rsid w:val="00EC1329"/>
    <w:rsid w:val="00EC15B4"/>
    <w:rsid w:val="00EC1AD3"/>
    <w:rsid w:val="00EC1F0B"/>
    <w:rsid w:val="00EC34ED"/>
    <w:rsid w:val="00EC48E3"/>
    <w:rsid w:val="00EC559A"/>
    <w:rsid w:val="00ED0719"/>
    <w:rsid w:val="00ED103D"/>
    <w:rsid w:val="00ED1C9E"/>
    <w:rsid w:val="00ED271E"/>
    <w:rsid w:val="00ED369B"/>
    <w:rsid w:val="00ED3C56"/>
    <w:rsid w:val="00ED46AA"/>
    <w:rsid w:val="00ED4873"/>
    <w:rsid w:val="00ED70B9"/>
    <w:rsid w:val="00ED7BAA"/>
    <w:rsid w:val="00EE09C2"/>
    <w:rsid w:val="00EE0A14"/>
    <w:rsid w:val="00EE19D8"/>
    <w:rsid w:val="00EE372E"/>
    <w:rsid w:val="00EE6DB3"/>
    <w:rsid w:val="00EE7B53"/>
    <w:rsid w:val="00EF2906"/>
    <w:rsid w:val="00EF3165"/>
    <w:rsid w:val="00EF3B66"/>
    <w:rsid w:val="00EF3B79"/>
    <w:rsid w:val="00EF435F"/>
    <w:rsid w:val="00EF4FA3"/>
    <w:rsid w:val="00EF5E6C"/>
    <w:rsid w:val="00EF798E"/>
    <w:rsid w:val="00F00998"/>
    <w:rsid w:val="00F01317"/>
    <w:rsid w:val="00F023C4"/>
    <w:rsid w:val="00F0242C"/>
    <w:rsid w:val="00F025B5"/>
    <w:rsid w:val="00F050AA"/>
    <w:rsid w:val="00F05A47"/>
    <w:rsid w:val="00F06F6E"/>
    <w:rsid w:val="00F07107"/>
    <w:rsid w:val="00F07890"/>
    <w:rsid w:val="00F11559"/>
    <w:rsid w:val="00F11658"/>
    <w:rsid w:val="00F12381"/>
    <w:rsid w:val="00F12505"/>
    <w:rsid w:val="00F125CB"/>
    <w:rsid w:val="00F14218"/>
    <w:rsid w:val="00F15862"/>
    <w:rsid w:val="00F17951"/>
    <w:rsid w:val="00F17FDC"/>
    <w:rsid w:val="00F2100C"/>
    <w:rsid w:val="00F217F1"/>
    <w:rsid w:val="00F22129"/>
    <w:rsid w:val="00F2327E"/>
    <w:rsid w:val="00F245EC"/>
    <w:rsid w:val="00F24FD7"/>
    <w:rsid w:val="00F3134D"/>
    <w:rsid w:val="00F31526"/>
    <w:rsid w:val="00F32515"/>
    <w:rsid w:val="00F3284D"/>
    <w:rsid w:val="00F32ACA"/>
    <w:rsid w:val="00F330B1"/>
    <w:rsid w:val="00F33891"/>
    <w:rsid w:val="00F3503A"/>
    <w:rsid w:val="00F3756E"/>
    <w:rsid w:val="00F425A1"/>
    <w:rsid w:val="00F43650"/>
    <w:rsid w:val="00F43890"/>
    <w:rsid w:val="00F43954"/>
    <w:rsid w:val="00F43B68"/>
    <w:rsid w:val="00F44675"/>
    <w:rsid w:val="00F44C82"/>
    <w:rsid w:val="00F44EAC"/>
    <w:rsid w:val="00F45451"/>
    <w:rsid w:val="00F46EE2"/>
    <w:rsid w:val="00F470D9"/>
    <w:rsid w:val="00F4763C"/>
    <w:rsid w:val="00F50D4A"/>
    <w:rsid w:val="00F51834"/>
    <w:rsid w:val="00F521FB"/>
    <w:rsid w:val="00F523BF"/>
    <w:rsid w:val="00F53263"/>
    <w:rsid w:val="00F5480A"/>
    <w:rsid w:val="00F557F6"/>
    <w:rsid w:val="00F56B14"/>
    <w:rsid w:val="00F56DE2"/>
    <w:rsid w:val="00F57F26"/>
    <w:rsid w:val="00F614F4"/>
    <w:rsid w:val="00F61F05"/>
    <w:rsid w:val="00F62A6D"/>
    <w:rsid w:val="00F638F8"/>
    <w:rsid w:val="00F63EF9"/>
    <w:rsid w:val="00F649E5"/>
    <w:rsid w:val="00F67E68"/>
    <w:rsid w:val="00F71737"/>
    <w:rsid w:val="00F71E10"/>
    <w:rsid w:val="00F747DE"/>
    <w:rsid w:val="00F7480E"/>
    <w:rsid w:val="00F74A4A"/>
    <w:rsid w:val="00F74CE0"/>
    <w:rsid w:val="00F759B9"/>
    <w:rsid w:val="00F765C2"/>
    <w:rsid w:val="00F76F8E"/>
    <w:rsid w:val="00F772FC"/>
    <w:rsid w:val="00F77959"/>
    <w:rsid w:val="00F77ABF"/>
    <w:rsid w:val="00F8020C"/>
    <w:rsid w:val="00F806A9"/>
    <w:rsid w:val="00F80A33"/>
    <w:rsid w:val="00F815C5"/>
    <w:rsid w:val="00F81AA2"/>
    <w:rsid w:val="00F82013"/>
    <w:rsid w:val="00F83260"/>
    <w:rsid w:val="00F837EB"/>
    <w:rsid w:val="00F83F5F"/>
    <w:rsid w:val="00F84F98"/>
    <w:rsid w:val="00F85D4F"/>
    <w:rsid w:val="00F860AF"/>
    <w:rsid w:val="00F865DB"/>
    <w:rsid w:val="00F8752E"/>
    <w:rsid w:val="00F90F6B"/>
    <w:rsid w:val="00F94C36"/>
    <w:rsid w:val="00F94FED"/>
    <w:rsid w:val="00F96184"/>
    <w:rsid w:val="00F97075"/>
    <w:rsid w:val="00F970C4"/>
    <w:rsid w:val="00F97A66"/>
    <w:rsid w:val="00FA07DC"/>
    <w:rsid w:val="00FA2D01"/>
    <w:rsid w:val="00FA47EC"/>
    <w:rsid w:val="00FA4AB9"/>
    <w:rsid w:val="00FA619E"/>
    <w:rsid w:val="00FA70F1"/>
    <w:rsid w:val="00FA77C3"/>
    <w:rsid w:val="00FB0194"/>
    <w:rsid w:val="00FB04BF"/>
    <w:rsid w:val="00FB2B2D"/>
    <w:rsid w:val="00FB5011"/>
    <w:rsid w:val="00FB6427"/>
    <w:rsid w:val="00FB7DAE"/>
    <w:rsid w:val="00FC095A"/>
    <w:rsid w:val="00FC2BE3"/>
    <w:rsid w:val="00FC4450"/>
    <w:rsid w:val="00FC45AD"/>
    <w:rsid w:val="00FC5C8F"/>
    <w:rsid w:val="00FC6F6C"/>
    <w:rsid w:val="00FD142A"/>
    <w:rsid w:val="00FD204F"/>
    <w:rsid w:val="00FD35AD"/>
    <w:rsid w:val="00FD35C8"/>
    <w:rsid w:val="00FD464E"/>
    <w:rsid w:val="00FD5EBA"/>
    <w:rsid w:val="00FD61EC"/>
    <w:rsid w:val="00FD6C56"/>
    <w:rsid w:val="00FD6F67"/>
    <w:rsid w:val="00FE2D54"/>
    <w:rsid w:val="00FE68AD"/>
    <w:rsid w:val="00FE6D9F"/>
    <w:rsid w:val="00FF0D8A"/>
    <w:rsid w:val="00FF102D"/>
    <w:rsid w:val="00FF15DF"/>
    <w:rsid w:val="00FF2229"/>
    <w:rsid w:val="00FF2E1D"/>
    <w:rsid w:val="00FF3C1F"/>
    <w:rsid w:val="00FF4340"/>
    <w:rsid w:val="00FF4C08"/>
    <w:rsid w:val="00FF62B1"/>
    <w:rsid w:val="00FF67A6"/>
    <w:rsid w:val="00FF6CE5"/>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unhideWhenUsed="0"/>
    <w:lsdException w:name="toc 2" w:semiHidden="0" w:uiPriority="0" w:unhideWhenUsed="0"/>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A5818"/>
    <w:pPr>
      <w:jc w:val="both"/>
    </w:pPr>
    <w:rPr>
      <w:sz w:val="28"/>
      <w:szCs w:val="28"/>
      <w:lang w:eastAsia="en-US"/>
    </w:rPr>
  </w:style>
  <w:style w:type="paragraph" w:styleId="Heading1">
    <w:name w:val="heading 1"/>
    <w:basedOn w:val="Normal"/>
    <w:next w:val="Normal"/>
    <w:link w:val="Heading1Char"/>
    <w:uiPriority w:val="99"/>
    <w:qFormat/>
    <w:locked/>
    <w:rsid w:val="00BE0BBF"/>
    <w:pPr>
      <w:keepNext/>
      <w:spacing w:before="240" w:after="60"/>
      <w:jc w:val="left"/>
      <w:outlineLvl w:val="0"/>
    </w:pPr>
    <w:rPr>
      <w:rFonts w:ascii="Arial" w:eastAsia="Times New Roman" w:hAnsi="Arial" w:cs="Arial"/>
      <w:b/>
      <w:bCs/>
      <w:kern w:val="32"/>
      <w:sz w:val="32"/>
      <w:szCs w:val="32"/>
      <w:lang w:eastAsia="ru-RU"/>
    </w:rPr>
  </w:style>
  <w:style w:type="paragraph" w:styleId="Heading2">
    <w:name w:val="heading 2"/>
    <w:basedOn w:val="Normal"/>
    <w:next w:val="Normal"/>
    <w:link w:val="Heading2Char"/>
    <w:uiPriority w:val="99"/>
    <w:qFormat/>
    <w:locked/>
    <w:rsid w:val="00BE0BBF"/>
    <w:pPr>
      <w:keepNext/>
      <w:spacing w:before="240" w:after="60" w:line="276" w:lineRule="auto"/>
      <w:jc w:val="left"/>
      <w:outlineLvl w:val="1"/>
    </w:pPr>
    <w:rPr>
      <w:rFonts w:ascii="Arial" w:hAnsi="Arial" w:cs="Arial"/>
      <w:b/>
      <w:bCs/>
      <w:i/>
      <w:iCs/>
    </w:rPr>
  </w:style>
  <w:style w:type="paragraph" w:styleId="Heading3">
    <w:name w:val="heading 3"/>
    <w:basedOn w:val="Normal"/>
    <w:next w:val="Normal"/>
    <w:link w:val="Heading3Char1"/>
    <w:uiPriority w:val="99"/>
    <w:qFormat/>
    <w:locked/>
    <w:rsid w:val="00BE0BBF"/>
    <w:pPr>
      <w:keepNext/>
      <w:spacing w:before="240" w:after="60"/>
      <w:jc w:val="left"/>
      <w:outlineLvl w:val="2"/>
    </w:pPr>
    <w:rPr>
      <w:rFonts w:ascii="Cambria" w:eastAsia="Times New Roman" w:hAnsi="Cambria"/>
      <w:b/>
      <w:bCs/>
      <w:sz w:val="26"/>
      <w:szCs w:val="26"/>
      <w:lang w:eastAsia="zh-CN"/>
    </w:rPr>
  </w:style>
  <w:style w:type="paragraph" w:styleId="Heading4">
    <w:name w:val="heading 4"/>
    <w:basedOn w:val="Normal"/>
    <w:next w:val="Normal"/>
    <w:link w:val="Heading4Char"/>
    <w:uiPriority w:val="99"/>
    <w:qFormat/>
    <w:locked/>
    <w:rsid w:val="00E0644D"/>
    <w:pPr>
      <w:keepNext/>
      <w:tabs>
        <w:tab w:val="left" w:pos="-3261"/>
      </w:tabs>
      <w:suppressAutoHyphens/>
      <w:spacing w:before="240" w:after="60"/>
      <w:ind w:firstLine="284"/>
      <w:outlineLvl w:val="3"/>
    </w:pPr>
    <w:rPr>
      <w:rFonts w:ascii="Calibri" w:hAnsi="Calibri"/>
      <w:b/>
      <w:bCs/>
      <w:shd w:val="clear" w:color="auto" w:fill="FFFFFF"/>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BE0BBF"/>
    <w:rPr>
      <w:rFonts w:ascii="Arial" w:hAnsi="Arial" w:cs="Arial"/>
      <w:b/>
      <w:bCs/>
      <w:kern w:val="32"/>
      <w:sz w:val="32"/>
      <w:szCs w:val="32"/>
    </w:rPr>
  </w:style>
  <w:style w:type="character" w:customStyle="1" w:styleId="Heading2Char">
    <w:name w:val="Heading 2 Char"/>
    <w:basedOn w:val="DefaultParagraphFont"/>
    <w:link w:val="Heading2"/>
    <w:uiPriority w:val="99"/>
    <w:locked/>
    <w:rsid w:val="00BE0BBF"/>
    <w:rPr>
      <w:rFonts w:ascii="Arial" w:hAnsi="Arial" w:cs="Arial"/>
      <w:b/>
      <w:bCs/>
      <w:i/>
      <w:iCs/>
      <w:sz w:val="28"/>
      <w:szCs w:val="28"/>
      <w:lang w:eastAsia="en-US"/>
    </w:rPr>
  </w:style>
  <w:style w:type="character" w:customStyle="1" w:styleId="Heading3Char">
    <w:name w:val="Heading 3 Char"/>
    <w:basedOn w:val="DefaultParagraphFont"/>
    <w:link w:val="Heading3"/>
    <w:uiPriority w:val="99"/>
    <w:locked/>
    <w:rsid w:val="00BE0BBF"/>
    <w:rPr>
      <w:rFonts w:cs="Times New Roman"/>
      <w:b/>
      <w:bCs/>
      <w:color w:val="247908"/>
      <w:sz w:val="27"/>
      <w:szCs w:val="27"/>
      <w:lang w:val="ru-RU" w:eastAsia="ru-RU" w:bidi="ar-SA"/>
    </w:rPr>
  </w:style>
  <w:style w:type="character" w:customStyle="1" w:styleId="Heading4Char">
    <w:name w:val="Heading 4 Char"/>
    <w:basedOn w:val="DefaultParagraphFont"/>
    <w:link w:val="Heading4"/>
    <w:uiPriority w:val="99"/>
    <w:locked/>
    <w:rsid w:val="00E0644D"/>
    <w:rPr>
      <w:rFonts w:ascii="Calibri" w:hAnsi="Calibri" w:cs="Times New Roman"/>
      <w:b/>
      <w:sz w:val="28"/>
      <w:shd w:val="clear" w:color="auto" w:fill="FFFFFF"/>
      <w:lang w:val="ru-RU" w:eastAsia="en-US"/>
    </w:rPr>
  </w:style>
  <w:style w:type="paragraph" w:styleId="BalloonText">
    <w:name w:val="Balloon Text"/>
    <w:basedOn w:val="Normal"/>
    <w:link w:val="BalloonTextChar"/>
    <w:uiPriority w:val="99"/>
    <w:semiHidden/>
    <w:rsid w:val="004A5818"/>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4A5818"/>
    <w:rPr>
      <w:rFonts w:ascii="Tahoma" w:hAnsi="Tahoma" w:cs="Tahoma"/>
      <w:sz w:val="16"/>
      <w:szCs w:val="16"/>
    </w:rPr>
  </w:style>
  <w:style w:type="paragraph" w:styleId="Header">
    <w:name w:val="header"/>
    <w:basedOn w:val="Normal"/>
    <w:link w:val="HeaderChar"/>
    <w:uiPriority w:val="99"/>
    <w:rsid w:val="00D17054"/>
    <w:pPr>
      <w:tabs>
        <w:tab w:val="center" w:pos="4677"/>
        <w:tab w:val="right" w:pos="9355"/>
      </w:tabs>
      <w:jc w:val="left"/>
    </w:pPr>
    <w:rPr>
      <w:rFonts w:eastAsia="Times New Roman"/>
      <w:sz w:val="24"/>
      <w:szCs w:val="24"/>
      <w:lang w:eastAsia="ru-RU"/>
    </w:rPr>
  </w:style>
  <w:style w:type="character" w:customStyle="1" w:styleId="HeaderChar">
    <w:name w:val="Header Char"/>
    <w:basedOn w:val="DefaultParagraphFont"/>
    <w:link w:val="Header"/>
    <w:uiPriority w:val="99"/>
    <w:locked/>
    <w:rsid w:val="00D17054"/>
    <w:rPr>
      <w:rFonts w:eastAsia="Times New Roman" w:cs="Times New Roman"/>
      <w:sz w:val="24"/>
      <w:szCs w:val="24"/>
      <w:lang w:eastAsia="ru-RU"/>
    </w:rPr>
  </w:style>
  <w:style w:type="paragraph" w:styleId="Footer">
    <w:name w:val="footer"/>
    <w:basedOn w:val="Normal"/>
    <w:link w:val="FooterChar"/>
    <w:uiPriority w:val="99"/>
    <w:rsid w:val="00D17054"/>
    <w:pPr>
      <w:tabs>
        <w:tab w:val="center" w:pos="4677"/>
        <w:tab w:val="right" w:pos="9355"/>
      </w:tabs>
    </w:pPr>
  </w:style>
  <w:style w:type="character" w:customStyle="1" w:styleId="FooterChar">
    <w:name w:val="Footer Char"/>
    <w:basedOn w:val="DefaultParagraphFont"/>
    <w:link w:val="Footer"/>
    <w:uiPriority w:val="99"/>
    <w:locked/>
    <w:rsid w:val="00D17054"/>
    <w:rPr>
      <w:rFonts w:cs="Times New Roman"/>
    </w:rPr>
  </w:style>
  <w:style w:type="paragraph" w:styleId="ListParagraph">
    <w:name w:val="List Paragraph"/>
    <w:basedOn w:val="Normal"/>
    <w:link w:val="ListParagraphChar2"/>
    <w:uiPriority w:val="99"/>
    <w:qFormat/>
    <w:rsid w:val="009D54DB"/>
    <w:pPr>
      <w:ind w:left="720"/>
      <w:contextualSpacing/>
    </w:pPr>
    <w:rPr>
      <w:szCs w:val="20"/>
    </w:rPr>
  </w:style>
  <w:style w:type="character" w:customStyle="1" w:styleId="12">
    <w:name w:val="Заголовок №1 (2)"/>
    <w:link w:val="121"/>
    <w:uiPriority w:val="99"/>
    <w:locked/>
    <w:rsid w:val="006451C4"/>
    <w:rPr>
      <w:b/>
      <w:shd w:val="clear" w:color="auto" w:fill="FFFFFF"/>
    </w:rPr>
  </w:style>
  <w:style w:type="paragraph" w:customStyle="1" w:styleId="121">
    <w:name w:val="Заголовок №1 (2)1"/>
    <w:basedOn w:val="Normal"/>
    <w:link w:val="12"/>
    <w:uiPriority w:val="99"/>
    <w:rsid w:val="006451C4"/>
    <w:pPr>
      <w:shd w:val="clear" w:color="auto" w:fill="FFFFFF"/>
      <w:spacing w:line="322" w:lineRule="exact"/>
      <w:jc w:val="center"/>
      <w:outlineLvl w:val="0"/>
    </w:pPr>
    <w:rPr>
      <w:b/>
      <w:sz w:val="20"/>
      <w:szCs w:val="20"/>
      <w:shd w:val="clear" w:color="auto" w:fill="FFFFFF"/>
      <w:lang w:eastAsia="ru-RU"/>
    </w:rPr>
  </w:style>
  <w:style w:type="character" w:styleId="Strong">
    <w:name w:val="Strong"/>
    <w:basedOn w:val="DefaultParagraphFont"/>
    <w:uiPriority w:val="99"/>
    <w:qFormat/>
    <w:rsid w:val="00A056C6"/>
    <w:rPr>
      <w:rFonts w:cs="Times New Roman"/>
      <w:b/>
    </w:rPr>
  </w:style>
  <w:style w:type="character" w:styleId="Hyperlink">
    <w:name w:val="Hyperlink"/>
    <w:basedOn w:val="DefaultParagraphFont"/>
    <w:uiPriority w:val="99"/>
    <w:rsid w:val="00B77B28"/>
    <w:rPr>
      <w:rFonts w:cs="Times New Roman"/>
      <w:color w:val="0000FF"/>
      <w:u w:val="single"/>
    </w:rPr>
  </w:style>
  <w:style w:type="paragraph" w:customStyle="1" w:styleId="Default">
    <w:name w:val="Default"/>
    <w:uiPriority w:val="99"/>
    <w:rsid w:val="00766DFC"/>
    <w:pPr>
      <w:autoSpaceDE w:val="0"/>
      <w:autoSpaceDN w:val="0"/>
      <w:adjustRightInd w:val="0"/>
    </w:pPr>
    <w:rPr>
      <w:rFonts w:ascii="Calibri" w:eastAsia="Times New Roman" w:hAnsi="Calibri" w:cs="Calibri"/>
      <w:color w:val="000000"/>
      <w:sz w:val="24"/>
      <w:szCs w:val="24"/>
    </w:rPr>
  </w:style>
  <w:style w:type="paragraph" w:styleId="NormalWeb">
    <w:name w:val="Normal (Web)"/>
    <w:aliases w:val="Обычный (Web)1,Обычный (веб) Знак,Обычный (Web) Знак"/>
    <w:basedOn w:val="Normal"/>
    <w:link w:val="NormalWebChar"/>
    <w:uiPriority w:val="99"/>
    <w:rsid w:val="00974B9F"/>
    <w:pPr>
      <w:spacing w:before="100" w:beforeAutospacing="1" w:after="100" w:afterAutospacing="1"/>
      <w:jc w:val="left"/>
    </w:pPr>
    <w:rPr>
      <w:rFonts w:eastAsia="Times New Roman"/>
      <w:sz w:val="20"/>
      <w:szCs w:val="20"/>
      <w:lang w:eastAsia="ru-RU"/>
    </w:rPr>
  </w:style>
  <w:style w:type="character" w:customStyle="1" w:styleId="NormalWebChar">
    <w:name w:val="Normal (Web) Char"/>
    <w:aliases w:val="Обычный (Web)1 Char,Обычный (веб) Знак Char,Обычный (Web) Знак Char"/>
    <w:link w:val="NormalWeb"/>
    <w:uiPriority w:val="99"/>
    <w:locked/>
    <w:rsid w:val="00974B9F"/>
    <w:rPr>
      <w:rFonts w:eastAsia="Times New Roman"/>
      <w:sz w:val="20"/>
      <w:lang w:eastAsia="ru-RU"/>
    </w:rPr>
  </w:style>
  <w:style w:type="character" w:customStyle="1" w:styleId="extended-textshort">
    <w:name w:val="extended-text__short"/>
    <w:basedOn w:val="DefaultParagraphFont"/>
    <w:uiPriority w:val="99"/>
    <w:rsid w:val="00E421E6"/>
    <w:rPr>
      <w:rFonts w:cs="Times New Roman"/>
    </w:rPr>
  </w:style>
  <w:style w:type="character" w:customStyle="1" w:styleId="5">
    <w:name w:val="Основной текст (5)"/>
    <w:link w:val="51"/>
    <w:uiPriority w:val="99"/>
    <w:locked/>
    <w:rsid w:val="003B6A7D"/>
    <w:rPr>
      <w:b/>
      <w:sz w:val="22"/>
      <w:shd w:val="clear" w:color="auto" w:fill="FFFFFF"/>
    </w:rPr>
  </w:style>
  <w:style w:type="paragraph" w:customStyle="1" w:styleId="51">
    <w:name w:val="Основной текст (5)1"/>
    <w:basedOn w:val="Normal"/>
    <w:link w:val="5"/>
    <w:uiPriority w:val="99"/>
    <w:rsid w:val="003B6A7D"/>
    <w:pPr>
      <w:shd w:val="clear" w:color="auto" w:fill="FFFFFF"/>
      <w:spacing w:before="600" w:after="240" w:line="278" w:lineRule="exact"/>
      <w:jc w:val="center"/>
    </w:pPr>
    <w:rPr>
      <w:b/>
      <w:sz w:val="22"/>
      <w:szCs w:val="20"/>
      <w:shd w:val="clear" w:color="auto" w:fill="FFFFFF"/>
      <w:lang w:eastAsia="ru-RU"/>
    </w:rPr>
  </w:style>
  <w:style w:type="character" w:customStyle="1" w:styleId="Web11">
    <w:name w:val="Обычный (Web)1 Знак1"/>
    <w:aliases w:val="Обычный (веб) Знак Знак1,Обычный (Web) Знак Знак Знак1"/>
    <w:uiPriority w:val="99"/>
    <w:locked/>
    <w:rsid w:val="004E44A6"/>
    <w:rPr>
      <w:sz w:val="24"/>
      <w:lang w:val="ru-RU" w:eastAsia="ru-RU"/>
    </w:rPr>
  </w:style>
  <w:style w:type="table" w:styleId="TableGrid">
    <w:name w:val="Table Grid"/>
    <w:basedOn w:val="TableNormal"/>
    <w:uiPriority w:val="99"/>
    <w:locked/>
    <w:rsid w:val="00EF3165"/>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
    <w:name w:val="Гипертекстовая ссылка"/>
    <w:uiPriority w:val="99"/>
    <w:rsid w:val="00320CD8"/>
    <w:rPr>
      <w:b/>
      <w:color w:val="008000"/>
    </w:rPr>
  </w:style>
  <w:style w:type="character" w:customStyle="1" w:styleId="2">
    <w:name w:val="Основной текст (2)"/>
    <w:link w:val="21"/>
    <w:uiPriority w:val="99"/>
    <w:locked/>
    <w:rsid w:val="00854D3B"/>
    <w:rPr>
      <w:sz w:val="22"/>
      <w:shd w:val="clear" w:color="auto" w:fill="FFFFFF"/>
    </w:rPr>
  </w:style>
  <w:style w:type="paragraph" w:customStyle="1" w:styleId="21">
    <w:name w:val="Основной текст (2)1"/>
    <w:basedOn w:val="Normal"/>
    <w:link w:val="2"/>
    <w:uiPriority w:val="99"/>
    <w:rsid w:val="00854D3B"/>
    <w:pPr>
      <w:shd w:val="clear" w:color="auto" w:fill="FFFFFF"/>
      <w:spacing w:line="240" w:lineRule="atLeast"/>
      <w:jc w:val="left"/>
    </w:pPr>
    <w:rPr>
      <w:sz w:val="22"/>
      <w:szCs w:val="20"/>
      <w:shd w:val="clear" w:color="auto" w:fill="FFFFFF"/>
      <w:lang w:eastAsia="ru-RU"/>
    </w:rPr>
  </w:style>
  <w:style w:type="character" w:customStyle="1" w:styleId="Heading3Char1">
    <w:name w:val="Heading 3 Char1"/>
    <w:basedOn w:val="DefaultParagraphFont"/>
    <w:link w:val="Heading3"/>
    <w:uiPriority w:val="99"/>
    <w:locked/>
    <w:rsid w:val="00BE0BBF"/>
    <w:rPr>
      <w:rFonts w:ascii="Cambria" w:hAnsi="Cambria" w:cs="Times New Roman"/>
      <w:b/>
      <w:bCs/>
      <w:sz w:val="26"/>
      <w:szCs w:val="26"/>
      <w:lang w:eastAsia="zh-CN"/>
    </w:rPr>
  </w:style>
  <w:style w:type="character" w:customStyle="1" w:styleId="20">
    <w:name w:val="Заголовок №2"/>
    <w:link w:val="210"/>
    <w:uiPriority w:val="99"/>
    <w:locked/>
    <w:rsid w:val="00BE0BBF"/>
    <w:rPr>
      <w:rFonts w:ascii="Arial" w:hAnsi="Arial"/>
      <w:shd w:val="clear" w:color="auto" w:fill="FFFFFF"/>
    </w:rPr>
  </w:style>
  <w:style w:type="paragraph" w:customStyle="1" w:styleId="210">
    <w:name w:val="Заголовок №21"/>
    <w:basedOn w:val="Normal"/>
    <w:link w:val="20"/>
    <w:uiPriority w:val="99"/>
    <w:rsid w:val="00BE0BBF"/>
    <w:pPr>
      <w:shd w:val="clear" w:color="auto" w:fill="FFFFFF"/>
      <w:spacing w:line="557" w:lineRule="exact"/>
      <w:jc w:val="center"/>
      <w:outlineLvl w:val="1"/>
    </w:pPr>
    <w:rPr>
      <w:rFonts w:ascii="Arial" w:hAnsi="Arial"/>
      <w:sz w:val="20"/>
      <w:szCs w:val="20"/>
      <w:lang w:eastAsia="ru-RU"/>
    </w:rPr>
  </w:style>
  <w:style w:type="character" w:customStyle="1" w:styleId="217pt">
    <w:name w:val="Заголовок №2 + 17 pt"/>
    <w:aliases w:val="Малые прописные"/>
    <w:uiPriority w:val="99"/>
    <w:rsid w:val="00BE0BBF"/>
    <w:rPr>
      <w:rFonts w:ascii="Arial" w:hAnsi="Arial"/>
      <w:smallCaps/>
      <w:sz w:val="34"/>
    </w:rPr>
  </w:style>
  <w:style w:type="paragraph" w:styleId="BodyText">
    <w:name w:val="Body Text"/>
    <w:basedOn w:val="Normal"/>
    <w:link w:val="BodyTextChar2"/>
    <w:uiPriority w:val="99"/>
    <w:rsid w:val="00BE0BBF"/>
    <w:rPr>
      <w:rFonts w:ascii="MS Serif" w:eastAsia="Times New Roman" w:hAnsi="MS Serif"/>
      <w:b/>
      <w:szCs w:val="20"/>
    </w:rPr>
  </w:style>
  <w:style w:type="character" w:customStyle="1" w:styleId="BodyTextChar">
    <w:name w:val="Body Text Char"/>
    <w:basedOn w:val="DefaultParagraphFont"/>
    <w:link w:val="BodyText"/>
    <w:uiPriority w:val="99"/>
    <w:locked/>
    <w:rsid w:val="00BE0BBF"/>
    <w:rPr>
      <w:rFonts w:ascii="Calibri" w:hAnsi="Calibri" w:cs="Times New Roman"/>
    </w:rPr>
  </w:style>
  <w:style w:type="character" w:customStyle="1" w:styleId="BodyTextChar2">
    <w:name w:val="Body Text Char2"/>
    <w:basedOn w:val="DefaultParagraphFont"/>
    <w:link w:val="BodyText"/>
    <w:uiPriority w:val="99"/>
    <w:locked/>
    <w:rsid w:val="00BE0BBF"/>
    <w:rPr>
      <w:rFonts w:ascii="MS Serif" w:hAnsi="MS Serif" w:cs="Times New Roman"/>
      <w:b/>
      <w:sz w:val="20"/>
      <w:szCs w:val="20"/>
    </w:rPr>
  </w:style>
  <w:style w:type="paragraph" w:customStyle="1" w:styleId="1">
    <w:name w:val="Знак Знак Знак Знак Знак1 Знак"/>
    <w:basedOn w:val="Normal"/>
    <w:uiPriority w:val="99"/>
    <w:rsid w:val="00BE0BBF"/>
    <w:pPr>
      <w:spacing w:after="160" w:line="240" w:lineRule="exact"/>
      <w:jc w:val="left"/>
    </w:pPr>
    <w:rPr>
      <w:rFonts w:ascii="Verdana" w:eastAsia="Times New Roman" w:hAnsi="Verdana"/>
      <w:sz w:val="20"/>
      <w:szCs w:val="20"/>
      <w:lang w:val="en-US"/>
    </w:rPr>
  </w:style>
  <w:style w:type="paragraph" w:customStyle="1" w:styleId="msonormalcxspmiddle">
    <w:name w:val="msonormalcxspmiddle"/>
    <w:basedOn w:val="Normal"/>
    <w:uiPriority w:val="99"/>
    <w:rsid w:val="00BE0BBF"/>
    <w:pPr>
      <w:spacing w:before="100" w:beforeAutospacing="1" w:after="100" w:afterAutospacing="1"/>
      <w:jc w:val="left"/>
    </w:pPr>
    <w:rPr>
      <w:rFonts w:eastAsia="Times New Roman"/>
      <w:sz w:val="24"/>
      <w:szCs w:val="24"/>
      <w:lang w:eastAsia="ru-RU"/>
    </w:rPr>
  </w:style>
  <w:style w:type="paragraph" w:styleId="BodyTextIndent">
    <w:name w:val="Body Text Indent"/>
    <w:basedOn w:val="Normal"/>
    <w:link w:val="BodyTextIndentChar"/>
    <w:uiPriority w:val="99"/>
    <w:rsid w:val="00BE0BBF"/>
    <w:pPr>
      <w:spacing w:after="120"/>
      <w:ind w:left="283"/>
      <w:jc w:val="left"/>
    </w:pPr>
    <w:rPr>
      <w:rFonts w:eastAsia="Times New Roman"/>
      <w:sz w:val="24"/>
      <w:szCs w:val="24"/>
    </w:rPr>
  </w:style>
  <w:style w:type="character" w:customStyle="1" w:styleId="BodyTextIndentChar">
    <w:name w:val="Body Text Indent Char"/>
    <w:basedOn w:val="DefaultParagraphFont"/>
    <w:link w:val="BodyTextIndent"/>
    <w:uiPriority w:val="99"/>
    <w:locked/>
    <w:rsid w:val="00BE0BBF"/>
    <w:rPr>
      <w:rFonts w:eastAsia="Times New Roman" w:cs="Times New Roman"/>
      <w:sz w:val="24"/>
      <w:szCs w:val="24"/>
    </w:rPr>
  </w:style>
  <w:style w:type="paragraph" w:styleId="BodyTextIndent3">
    <w:name w:val="Body Text Indent 3"/>
    <w:basedOn w:val="Normal"/>
    <w:link w:val="BodyTextIndent3Char"/>
    <w:uiPriority w:val="99"/>
    <w:rsid w:val="00BE0BBF"/>
    <w:pPr>
      <w:spacing w:after="120"/>
      <w:ind w:left="283"/>
      <w:jc w:val="left"/>
    </w:pPr>
    <w:rPr>
      <w:rFonts w:eastAsia="SimSun"/>
      <w:sz w:val="16"/>
      <w:szCs w:val="16"/>
      <w:lang w:eastAsia="zh-CN"/>
    </w:rPr>
  </w:style>
  <w:style w:type="character" w:customStyle="1" w:styleId="BodyTextIndent3Char">
    <w:name w:val="Body Text Indent 3 Char"/>
    <w:basedOn w:val="DefaultParagraphFont"/>
    <w:link w:val="BodyTextIndent3"/>
    <w:uiPriority w:val="99"/>
    <w:locked/>
    <w:rsid w:val="00BE0BBF"/>
    <w:rPr>
      <w:rFonts w:eastAsia="SimSun" w:cs="Times New Roman"/>
      <w:sz w:val="16"/>
      <w:szCs w:val="16"/>
      <w:lang w:eastAsia="zh-CN"/>
    </w:rPr>
  </w:style>
  <w:style w:type="paragraph" w:styleId="NoSpacing">
    <w:name w:val="No Spacing"/>
    <w:link w:val="NoSpacingChar"/>
    <w:uiPriority w:val="99"/>
    <w:qFormat/>
    <w:rsid w:val="00BE0BBF"/>
    <w:rPr>
      <w:rFonts w:ascii="Calibri" w:hAnsi="Calibri"/>
    </w:rPr>
  </w:style>
  <w:style w:type="character" w:customStyle="1" w:styleId="NoSpacingChar">
    <w:name w:val="No Spacing Char"/>
    <w:link w:val="NoSpacing"/>
    <w:uiPriority w:val="99"/>
    <w:locked/>
    <w:rsid w:val="00BE0BBF"/>
    <w:rPr>
      <w:rFonts w:ascii="Calibri" w:hAnsi="Calibri"/>
      <w:sz w:val="22"/>
      <w:lang w:val="ru-RU" w:eastAsia="ru-RU"/>
    </w:rPr>
  </w:style>
  <w:style w:type="paragraph" w:styleId="DocumentMap">
    <w:name w:val="Document Map"/>
    <w:basedOn w:val="Normal"/>
    <w:link w:val="DocumentMapChar"/>
    <w:uiPriority w:val="99"/>
    <w:semiHidden/>
    <w:rsid w:val="00BE0BBF"/>
    <w:pPr>
      <w:shd w:val="clear" w:color="auto" w:fill="000080"/>
    </w:pPr>
    <w:rPr>
      <w:rFonts w:ascii="Tahoma" w:eastAsia="Times New Roman" w:hAnsi="Tahoma" w:cs="Tahoma"/>
      <w:sz w:val="20"/>
      <w:szCs w:val="20"/>
    </w:rPr>
  </w:style>
  <w:style w:type="character" w:customStyle="1" w:styleId="DocumentMapChar">
    <w:name w:val="Document Map Char"/>
    <w:basedOn w:val="DefaultParagraphFont"/>
    <w:link w:val="DocumentMap"/>
    <w:uiPriority w:val="99"/>
    <w:semiHidden/>
    <w:locked/>
    <w:rsid w:val="00BE0BBF"/>
    <w:rPr>
      <w:rFonts w:ascii="Tahoma" w:hAnsi="Tahoma" w:cs="Tahoma"/>
      <w:sz w:val="20"/>
      <w:szCs w:val="20"/>
      <w:shd w:val="clear" w:color="auto" w:fill="000080"/>
      <w:lang w:eastAsia="en-US"/>
    </w:rPr>
  </w:style>
  <w:style w:type="paragraph" w:styleId="PlainText">
    <w:name w:val="Plain Text"/>
    <w:basedOn w:val="Normal"/>
    <w:link w:val="PlainTextChar"/>
    <w:uiPriority w:val="99"/>
    <w:rsid w:val="00BE0BBF"/>
    <w:pPr>
      <w:jc w:val="left"/>
    </w:pPr>
    <w:rPr>
      <w:rFonts w:ascii="Courier New" w:eastAsia="Times New Roman" w:hAnsi="Courier New" w:cs="Courier New"/>
      <w:sz w:val="20"/>
      <w:szCs w:val="20"/>
      <w:lang w:eastAsia="ru-RU"/>
    </w:rPr>
  </w:style>
  <w:style w:type="character" w:customStyle="1" w:styleId="PlainTextChar">
    <w:name w:val="Plain Text Char"/>
    <w:basedOn w:val="DefaultParagraphFont"/>
    <w:link w:val="PlainText"/>
    <w:uiPriority w:val="99"/>
    <w:locked/>
    <w:rsid w:val="00BE0BBF"/>
    <w:rPr>
      <w:rFonts w:ascii="Courier New" w:hAnsi="Courier New" w:cs="Courier New"/>
      <w:sz w:val="20"/>
      <w:szCs w:val="20"/>
    </w:rPr>
  </w:style>
  <w:style w:type="character" w:customStyle="1" w:styleId="TitleChar1">
    <w:name w:val="Title Char1"/>
    <w:aliases w:val="Знак Char1"/>
    <w:uiPriority w:val="99"/>
    <w:locked/>
    <w:rsid w:val="00BE0BBF"/>
    <w:rPr>
      <w:b/>
      <w:sz w:val="28"/>
    </w:rPr>
  </w:style>
  <w:style w:type="paragraph" w:styleId="Title">
    <w:name w:val="Title"/>
    <w:aliases w:val="Знак"/>
    <w:basedOn w:val="Normal"/>
    <w:link w:val="TitleChar"/>
    <w:uiPriority w:val="99"/>
    <w:qFormat/>
    <w:locked/>
    <w:rsid w:val="00BE0BBF"/>
    <w:pPr>
      <w:jc w:val="center"/>
    </w:pPr>
    <w:rPr>
      <w:rFonts w:eastAsia="Times New Roman"/>
      <w:b/>
      <w:szCs w:val="20"/>
      <w:lang w:eastAsia="ru-RU"/>
    </w:rPr>
  </w:style>
  <w:style w:type="character" w:customStyle="1" w:styleId="TitleChar">
    <w:name w:val="Title Char"/>
    <w:aliases w:val="Знак Char"/>
    <w:basedOn w:val="DefaultParagraphFont"/>
    <w:link w:val="Title"/>
    <w:uiPriority w:val="99"/>
    <w:locked/>
    <w:rsid w:val="00BE0BBF"/>
    <w:rPr>
      <w:rFonts w:eastAsia="Times New Roman" w:cs="Times New Roman"/>
      <w:b/>
      <w:sz w:val="20"/>
      <w:szCs w:val="20"/>
    </w:rPr>
  </w:style>
  <w:style w:type="character" w:customStyle="1" w:styleId="4">
    <w:name w:val="Основной текст (4)_"/>
    <w:link w:val="40"/>
    <w:uiPriority w:val="99"/>
    <w:locked/>
    <w:rsid w:val="00BE0BBF"/>
    <w:rPr>
      <w:sz w:val="27"/>
      <w:shd w:val="clear" w:color="auto" w:fill="FFFFFF"/>
    </w:rPr>
  </w:style>
  <w:style w:type="paragraph" w:customStyle="1" w:styleId="40">
    <w:name w:val="Основной текст (4)"/>
    <w:basedOn w:val="Normal"/>
    <w:link w:val="4"/>
    <w:uiPriority w:val="99"/>
    <w:rsid w:val="00BE0BBF"/>
    <w:pPr>
      <w:shd w:val="clear" w:color="auto" w:fill="FFFFFF"/>
      <w:spacing w:before="1560" w:line="643" w:lineRule="exact"/>
      <w:jc w:val="center"/>
    </w:pPr>
    <w:rPr>
      <w:sz w:val="27"/>
      <w:szCs w:val="20"/>
      <w:shd w:val="clear" w:color="auto" w:fill="FFFFFF"/>
      <w:lang w:eastAsia="ru-RU"/>
    </w:rPr>
  </w:style>
  <w:style w:type="paragraph" w:customStyle="1" w:styleId="ConsPlusNormal">
    <w:name w:val="ConsPlusNormal"/>
    <w:uiPriority w:val="99"/>
    <w:rsid w:val="00BE0BBF"/>
    <w:pPr>
      <w:autoSpaceDE w:val="0"/>
      <w:autoSpaceDN w:val="0"/>
      <w:adjustRightInd w:val="0"/>
      <w:ind w:firstLine="720"/>
    </w:pPr>
    <w:rPr>
      <w:rFonts w:ascii="Arial" w:eastAsia="Times New Roman" w:hAnsi="Arial" w:cs="Arial"/>
      <w:sz w:val="20"/>
      <w:szCs w:val="20"/>
    </w:rPr>
  </w:style>
  <w:style w:type="paragraph" w:customStyle="1" w:styleId="10">
    <w:name w:val="Без интервала1"/>
    <w:uiPriority w:val="99"/>
    <w:rsid w:val="00BE0BBF"/>
    <w:rPr>
      <w:rFonts w:ascii="Calibri" w:eastAsia="Times New Roman" w:hAnsi="Calibri"/>
      <w:lang w:eastAsia="en-US"/>
    </w:rPr>
  </w:style>
  <w:style w:type="character" w:customStyle="1" w:styleId="11">
    <w:name w:val="Основной текст (11)"/>
    <w:basedOn w:val="DefaultParagraphFont"/>
    <w:link w:val="111"/>
    <w:uiPriority w:val="99"/>
    <w:locked/>
    <w:rsid w:val="00BE0BBF"/>
    <w:rPr>
      <w:rFonts w:cs="Times New Roman"/>
      <w:shd w:val="clear" w:color="auto" w:fill="FFFFFF"/>
    </w:rPr>
  </w:style>
  <w:style w:type="paragraph" w:customStyle="1" w:styleId="111">
    <w:name w:val="Основной текст (11)1"/>
    <w:basedOn w:val="Normal"/>
    <w:link w:val="11"/>
    <w:uiPriority w:val="99"/>
    <w:rsid w:val="00BE0BBF"/>
    <w:pPr>
      <w:shd w:val="clear" w:color="auto" w:fill="FFFFFF"/>
      <w:spacing w:after="60" w:line="240" w:lineRule="atLeast"/>
      <w:jc w:val="left"/>
    </w:pPr>
    <w:rPr>
      <w:sz w:val="22"/>
      <w:szCs w:val="22"/>
      <w:shd w:val="clear" w:color="auto" w:fill="FFFFFF"/>
      <w:lang w:eastAsia="ru-RU"/>
    </w:rPr>
  </w:style>
  <w:style w:type="character" w:customStyle="1" w:styleId="8">
    <w:name w:val="Основной текст (8)"/>
    <w:basedOn w:val="DefaultParagraphFont"/>
    <w:link w:val="81"/>
    <w:uiPriority w:val="99"/>
    <w:locked/>
    <w:rsid w:val="00BE0BBF"/>
    <w:rPr>
      <w:rFonts w:cs="Times New Roman"/>
      <w:sz w:val="26"/>
      <w:szCs w:val="26"/>
      <w:shd w:val="clear" w:color="auto" w:fill="FFFFFF"/>
    </w:rPr>
  </w:style>
  <w:style w:type="paragraph" w:customStyle="1" w:styleId="81">
    <w:name w:val="Основной текст (8)1"/>
    <w:basedOn w:val="Normal"/>
    <w:link w:val="8"/>
    <w:uiPriority w:val="99"/>
    <w:rsid w:val="00BE0BBF"/>
    <w:pPr>
      <w:shd w:val="clear" w:color="auto" w:fill="FFFFFF"/>
      <w:spacing w:before="420" w:line="480" w:lineRule="exact"/>
      <w:ind w:hanging="300"/>
    </w:pPr>
    <w:rPr>
      <w:sz w:val="26"/>
      <w:szCs w:val="26"/>
      <w:shd w:val="clear" w:color="auto" w:fill="FFFFFF"/>
      <w:lang w:eastAsia="ru-RU"/>
    </w:rPr>
  </w:style>
  <w:style w:type="character" w:customStyle="1" w:styleId="normalchar">
    <w:name w:val="normal__char"/>
    <w:basedOn w:val="DefaultParagraphFont"/>
    <w:uiPriority w:val="99"/>
    <w:rsid w:val="00BE0BBF"/>
    <w:rPr>
      <w:rFonts w:cs="Times New Roman"/>
    </w:rPr>
  </w:style>
  <w:style w:type="character" w:customStyle="1" w:styleId="BodyTextChar1">
    <w:name w:val="Body Text Char1"/>
    <w:uiPriority w:val="99"/>
    <w:locked/>
    <w:rsid w:val="00BE0BBF"/>
    <w:rPr>
      <w:rFonts w:ascii="MS Serif" w:hAnsi="MS Serif"/>
      <w:b/>
      <w:sz w:val="28"/>
    </w:rPr>
  </w:style>
  <w:style w:type="paragraph" w:customStyle="1" w:styleId="Style14">
    <w:name w:val="Style14"/>
    <w:basedOn w:val="Normal"/>
    <w:uiPriority w:val="99"/>
    <w:rsid w:val="00BE0BBF"/>
    <w:pPr>
      <w:widowControl w:val="0"/>
      <w:autoSpaceDE w:val="0"/>
      <w:autoSpaceDN w:val="0"/>
      <w:adjustRightInd w:val="0"/>
      <w:spacing w:line="293" w:lineRule="exact"/>
      <w:jc w:val="center"/>
    </w:pPr>
    <w:rPr>
      <w:rFonts w:eastAsia="Times New Roman"/>
      <w:sz w:val="24"/>
      <w:szCs w:val="24"/>
      <w:lang w:eastAsia="ru-RU"/>
    </w:rPr>
  </w:style>
  <w:style w:type="paragraph" w:customStyle="1" w:styleId="22">
    <w:name w:val="Абзац списка2"/>
    <w:basedOn w:val="Normal"/>
    <w:uiPriority w:val="99"/>
    <w:rsid w:val="00BE0BBF"/>
    <w:pPr>
      <w:ind w:left="708"/>
    </w:pPr>
    <w:rPr>
      <w:szCs w:val="24"/>
    </w:rPr>
  </w:style>
  <w:style w:type="paragraph" w:customStyle="1" w:styleId="13">
    <w:name w:val="Абзац списка1"/>
    <w:basedOn w:val="Normal"/>
    <w:link w:val="ListParagraphChar1"/>
    <w:uiPriority w:val="99"/>
    <w:rsid w:val="00BE0BBF"/>
    <w:pPr>
      <w:spacing w:after="200" w:line="276" w:lineRule="auto"/>
      <w:ind w:left="720"/>
      <w:contextualSpacing/>
      <w:jc w:val="left"/>
    </w:pPr>
    <w:rPr>
      <w:rFonts w:ascii="Calibri" w:hAnsi="Calibri"/>
      <w:sz w:val="20"/>
      <w:szCs w:val="20"/>
      <w:lang w:eastAsia="ru-RU"/>
    </w:rPr>
  </w:style>
  <w:style w:type="character" w:customStyle="1" w:styleId="ListParagraphChar1">
    <w:name w:val="List Paragraph Char1"/>
    <w:link w:val="13"/>
    <w:uiPriority w:val="99"/>
    <w:locked/>
    <w:rsid w:val="00BE0BBF"/>
    <w:rPr>
      <w:rFonts w:ascii="Calibri" w:hAnsi="Calibri"/>
      <w:sz w:val="20"/>
    </w:rPr>
  </w:style>
  <w:style w:type="paragraph" w:customStyle="1" w:styleId="23">
    <w:name w:val="Без интервала2"/>
    <w:uiPriority w:val="99"/>
    <w:rsid w:val="00BE0BBF"/>
    <w:rPr>
      <w:rFonts w:ascii="Calibri" w:eastAsia="Times New Roman" w:hAnsi="Calibri"/>
      <w:lang w:eastAsia="en-US"/>
    </w:rPr>
  </w:style>
  <w:style w:type="character" w:customStyle="1" w:styleId="BalloonTextChar1">
    <w:name w:val="Balloon Text Char1"/>
    <w:uiPriority w:val="99"/>
    <w:locked/>
    <w:rsid w:val="00BE0BBF"/>
    <w:rPr>
      <w:rFonts w:ascii="Tahoma" w:hAnsi="Tahoma"/>
      <w:sz w:val="16"/>
      <w:lang w:val="ru-RU" w:eastAsia="ru-RU"/>
    </w:rPr>
  </w:style>
  <w:style w:type="paragraph" w:customStyle="1" w:styleId="introtext">
    <w:name w:val="intro_text"/>
    <w:basedOn w:val="Normal"/>
    <w:uiPriority w:val="99"/>
    <w:rsid w:val="00BE0BBF"/>
    <w:pPr>
      <w:spacing w:before="100" w:beforeAutospacing="1" w:after="100" w:afterAutospacing="1"/>
      <w:jc w:val="left"/>
    </w:pPr>
    <w:rPr>
      <w:rFonts w:eastAsia="Times New Roman"/>
      <w:sz w:val="24"/>
      <w:szCs w:val="24"/>
      <w:lang w:eastAsia="ru-RU"/>
    </w:rPr>
  </w:style>
  <w:style w:type="character" w:customStyle="1" w:styleId="catitemdatecreated1">
    <w:name w:val="catitemdatecreated1"/>
    <w:basedOn w:val="DefaultParagraphFont"/>
    <w:uiPriority w:val="99"/>
    <w:rsid w:val="00BE0BBF"/>
    <w:rPr>
      <w:rFonts w:cs="Times New Roman"/>
      <w:color w:val="999999"/>
      <w:sz w:val="17"/>
      <w:szCs w:val="17"/>
    </w:rPr>
  </w:style>
  <w:style w:type="character" w:customStyle="1" w:styleId="catitemauthor1">
    <w:name w:val="catitemauthor1"/>
    <w:basedOn w:val="DefaultParagraphFont"/>
    <w:uiPriority w:val="99"/>
    <w:rsid w:val="00BE0BBF"/>
    <w:rPr>
      <w:rFonts w:cs="Times New Roman"/>
    </w:rPr>
  </w:style>
  <w:style w:type="paragraph" w:customStyle="1" w:styleId="underhead">
    <w:name w:val="under_head"/>
    <w:basedOn w:val="Normal"/>
    <w:uiPriority w:val="99"/>
    <w:rsid w:val="00BE0BBF"/>
    <w:pPr>
      <w:spacing w:before="100" w:beforeAutospacing="1" w:after="100" w:afterAutospacing="1"/>
      <w:jc w:val="left"/>
    </w:pPr>
    <w:rPr>
      <w:rFonts w:eastAsia="Times New Roman"/>
      <w:sz w:val="24"/>
      <w:szCs w:val="24"/>
      <w:lang w:eastAsia="ru-RU"/>
    </w:rPr>
  </w:style>
  <w:style w:type="character" w:customStyle="1" w:styleId="apple-converted-space">
    <w:name w:val="apple-converted-space"/>
    <w:basedOn w:val="DefaultParagraphFont"/>
    <w:uiPriority w:val="99"/>
    <w:rsid w:val="00BE0BBF"/>
    <w:rPr>
      <w:rFonts w:cs="Times New Roman"/>
    </w:rPr>
  </w:style>
  <w:style w:type="character" w:customStyle="1" w:styleId="FooterChar1">
    <w:name w:val="Footer Char1"/>
    <w:uiPriority w:val="99"/>
    <w:locked/>
    <w:rsid w:val="00BE0BBF"/>
    <w:rPr>
      <w:lang w:val="ru-RU" w:eastAsia="ru-RU"/>
    </w:rPr>
  </w:style>
  <w:style w:type="character" w:customStyle="1" w:styleId="catitemhits">
    <w:name w:val="catitemhits"/>
    <w:basedOn w:val="DefaultParagraphFont"/>
    <w:uiPriority w:val="99"/>
    <w:rsid w:val="00BE0BBF"/>
    <w:rPr>
      <w:rFonts w:cs="Times New Roman"/>
    </w:rPr>
  </w:style>
  <w:style w:type="paragraph" w:customStyle="1" w:styleId="author">
    <w:name w:val="author"/>
    <w:basedOn w:val="Normal"/>
    <w:uiPriority w:val="99"/>
    <w:rsid w:val="00BE0BBF"/>
    <w:pPr>
      <w:spacing w:before="100" w:beforeAutospacing="1" w:after="100" w:afterAutospacing="1"/>
      <w:jc w:val="left"/>
    </w:pPr>
    <w:rPr>
      <w:rFonts w:eastAsia="Times New Roman"/>
      <w:sz w:val="24"/>
      <w:szCs w:val="24"/>
      <w:lang w:eastAsia="ru-RU"/>
    </w:rPr>
  </w:style>
  <w:style w:type="character" w:customStyle="1" w:styleId="50">
    <w:name w:val="Знак Знак5"/>
    <w:uiPriority w:val="99"/>
    <w:rsid w:val="00BE0BBF"/>
    <w:rPr>
      <w:rFonts w:ascii="MS Serif" w:hAnsi="MS Serif"/>
      <w:b/>
      <w:sz w:val="28"/>
    </w:rPr>
  </w:style>
  <w:style w:type="character" w:customStyle="1" w:styleId="FontStyle21">
    <w:name w:val="Font Style21"/>
    <w:basedOn w:val="DefaultParagraphFont"/>
    <w:uiPriority w:val="99"/>
    <w:rsid w:val="00BE0BBF"/>
    <w:rPr>
      <w:rFonts w:ascii="Calibri" w:hAnsi="Calibri" w:cs="Calibri"/>
      <w:b/>
      <w:bCs/>
      <w:sz w:val="22"/>
      <w:szCs w:val="22"/>
    </w:rPr>
  </w:style>
  <w:style w:type="paragraph" w:customStyle="1" w:styleId="p1">
    <w:name w:val="p1"/>
    <w:basedOn w:val="Normal"/>
    <w:uiPriority w:val="99"/>
    <w:rsid w:val="00BE0BBF"/>
    <w:pPr>
      <w:spacing w:before="100" w:beforeAutospacing="1" w:after="100" w:afterAutospacing="1"/>
      <w:jc w:val="left"/>
    </w:pPr>
    <w:rPr>
      <w:rFonts w:eastAsia="Times New Roman"/>
      <w:sz w:val="24"/>
      <w:szCs w:val="24"/>
      <w:lang w:eastAsia="ru-RU"/>
    </w:rPr>
  </w:style>
  <w:style w:type="character" w:styleId="Emphasis">
    <w:name w:val="Emphasis"/>
    <w:basedOn w:val="DefaultParagraphFont"/>
    <w:uiPriority w:val="99"/>
    <w:qFormat/>
    <w:locked/>
    <w:rsid w:val="00BE0BBF"/>
    <w:rPr>
      <w:rFonts w:cs="Times New Roman"/>
      <w:i/>
      <w:iCs/>
    </w:rPr>
  </w:style>
  <w:style w:type="paragraph" w:customStyle="1" w:styleId="Iniiaiieoaeno21">
    <w:name w:val="Iniiaiie oaeno 21"/>
    <w:basedOn w:val="Normal"/>
    <w:uiPriority w:val="99"/>
    <w:rsid w:val="00BE0BBF"/>
    <w:pPr>
      <w:widowControl w:val="0"/>
      <w:overflowPunct w:val="0"/>
      <w:autoSpaceDE w:val="0"/>
      <w:autoSpaceDN w:val="0"/>
      <w:adjustRightInd w:val="0"/>
      <w:ind w:right="283" w:firstLine="567"/>
    </w:pPr>
    <w:rPr>
      <w:rFonts w:eastAsia="Times New Roman"/>
      <w:szCs w:val="20"/>
      <w:lang w:eastAsia="ru-RU"/>
    </w:rPr>
  </w:style>
  <w:style w:type="paragraph" w:customStyle="1" w:styleId="14">
    <w:name w:val="Обычный1"/>
    <w:uiPriority w:val="99"/>
    <w:rsid w:val="00BE0BBF"/>
    <w:pPr>
      <w:widowControl w:val="0"/>
      <w:spacing w:line="312" w:lineRule="auto"/>
      <w:ind w:firstLine="720"/>
    </w:pPr>
    <w:rPr>
      <w:rFonts w:ascii="Courier New" w:eastAsia="Times New Roman" w:hAnsi="Courier New"/>
      <w:sz w:val="18"/>
      <w:szCs w:val="20"/>
    </w:rPr>
  </w:style>
  <w:style w:type="character" w:customStyle="1" w:styleId="a0">
    <w:name w:val="Знак Знак Знак"/>
    <w:uiPriority w:val="99"/>
    <w:rsid w:val="00BE0BBF"/>
    <w:rPr>
      <w:rFonts w:ascii="Times New Roman" w:hAnsi="Times New Roman"/>
      <w:sz w:val="24"/>
      <w:lang w:eastAsia="ru-RU"/>
    </w:rPr>
  </w:style>
  <w:style w:type="character" w:customStyle="1" w:styleId="41">
    <w:name w:val="Знак Знак4"/>
    <w:basedOn w:val="DefaultParagraphFont"/>
    <w:uiPriority w:val="99"/>
    <w:rsid w:val="00BE0BBF"/>
    <w:rPr>
      <w:rFonts w:eastAsia="SimSun" w:cs="Times New Roman"/>
      <w:sz w:val="24"/>
      <w:szCs w:val="24"/>
      <w:lang w:eastAsia="zh-CN"/>
    </w:rPr>
  </w:style>
  <w:style w:type="character" w:customStyle="1" w:styleId="spelle">
    <w:name w:val="spelle"/>
    <w:basedOn w:val="DefaultParagraphFont"/>
    <w:uiPriority w:val="99"/>
    <w:rsid w:val="00BE0BBF"/>
    <w:rPr>
      <w:rFonts w:cs="Times New Roman"/>
    </w:rPr>
  </w:style>
  <w:style w:type="character" w:customStyle="1" w:styleId="rphighlightallclassrphighlightsubjectclass">
    <w:name w:val="rphighlightallclass rphighlightsubjectclass"/>
    <w:basedOn w:val="DefaultParagraphFont"/>
    <w:uiPriority w:val="99"/>
    <w:rsid w:val="00BE0BBF"/>
    <w:rPr>
      <w:rFonts w:cs="Times New Roman"/>
    </w:rPr>
  </w:style>
  <w:style w:type="character" w:customStyle="1" w:styleId="itemauthor">
    <w:name w:val="itemauthor"/>
    <w:basedOn w:val="DefaultParagraphFont"/>
    <w:uiPriority w:val="99"/>
    <w:rsid w:val="00BE0BBF"/>
    <w:rPr>
      <w:rFonts w:cs="Times New Roman"/>
    </w:rPr>
  </w:style>
  <w:style w:type="character" w:customStyle="1" w:styleId="itemdatecreated">
    <w:name w:val="itemdatecreated"/>
    <w:basedOn w:val="DefaultParagraphFont"/>
    <w:uiPriority w:val="99"/>
    <w:rsid w:val="00BE0BBF"/>
    <w:rPr>
      <w:rFonts w:cs="Times New Roman"/>
    </w:rPr>
  </w:style>
  <w:style w:type="character" w:customStyle="1" w:styleId="itemhits">
    <w:name w:val="itemhits"/>
    <w:basedOn w:val="DefaultParagraphFont"/>
    <w:uiPriority w:val="99"/>
    <w:rsid w:val="00BE0BBF"/>
    <w:rPr>
      <w:rFonts w:cs="Times New Roman"/>
    </w:rPr>
  </w:style>
  <w:style w:type="character" w:customStyle="1" w:styleId="catitemauthor">
    <w:name w:val="catitemauthor"/>
    <w:basedOn w:val="DefaultParagraphFont"/>
    <w:uiPriority w:val="99"/>
    <w:rsid w:val="00BE0BBF"/>
    <w:rPr>
      <w:rFonts w:cs="Times New Roman"/>
    </w:rPr>
  </w:style>
  <w:style w:type="character" w:styleId="EndnoteReference">
    <w:name w:val="endnote reference"/>
    <w:basedOn w:val="DefaultParagraphFont"/>
    <w:uiPriority w:val="99"/>
    <w:semiHidden/>
    <w:rsid w:val="00BE0BBF"/>
    <w:rPr>
      <w:rFonts w:cs="Times New Roman"/>
      <w:vertAlign w:val="superscript"/>
    </w:rPr>
  </w:style>
  <w:style w:type="paragraph" w:customStyle="1" w:styleId="Style3">
    <w:name w:val="Style3"/>
    <w:basedOn w:val="Normal"/>
    <w:uiPriority w:val="99"/>
    <w:rsid w:val="00BE0BBF"/>
    <w:pPr>
      <w:widowControl w:val="0"/>
      <w:autoSpaceDE w:val="0"/>
      <w:autoSpaceDN w:val="0"/>
      <w:adjustRightInd w:val="0"/>
      <w:spacing w:line="361" w:lineRule="exact"/>
      <w:ind w:firstLine="701"/>
    </w:pPr>
    <w:rPr>
      <w:rFonts w:eastAsia="Times New Roman"/>
      <w:sz w:val="24"/>
      <w:szCs w:val="24"/>
      <w:lang w:eastAsia="ru-RU"/>
    </w:rPr>
  </w:style>
  <w:style w:type="character" w:customStyle="1" w:styleId="FontStyle12">
    <w:name w:val="Font Style12"/>
    <w:uiPriority w:val="99"/>
    <w:rsid w:val="00BE0BBF"/>
    <w:rPr>
      <w:rFonts w:ascii="Times New Roman" w:hAnsi="Times New Roman"/>
      <w:sz w:val="28"/>
    </w:rPr>
  </w:style>
  <w:style w:type="character" w:customStyle="1" w:styleId="itemimage">
    <w:name w:val="itemimage"/>
    <w:basedOn w:val="DefaultParagraphFont"/>
    <w:uiPriority w:val="99"/>
    <w:rsid w:val="00BE0BBF"/>
    <w:rPr>
      <w:rFonts w:cs="Times New Roman"/>
    </w:rPr>
  </w:style>
  <w:style w:type="character" w:customStyle="1" w:styleId="itemauthor1">
    <w:name w:val="itemauthor1"/>
    <w:basedOn w:val="DefaultParagraphFont"/>
    <w:uiPriority w:val="99"/>
    <w:rsid w:val="00BE0BBF"/>
    <w:rPr>
      <w:rFonts w:cs="Times New Roman"/>
    </w:rPr>
  </w:style>
  <w:style w:type="character" w:customStyle="1" w:styleId="itemtextresizertitle">
    <w:name w:val="itemtextresizertitle"/>
    <w:basedOn w:val="DefaultParagraphFont"/>
    <w:uiPriority w:val="99"/>
    <w:rsid w:val="00BE0BBF"/>
    <w:rPr>
      <w:rFonts w:cs="Times New Roman"/>
    </w:rPr>
  </w:style>
  <w:style w:type="character" w:customStyle="1" w:styleId="itemdatecreated1">
    <w:name w:val="itemdatecreated1"/>
    <w:basedOn w:val="DefaultParagraphFont"/>
    <w:uiPriority w:val="99"/>
    <w:rsid w:val="00BE0BBF"/>
    <w:rPr>
      <w:rFonts w:cs="Times New Roman"/>
      <w:color w:val="999999"/>
      <w:sz w:val="17"/>
      <w:szCs w:val="17"/>
    </w:rPr>
  </w:style>
  <w:style w:type="character" w:customStyle="1" w:styleId="catitemimage">
    <w:name w:val="catitemimage"/>
    <w:basedOn w:val="DefaultParagraphFont"/>
    <w:uiPriority w:val="99"/>
    <w:rsid w:val="00BE0BBF"/>
    <w:rPr>
      <w:rFonts w:cs="Times New Roman"/>
    </w:rPr>
  </w:style>
  <w:style w:type="character" w:styleId="FollowedHyperlink">
    <w:name w:val="FollowedHyperlink"/>
    <w:basedOn w:val="DefaultParagraphFont"/>
    <w:uiPriority w:val="99"/>
    <w:rsid w:val="00BE0BBF"/>
    <w:rPr>
      <w:rFonts w:cs="Times New Roman"/>
      <w:color w:val="800080"/>
      <w:u w:val="single"/>
    </w:rPr>
  </w:style>
  <w:style w:type="paragraph" w:customStyle="1" w:styleId="ListParagraph1">
    <w:name w:val="List Paragraph1"/>
    <w:basedOn w:val="Normal"/>
    <w:link w:val="ListParagraphChar"/>
    <w:uiPriority w:val="99"/>
    <w:rsid w:val="00BE0BBF"/>
    <w:pPr>
      <w:spacing w:after="200" w:line="276" w:lineRule="auto"/>
      <w:ind w:left="720"/>
      <w:contextualSpacing/>
      <w:jc w:val="left"/>
    </w:pPr>
    <w:rPr>
      <w:rFonts w:ascii="Calibri" w:hAnsi="Calibri"/>
      <w:sz w:val="20"/>
      <w:szCs w:val="20"/>
    </w:rPr>
  </w:style>
  <w:style w:type="character" w:customStyle="1" w:styleId="ListParagraphChar">
    <w:name w:val="List Paragraph Char"/>
    <w:link w:val="ListParagraph1"/>
    <w:uiPriority w:val="99"/>
    <w:locked/>
    <w:rsid w:val="00BE0BBF"/>
    <w:rPr>
      <w:rFonts w:ascii="Calibri" w:hAnsi="Calibri"/>
      <w:sz w:val="20"/>
      <w:lang w:eastAsia="en-US"/>
    </w:rPr>
  </w:style>
  <w:style w:type="paragraph" w:customStyle="1" w:styleId="211">
    <w:name w:val="Без интервала21"/>
    <w:uiPriority w:val="99"/>
    <w:rsid w:val="00BE0BBF"/>
    <w:rPr>
      <w:rFonts w:ascii="Calibri" w:eastAsia="Times New Roman" w:hAnsi="Calibri"/>
      <w:lang w:eastAsia="en-US"/>
    </w:rPr>
  </w:style>
  <w:style w:type="character" w:customStyle="1" w:styleId="labellabel-success">
    <w:name w:val="label label-success"/>
    <w:basedOn w:val="DefaultParagraphFont"/>
    <w:uiPriority w:val="99"/>
    <w:rsid w:val="00BE0BBF"/>
    <w:rPr>
      <w:rFonts w:cs="Times New Roman"/>
    </w:rPr>
  </w:style>
  <w:style w:type="character" w:customStyle="1" w:styleId="c27">
    <w:name w:val="c27"/>
    <w:basedOn w:val="DefaultParagraphFont"/>
    <w:uiPriority w:val="99"/>
    <w:rsid w:val="00BE0BBF"/>
    <w:rPr>
      <w:rFonts w:cs="Times New Roman"/>
    </w:rPr>
  </w:style>
  <w:style w:type="paragraph" w:customStyle="1" w:styleId="110">
    <w:name w:val="Абзац списка11"/>
    <w:basedOn w:val="Normal"/>
    <w:uiPriority w:val="99"/>
    <w:rsid w:val="00BE0BBF"/>
    <w:pPr>
      <w:spacing w:after="200" w:line="276" w:lineRule="auto"/>
      <w:ind w:left="720"/>
      <w:contextualSpacing/>
      <w:jc w:val="left"/>
    </w:pPr>
    <w:rPr>
      <w:rFonts w:ascii="Calibri" w:hAnsi="Calibri"/>
      <w:sz w:val="22"/>
      <w:szCs w:val="22"/>
    </w:rPr>
  </w:style>
  <w:style w:type="paragraph" w:customStyle="1" w:styleId="p2">
    <w:name w:val="p2"/>
    <w:basedOn w:val="Normal"/>
    <w:uiPriority w:val="99"/>
    <w:rsid w:val="00BE0BBF"/>
    <w:pPr>
      <w:spacing w:before="100" w:beforeAutospacing="1" w:after="100" w:afterAutospacing="1"/>
      <w:jc w:val="left"/>
    </w:pPr>
    <w:rPr>
      <w:rFonts w:eastAsia="Times New Roman"/>
      <w:sz w:val="24"/>
      <w:szCs w:val="24"/>
      <w:lang w:eastAsia="ru-RU"/>
    </w:rPr>
  </w:style>
  <w:style w:type="character" w:customStyle="1" w:styleId="s1">
    <w:name w:val="s1"/>
    <w:basedOn w:val="DefaultParagraphFont"/>
    <w:uiPriority w:val="99"/>
    <w:rsid w:val="00BE0BBF"/>
    <w:rPr>
      <w:rFonts w:cs="Times New Roman"/>
    </w:rPr>
  </w:style>
  <w:style w:type="paragraph" w:customStyle="1" w:styleId="p3">
    <w:name w:val="p3"/>
    <w:basedOn w:val="Normal"/>
    <w:uiPriority w:val="99"/>
    <w:rsid w:val="00BE0BBF"/>
    <w:pPr>
      <w:spacing w:before="100" w:beforeAutospacing="1" w:after="100" w:afterAutospacing="1"/>
      <w:jc w:val="left"/>
    </w:pPr>
    <w:rPr>
      <w:rFonts w:eastAsia="Times New Roman"/>
      <w:sz w:val="24"/>
      <w:szCs w:val="24"/>
      <w:lang w:eastAsia="ru-RU"/>
    </w:rPr>
  </w:style>
  <w:style w:type="character" w:customStyle="1" w:styleId="s2">
    <w:name w:val="s2"/>
    <w:basedOn w:val="DefaultParagraphFont"/>
    <w:uiPriority w:val="99"/>
    <w:rsid w:val="00BE0BBF"/>
    <w:rPr>
      <w:rFonts w:cs="Times New Roman"/>
    </w:rPr>
  </w:style>
  <w:style w:type="character" w:customStyle="1" w:styleId="s3">
    <w:name w:val="s3"/>
    <w:basedOn w:val="DefaultParagraphFont"/>
    <w:uiPriority w:val="99"/>
    <w:rsid w:val="00BE0BBF"/>
    <w:rPr>
      <w:rFonts w:cs="Times New Roman"/>
    </w:rPr>
  </w:style>
  <w:style w:type="character" w:customStyle="1" w:styleId="s4">
    <w:name w:val="s4"/>
    <w:basedOn w:val="DefaultParagraphFont"/>
    <w:uiPriority w:val="99"/>
    <w:rsid w:val="00BE0BBF"/>
    <w:rPr>
      <w:rFonts w:cs="Times New Roman"/>
    </w:rPr>
  </w:style>
  <w:style w:type="character" w:customStyle="1" w:styleId="catitemdatecreated">
    <w:name w:val="catitemdatecreated"/>
    <w:basedOn w:val="DefaultParagraphFont"/>
    <w:uiPriority w:val="99"/>
    <w:rsid w:val="00BE0BBF"/>
    <w:rPr>
      <w:rFonts w:cs="Times New Roman"/>
    </w:rPr>
  </w:style>
  <w:style w:type="paragraph" w:customStyle="1" w:styleId="ConsPlusCell">
    <w:name w:val="ConsPlusCell"/>
    <w:uiPriority w:val="99"/>
    <w:rsid w:val="00BE0BBF"/>
    <w:pPr>
      <w:widowControl w:val="0"/>
      <w:autoSpaceDE w:val="0"/>
      <w:autoSpaceDN w:val="0"/>
      <w:adjustRightInd w:val="0"/>
    </w:pPr>
    <w:rPr>
      <w:rFonts w:ascii="Arial" w:eastAsia="Times New Roman" w:hAnsi="Arial" w:cs="Arial"/>
      <w:sz w:val="20"/>
      <w:szCs w:val="20"/>
    </w:rPr>
  </w:style>
  <w:style w:type="character" w:customStyle="1" w:styleId="FontStyle13">
    <w:name w:val="Font Style13"/>
    <w:uiPriority w:val="99"/>
    <w:rsid w:val="00BE0BBF"/>
    <w:rPr>
      <w:rFonts w:ascii="Times New Roman" w:hAnsi="Times New Roman"/>
      <w:sz w:val="16"/>
    </w:rPr>
  </w:style>
  <w:style w:type="character" w:customStyle="1" w:styleId="a1">
    <w:name w:val="Основной текст_"/>
    <w:basedOn w:val="DefaultParagraphFont"/>
    <w:link w:val="24"/>
    <w:uiPriority w:val="99"/>
    <w:locked/>
    <w:rsid w:val="00BE0BBF"/>
    <w:rPr>
      <w:rFonts w:cs="Times New Roman"/>
      <w:sz w:val="26"/>
      <w:szCs w:val="26"/>
      <w:shd w:val="clear" w:color="auto" w:fill="FFFFFF"/>
      <w:lang w:val="tt-RU" w:eastAsia="tt-RU"/>
    </w:rPr>
  </w:style>
  <w:style w:type="paragraph" w:customStyle="1" w:styleId="24">
    <w:name w:val="Основной текст2"/>
    <w:basedOn w:val="Normal"/>
    <w:link w:val="a1"/>
    <w:uiPriority w:val="99"/>
    <w:rsid w:val="00BE0BBF"/>
    <w:pPr>
      <w:widowControl w:val="0"/>
      <w:shd w:val="clear" w:color="auto" w:fill="FFFFFF"/>
      <w:spacing w:line="331" w:lineRule="exact"/>
    </w:pPr>
    <w:rPr>
      <w:sz w:val="26"/>
      <w:szCs w:val="26"/>
      <w:shd w:val="clear" w:color="auto" w:fill="FFFFFF"/>
      <w:lang w:val="tt-RU" w:eastAsia="tt-RU"/>
    </w:rPr>
  </w:style>
  <w:style w:type="character" w:customStyle="1" w:styleId="15">
    <w:name w:val="Заголовок №1_"/>
    <w:link w:val="16"/>
    <w:uiPriority w:val="99"/>
    <w:locked/>
    <w:rsid w:val="00BE0BBF"/>
    <w:rPr>
      <w:b/>
      <w:spacing w:val="3"/>
      <w:sz w:val="25"/>
      <w:shd w:val="clear" w:color="auto" w:fill="FFFFFF"/>
    </w:rPr>
  </w:style>
  <w:style w:type="paragraph" w:customStyle="1" w:styleId="16">
    <w:name w:val="Заголовок №1"/>
    <w:basedOn w:val="Normal"/>
    <w:link w:val="15"/>
    <w:uiPriority w:val="99"/>
    <w:rsid w:val="00BE0BBF"/>
    <w:pPr>
      <w:widowControl w:val="0"/>
      <w:shd w:val="clear" w:color="auto" w:fill="FFFFFF"/>
      <w:spacing w:before="300" w:line="322" w:lineRule="exact"/>
      <w:ind w:firstLine="700"/>
      <w:outlineLvl w:val="0"/>
    </w:pPr>
    <w:rPr>
      <w:b/>
      <w:spacing w:val="3"/>
      <w:sz w:val="25"/>
      <w:szCs w:val="20"/>
      <w:shd w:val="clear" w:color="auto" w:fill="FFFFFF"/>
      <w:lang w:eastAsia="ru-RU"/>
    </w:rPr>
  </w:style>
  <w:style w:type="character" w:customStyle="1" w:styleId="3">
    <w:name w:val="Основной текст3"/>
    <w:uiPriority w:val="99"/>
    <w:rsid w:val="00BE0BBF"/>
    <w:rPr>
      <w:color w:val="000000"/>
      <w:spacing w:val="0"/>
      <w:w w:val="100"/>
      <w:position w:val="0"/>
      <w:sz w:val="24"/>
      <w:shd w:val="clear" w:color="auto" w:fill="FFFFFF"/>
      <w:lang w:val="ru-RU" w:eastAsia="ru-RU"/>
    </w:rPr>
  </w:style>
  <w:style w:type="paragraph" w:customStyle="1" w:styleId="130">
    <w:name w:val="Основной текст13"/>
    <w:basedOn w:val="Normal"/>
    <w:uiPriority w:val="99"/>
    <w:rsid w:val="00BE0BBF"/>
    <w:pPr>
      <w:widowControl w:val="0"/>
      <w:shd w:val="clear" w:color="auto" w:fill="FFFFFF"/>
      <w:spacing w:after="240" w:line="240" w:lineRule="atLeast"/>
    </w:pPr>
    <w:rPr>
      <w:rFonts w:eastAsia="Times New Roman"/>
      <w:sz w:val="20"/>
      <w:szCs w:val="20"/>
      <w:lang w:eastAsia="ru-RU"/>
    </w:rPr>
  </w:style>
  <w:style w:type="paragraph" w:customStyle="1" w:styleId="ConsPlusTitle">
    <w:name w:val="ConsPlusTitle"/>
    <w:uiPriority w:val="99"/>
    <w:rsid w:val="00BE0BBF"/>
    <w:pPr>
      <w:widowControl w:val="0"/>
      <w:autoSpaceDE w:val="0"/>
      <w:autoSpaceDN w:val="0"/>
    </w:pPr>
    <w:rPr>
      <w:rFonts w:ascii="Calibri" w:hAnsi="Calibri" w:cs="Calibri"/>
      <w:b/>
      <w:szCs w:val="20"/>
    </w:rPr>
  </w:style>
  <w:style w:type="character" w:customStyle="1" w:styleId="pebpekpe41bidipedms-font-color-blackms-font-color-themeprimary-hoverallowtextselection">
    <w:name w:val="_pe_b _pe_k _pe_41 bidi _pe_d ms-font-color-black ms-font-color-themeprimary-hover allowtextselection"/>
    <w:basedOn w:val="DefaultParagraphFont"/>
    <w:uiPriority w:val="99"/>
    <w:rsid w:val="00BE0BBF"/>
    <w:rPr>
      <w:rFonts w:cs="Times New Roman"/>
    </w:rPr>
  </w:style>
  <w:style w:type="paragraph" w:customStyle="1" w:styleId="page-mainlead">
    <w:name w:val="page-main__lead"/>
    <w:basedOn w:val="Normal"/>
    <w:uiPriority w:val="99"/>
    <w:rsid w:val="00BE0BBF"/>
    <w:pPr>
      <w:spacing w:before="100" w:beforeAutospacing="1" w:after="100" w:afterAutospacing="1"/>
      <w:jc w:val="left"/>
    </w:pPr>
    <w:rPr>
      <w:rFonts w:eastAsia="Times New Roman"/>
      <w:sz w:val="24"/>
      <w:szCs w:val="24"/>
      <w:lang w:eastAsia="ru-RU"/>
    </w:rPr>
  </w:style>
  <w:style w:type="paragraph" w:customStyle="1" w:styleId="formattexttopleveltext">
    <w:name w:val="formattext topleveltext"/>
    <w:basedOn w:val="Normal"/>
    <w:uiPriority w:val="99"/>
    <w:rsid w:val="00BE0BBF"/>
    <w:pPr>
      <w:spacing w:before="100" w:beforeAutospacing="1" w:after="100" w:afterAutospacing="1"/>
      <w:jc w:val="left"/>
    </w:pPr>
    <w:rPr>
      <w:sz w:val="24"/>
      <w:szCs w:val="24"/>
      <w:lang w:eastAsia="ru-RU"/>
    </w:rPr>
  </w:style>
  <w:style w:type="character" w:customStyle="1" w:styleId="ListParagraphChar2">
    <w:name w:val="List Paragraph Char2"/>
    <w:link w:val="ListParagraph"/>
    <w:uiPriority w:val="99"/>
    <w:locked/>
    <w:rsid w:val="00BE0BBF"/>
    <w:rPr>
      <w:sz w:val="28"/>
      <w:lang w:eastAsia="en-US"/>
    </w:rPr>
  </w:style>
  <w:style w:type="character" w:styleId="LineNumber">
    <w:name w:val="line number"/>
    <w:basedOn w:val="DefaultParagraphFont"/>
    <w:uiPriority w:val="99"/>
    <w:semiHidden/>
    <w:rsid w:val="00CA7460"/>
    <w:rPr>
      <w:rFonts w:cs="Times New Roman"/>
    </w:rPr>
  </w:style>
  <w:style w:type="character" w:customStyle="1" w:styleId="n-doc-full-title">
    <w:name w:val="n-doc-full-title"/>
    <w:basedOn w:val="DefaultParagraphFont"/>
    <w:uiPriority w:val="99"/>
    <w:rsid w:val="00485FE7"/>
    <w:rPr>
      <w:rFonts w:cs="Times New Roman"/>
    </w:rPr>
  </w:style>
  <w:style w:type="paragraph" w:customStyle="1" w:styleId="30">
    <w:name w:val="Без интервала3"/>
    <w:uiPriority w:val="99"/>
    <w:rsid w:val="003F49B3"/>
    <w:rPr>
      <w:rFonts w:ascii="Calibri" w:eastAsia="Times New Roman" w:hAnsi="Calibri"/>
      <w:lang w:eastAsia="en-US"/>
    </w:rPr>
  </w:style>
  <w:style w:type="character" w:customStyle="1" w:styleId="FontStyle42">
    <w:name w:val="Font Style42"/>
    <w:basedOn w:val="DefaultParagraphFont"/>
    <w:uiPriority w:val="99"/>
    <w:rsid w:val="00B96B91"/>
    <w:rPr>
      <w:rFonts w:ascii="Times New Roman" w:hAnsi="Times New Roman" w:cs="Times New Roman"/>
      <w:sz w:val="24"/>
      <w:szCs w:val="24"/>
    </w:rPr>
  </w:style>
  <w:style w:type="character" w:customStyle="1" w:styleId="FontStyle22">
    <w:name w:val="Font Style22"/>
    <w:uiPriority w:val="99"/>
    <w:rsid w:val="00D47840"/>
    <w:rPr>
      <w:rFonts w:ascii="Calibri" w:hAnsi="Calibri"/>
      <w:sz w:val="22"/>
    </w:rPr>
  </w:style>
</w:styles>
</file>

<file path=word/webSettings.xml><?xml version="1.0" encoding="utf-8"?>
<w:webSettings xmlns:r="http://schemas.openxmlformats.org/officeDocument/2006/relationships" xmlns:w="http://schemas.openxmlformats.org/wordprocessingml/2006/main">
  <w:divs>
    <w:div w:id="1480422991">
      <w:marLeft w:val="0"/>
      <w:marRight w:val="0"/>
      <w:marTop w:val="0"/>
      <w:marBottom w:val="0"/>
      <w:divBdr>
        <w:top w:val="none" w:sz="0" w:space="0" w:color="auto"/>
        <w:left w:val="none" w:sz="0" w:space="0" w:color="auto"/>
        <w:bottom w:val="none" w:sz="0" w:space="0" w:color="auto"/>
        <w:right w:val="none" w:sz="0" w:space="0" w:color="auto"/>
      </w:divBdr>
    </w:div>
    <w:div w:id="1480422992">
      <w:marLeft w:val="0"/>
      <w:marRight w:val="0"/>
      <w:marTop w:val="0"/>
      <w:marBottom w:val="0"/>
      <w:divBdr>
        <w:top w:val="none" w:sz="0" w:space="0" w:color="auto"/>
        <w:left w:val="none" w:sz="0" w:space="0" w:color="auto"/>
        <w:bottom w:val="none" w:sz="0" w:space="0" w:color="auto"/>
        <w:right w:val="none" w:sz="0" w:space="0" w:color="auto"/>
      </w:divBdr>
    </w:div>
    <w:div w:id="1480422993">
      <w:marLeft w:val="0"/>
      <w:marRight w:val="0"/>
      <w:marTop w:val="0"/>
      <w:marBottom w:val="0"/>
      <w:divBdr>
        <w:top w:val="none" w:sz="0" w:space="0" w:color="auto"/>
        <w:left w:val="none" w:sz="0" w:space="0" w:color="auto"/>
        <w:bottom w:val="none" w:sz="0" w:space="0" w:color="auto"/>
        <w:right w:val="none" w:sz="0" w:space="0" w:color="auto"/>
      </w:divBdr>
    </w:div>
    <w:div w:id="1480422994">
      <w:marLeft w:val="0"/>
      <w:marRight w:val="0"/>
      <w:marTop w:val="0"/>
      <w:marBottom w:val="0"/>
      <w:divBdr>
        <w:top w:val="none" w:sz="0" w:space="0" w:color="auto"/>
        <w:left w:val="none" w:sz="0" w:space="0" w:color="auto"/>
        <w:bottom w:val="none" w:sz="0" w:space="0" w:color="auto"/>
        <w:right w:val="none" w:sz="0" w:space="0" w:color="auto"/>
      </w:divBdr>
    </w:div>
    <w:div w:id="1480422995">
      <w:marLeft w:val="0"/>
      <w:marRight w:val="0"/>
      <w:marTop w:val="0"/>
      <w:marBottom w:val="0"/>
      <w:divBdr>
        <w:top w:val="none" w:sz="0" w:space="0" w:color="auto"/>
        <w:left w:val="none" w:sz="0" w:space="0" w:color="auto"/>
        <w:bottom w:val="none" w:sz="0" w:space="0" w:color="auto"/>
        <w:right w:val="none" w:sz="0" w:space="0" w:color="auto"/>
      </w:divBdr>
    </w:div>
    <w:div w:id="1480422996">
      <w:marLeft w:val="0"/>
      <w:marRight w:val="0"/>
      <w:marTop w:val="0"/>
      <w:marBottom w:val="0"/>
      <w:divBdr>
        <w:top w:val="none" w:sz="0" w:space="0" w:color="auto"/>
        <w:left w:val="none" w:sz="0" w:space="0" w:color="auto"/>
        <w:bottom w:val="none" w:sz="0" w:space="0" w:color="auto"/>
        <w:right w:val="none" w:sz="0" w:space="0" w:color="auto"/>
      </w:divBdr>
    </w:div>
    <w:div w:id="1480422997">
      <w:marLeft w:val="0"/>
      <w:marRight w:val="0"/>
      <w:marTop w:val="0"/>
      <w:marBottom w:val="0"/>
      <w:divBdr>
        <w:top w:val="none" w:sz="0" w:space="0" w:color="auto"/>
        <w:left w:val="none" w:sz="0" w:space="0" w:color="auto"/>
        <w:bottom w:val="none" w:sz="0" w:space="0" w:color="auto"/>
        <w:right w:val="none" w:sz="0" w:space="0" w:color="auto"/>
      </w:divBdr>
    </w:div>
    <w:div w:id="1480422998">
      <w:marLeft w:val="0"/>
      <w:marRight w:val="0"/>
      <w:marTop w:val="0"/>
      <w:marBottom w:val="0"/>
      <w:divBdr>
        <w:top w:val="none" w:sz="0" w:space="0" w:color="auto"/>
        <w:left w:val="none" w:sz="0" w:space="0" w:color="auto"/>
        <w:bottom w:val="none" w:sz="0" w:space="0" w:color="auto"/>
        <w:right w:val="none" w:sz="0" w:space="0" w:color="auto"/>
      </w:divBdr>
    </w:div>
    <w:div w:id="148042299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pestreci.tatarstan.ru/resheniya-soveta-rayona.htm?pub_id=2383474" TargetMode="External"/><Relationship Id="rId18" Type="http://schemas.openxmlformats.org/officeDocument/2006/relationships/hyperlink" Target="https://pestreci.tatarstan.ru/resheniya-soveta-rayona.htm?pub_id=2508486" TargetMode="External"/><Relationship Id="rId26" Type="http://schemas.openxmlformats.org/officeDocument/2006/relationships/image" Target="media/image1.jpeg"/><Relationship Id="rId39" Type="http://schemas.openxmlformats.org/officeDocument/2006/relationships/image" Target="media/image14.jpeg"/><Relationship Id="rId21" Type="http://schemas.openxmlformats.org/officeDocument/2006/relationships/hyperlink" Target="https://pestreci.tatarstan.ru/resheniya-soveta-rayona.htm?pub_id=2583046" TargetMode="External"/><Relationship Id="rId34" Type="http://schemas.openxmlformats.org/officeDocument/2006/relationships/image" Target="media/image9.jpeg"/><Relationship Id="rId42" Type="http://schemas.openxmlformats.org/officeDocument/2006/relationships/image" Target="media/image17.jpeg"/><Relationship Id="rId47" Type="http://schemas.openxmlformats.org/officeDocument/2006/relationships/image" Target="media/image22.jpeg"/><Relationship Id="rId50" Type="http://schemas.openxmlformats.org/officeDocument/2006/relationships/image" Target="media/image25.jpeg"/><Relationship Id="rId55" Type="http://schemas.openxmlformats.org/officeDocument/2006/relationships/image" Target="media/image30.jpeg"/><Relationship Id="rId63" Type="http://schemas.openxmlformats.org/officeDocument/2006/relationships/image" Target="media/image38.png"/><Relationship Id="rId68" Type="http://schemas.openxmlformats.org/officeDocument/2006/relationships/image" Target="media/image43.jpeg"/><Relationship Id="rId76" Type="http://schemas.openxmlformats.org/officeDocument/2006/relationships/image" Target="media/image51.jpeg"/><Relationship Id="rId84" Type="http://schemas.openxmlformats.org/officeDocument/2006/relationships/image" Target="media/image59.jpeg"/><Relationship Id="rId89" Type="http://schemas.openxmlformats.org/officeDocument/2006/relationships/header" Target="header3.xml"/><Relationship Id="rId7" Type="http://schemas.openxmlformats.org/officeDocument/2006/relationships/hyperlink" Target="http://docs.cntd.ru/document/462601007" TargetMode="External"/><Relationship Id="rId71" Type="http://schemas.openxmlformats.org/officeDocument/2006/relationships/image" Target="media/image46.jpeg"/><Relationship Id="rId2" Type="http://schemas.openxmlformats.org/officeDocument/2006/relationships/styles" Target="styles.xml"/><Relationship Id="rId16" Type="http://schemas.openxmlformats.org/officeDocument/2006/relationships/hyperlink" Target="https://pestreci.tatarstan.ru/resheniya-soveta-rayona.htm?pub_id=2474410" TargetMode="External"/><Relationship Id="rId29" Type="http://schemas.openxmlformats.org/officeDocument/2006/relationships/image" Target="media/image4.jpeg"/><Relationship Id="rId11" Type="http://schemas.openxmlformats.org/officeDocument/2006/relationships/hyperlink" Target="https://pestreci.tatarstan.ru/rus/resheniya-soveta-rayona.htm?pub_id=2339394" TargetMode="External"/><Relationship Id="rId24" Type="http://schemas.openxmlformats.org/officeDocument/2006/relationships/hyperlink" Target="https://pestreci.tatarstan.ru/resheniya-soveta-rayona.htm?pub_id=2605950" TargetMode="External"/><Relationship Id="rId32" Type="http://schemas.openxmlformats.org/officeDocument/2006/relationships/image" Target="media/image7.jpeg"/><Relationship Id="rId37" Type="http://schemas.openxmlformats.org/officeDocument/2006/relationships/image" Target="media/image12.jpeg"/><Relationship Id="rId40" Type="http://schemas.openxmlformats.org/officeDocument/2006/relationships/image" Target="media/image15.jpeg"/><Relationship Id="rId45" Type="http://schemas.openxmlformats.org/officeDocument/2006/relationships/image" Target="media/image20.jpeg"/><Relationship Id="rId53" Type="http://schemas.openxmlformats.org/officeDocument/2006/relationships/image" Target="media/image28.jpeg"/><Relationship Id="rId58" Type="http://schemas.openxmlformats.org/officeDocument/2006/relationships/image" Target="media/image33.jpeg"/><Relationship Id="rId66" Type="http://schemas.openxmlformats.org/officeDocument/2006/relationships/image" Target="media/image41.jpeg"/><Relationship Id="rId74" Type="http://schemas.openxmlformats.org/officeDocument/2006/relationships/image" Target="media/image49.jpeg"/><Relationship Id="rId79" Type="http://schemas.openxmlformats.org/officeDocument/2006/relationships/image" Target="media/image54.jpeg"/><Relationship Id="rId87" Type="http://schemas.openxmlformats.org/officeDocument/2006/relationships/header" Target="header2.xml"/><Relationship Id="rId5" Type="http://schemas.openxmlformats.org/officeDocument/2006/relationships/footnotes" Target="footnotes.xml"/><Relationship Id="rId61" Type="http://schemas.openxmlformats.org/officeDocument/2006/relationships/image" Target="media/image36.jpeg"/><Relationship Id="rId82" Type="http://schemas.openxmlformats.org/officeDocument/2006/relationships/image" Target="media/image57.jpeg"/><Relationship Id="rId90" Type="http://schemas.openxmlformats.org/officeDocument/2006/relationships/fontTable" Target="fontTable.xml"/><Relationship Id="rId19" Type="http://schemas.openxmlformats.org/officeDocument/2006/relationships/hyperlink" Target="https://pestreci.tatarstan.ru/resheniya-soveta-rayona.htm?pub_id=2583006" TargetMode="External"/><Relationship Id="rId14" Type="http://schemas.openxmlformats.org/officeDocument/2006/relationships/hyperlink" Target="https://pestreci.tatarstan.ru/resheniya-soveta-rayona.htm?pub_id=2383494" TargetMode="External"/><Relationship Id="rId22" Type="http://schemas.openxmlformats.org/officeDocument/2006/relationships/hyperlink" Target="https://pestreci.tatarstan.ru/resheniya-soveta-rayona.htm?pub_id=2583074" TargetMode="External"/><Relationship Id="rId27" Type="http://schemas.openxmlformats.org/officeDocument/2006/relationships/image" Target="media/image2.jpeg"/><Relationship Id="rId30" Type="http://schemas.openxmlformats.org/officeDocument/2006/relationships/image" Target="media/image5.jpeg"/><Relationship Id="rId35" Type="http://schemas.openxmlformats.org/officeDocument/2006/relationships/image" Target="media/image10.jpeg"/><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image" Target="media/image31.jpeg"/><Relationship Id="rId64" Type="http://schemas.openxmlformats.org/officeDocument/2006/relationships/image" Target="media/image39.jpeg"/><Relationship Id="rId69" Type="http://schemas.openxmlformats.org/officeDocument/2006/relationships/image" Target="media/image44.jpeg"/><Relationship Id="rId77" Type="http://schemas.openxmlformats.org/officeDocument/2006/relationships/image" Target="media/image52.jpeg"/><Relationship Id="rId8" Type="http://schemas.openxmlformats.org/officeDocument/2006/relationships/hyperlink" Target="consultantplus://offline/ref=8357A9D114AA8560BD4A7636D5C99AAE716FABE547CD8248D4FF8B43D220F74DEC0128534DF0FA69l4H7N" TargetMode="External"/><Relationship Id="rId51" Type="http://schemas.openxmlformats.org/officeDocument/2006/relationships/image" Target="media/image26.jpeg"/><Relationship Id="rId72" Type="http://schemas.openxmlformats.org/officeDocument/2006/relationships/image" Target="media/image47.jpeg"/><Relationship Id="rId80" Type="http://schemas.openxmlformats.org/officeDocument/2006/relationships/image" Target="media/image55.jpeg"/><Relationship Id="rId85" Type="http://schemas.openxmlformats.org/officeDocument/2006/relationships/image" Target="media/image60.jpeg"/><Relationship Id="rId3" Type="http://schemas.openxmlformats.org/officeDocument/2006/relationships/settings" Target="settings.xml"/><Relationship Id="rId12" Type="http://schemas.openxmlformats.org/officeDocument/2006/relationships/hyperlink" Target="https://pestreci.tatarstan.ru/rus/resheniya-soveta-rayona.htm?pub_id=2339398" TargetMode="External"/><Relationship Id="rId17" Type="http://schemas.openxmlformats.org/officeDocument/2006/relationships/hyperlink" Target="https://pestreci.tatarstan.ru/resheniya-soveta-rayona.htm?pub_id=2474418" TargetMode="External"/><Relationship Id="rId25" Type="http://schemas.openxmlformats.org/officeDocument/2006/relationships/hyperlink" Target="http://pestreci.tatarstan.ru/rus/resheniya-soveta-rayona.htm?pub_id=1864409" TargetMode="External"/><Relationship Id="rId33" Type="http://schemas.openxmlformats.org/officeDocument/2006/relationships/image" Target="media/image8.jpeg"/><Relationship Id="rId38" Type="http://schemas.openxmlformats.org/officeDocument/2006/relationships/image" Target="media/image13.jpeg"/><Relationship Id="rId46" Type="http://schemas.openxmlformats.org/officeDocument/2006/relationships/image" Target="media/image21.jpeg"/><Relationship Id="rId59" Type="http://schemas.openxmlformats.org/officeDocument/2006/relationships/image" Target="media/image34.jpeg"/><Relationship Id="rId67" Type="http://schemas.openxmlformats.org/officeDocument/2006/relationships/image" Target="media/image42.jpeg"/><Relationship Id="rId20" Type="http://schemas.openxmlformats.org/officeDocument/2006/relationships/hyperlink" Target="https://pestreci.tatarstan.ru/resheniya-soveta-rayona.htm?pub_id=2583018" TargetMode="External"/><Relationship Id="rId41" Type="http://schemas.openxmlformats.org/officeDocument/2006/relationships/image" Target="media/image16.png"/><Relationship Id="rId54" Type="http://schemas.openxmlformats.org/officeDocument/2006/relationships/image" Target="media/image29.jpeg"/><Relationship Id="rId62" Type="http://schemas.openxmlformats.org/officeDocument/2006/relationships/image" Target="media/image37.jpeg"/><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8.jpeg"/><Relationship Id="rId88" Type="http://schemas.openxmlformats.org/officeDocument/2006/relationships/footer" Target="footer1.xml"/><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pestreci.tatarstan.ru/resheniya-soveta-rayona.htm?pub_id=2430566" TargetMode="External"/><Relationship Id="rId23" Type="http://schemas.openxmlformats.org/officeDocument/2006/relationships/hyperlink" Target="https://pestreci.tatarstan.ru/resheniya-soveta-rayona.htm?pub_id=2605942" TargetMode="External"/><Relationship Id="rId28" Type="http://schemas.openxmlformats.org/officeDocument/2006/relationships/image" Target="media/image3.jpeg"/><Relationship Id="rId36" Type="http://schemas.openxmlformats.org/officeDocument/2006/relationships/image" Target="media/image11.jpeg"/><Relationship Id="rId49" Type="http://schemas.openxmlformats.org/officeDocument/2006/relationships/image" Target="media/image24.jpeg"/><Relationship Id="rId57" Type="http://schemas.openxmlformats.org/officeDocument/2006/relationships/image" Target="media/image32.jpeg"/><Relationship Id="rId10" Type="http://schemas.openxmlformats.org/officeDocument/2006/relationships/hyperlink" Target="https://pestreci.tatarstan.ru/rus/resheniya-soveta-rayona.htm?pub_id=2285754" TargetMode="External"/><Relationship Id="rId31" Type="http://schemas.openxmlformats.org/officeDocument/2006/relationships/image" Target="media/image6.jpeg"/><Relationship Id="rId44" Type="http://schemas.openxmlformats.org/officeDocument/2006/relationships/image" Target="media/image19.jpeg"/><Relationship Id="rId52" Type="http://schemas.openxmlformats.org/officeDocument/2006/relationships/image" Target="media/image27.jpeg"/><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s://pestreci.tatarstan.ru/rus/resheniya-soveta-rayona.htm?pub_id=228575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4641</TotalTime>
  <Pages>73</Pages>
  <Words>24335</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Приложение</dc:title>
  <dc:subject/>
  <dc:creator>Гущин_И</dc:creator>
  <cp:keywords/>
  <dc:description/>
  <cp:lastModifiedBy>ПК</cp:lastModifiedBy>
  <cp:revision>126</cp:revision>
  <dcterms:created xsi:type="dcterms:W3CDTF">2020-01-24T05:03:00Z</dcterms:created>
  <dcterms:modified xsi:type="dcterms:W3CDTF">2021-02-09T08:20:00Z</dcterms:modified>
</cp:coreProperties>
</file>